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22" w:lineRule="exact" w:before="51"/>
        <w:ind w:left="4709" w:right="0"/>
        <w:jc w:val="center"/>
        <w:rPr>
          <w:b w:val="0"/>
          <w:bCs w:val="0"/>
          <w:u w:val="none"/>
        </w:rPr>
      </w:pPr>
      <w:r>
        <w:rPr>
          <w:u w:val="none"/>
        </w:rPr>
        <w:t>УТВЕРЖДАЮ</w:t>
      </w:r>
      <w:r>
        <w:rPr>
          <w:b w:val="0"/>
          <w:u w:val="none"/>
        </w:rPr>
      </w:r>
    </w:p>
    <w:p>
      <w:pPr>
        <w:tabs>
          <w:tab w:pos="7572" w:val="left" w:leader="none"/>
        </w:tabs>
        <w:spacing w:before="0"/>
        <w:ind w:left="4918" w:right="329" w:hanging="84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Начальник военной кафедры ТГУ полковник</w:t>
        <w:tab/>
      </w:r>
      <w:r>
        <w:rPr>
          <w:rFonts w:ascii="Times New Roman" w:hAnsi="Times New Roman"/>
          <w:b/>
          <w:spacing w:val="-1"/>
          <w:sz w:val="28"/>
        </w:rPr>
        <w:t>Е.САВЕЛЬЕВ</w:t>
      </w:r>
      <w:r>
        <w:rPr>
          <w:rFonts w:ascii="Times New Roman" w:hAnsi="Times New Roman"/>
          <w:spacing w:val="-1"/>
          <w:sz w:val="28"/>
        </w:rPr>
      </w:r>
    </w:p>
    <w:p>
      <w:pPr>
        <w:tabs>
          <w:tab w:pos="5418" w:val="left" w:leader="none"/>
          <w:tab w:pos="8073" w:val="left" w:leader="none"/>
          <w:tab w:pos="8843" w:val="left" w:leader="none"/>
        </w:tabs>
        <w:spacing w:before="0"/>
        <w:ind w:left="4718" w:right="0" w:firstLine="0"/>
        <w:jc w:val="center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200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г.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before="0"/>
        <w:ind w:left="0" w:right="314" w:firstLine="0"/>
        <w:jc w:val="center"/>
        <w:rPr>
          <w:rFonts w:ascii="Times New Roman" w:hAnsi="Times New Roman" w:cs="Times New Roman" w:eastAsia="Times New Roman" w:hint="default"/>
          <w:sz w:val="60"/>
          <w:szCs w:val="60"/>
        </w:rPr>
      </w:pPr>
      <w:r>
        <w:rPr>
          <w:rFonts w:ascii="Times New Roman" w:hAnsi="Times New Roman"/>
          <w:b/>
          <w:sz w:val="60"/>
        </w:rPr>
        <w:t>УЧЕБНОЕ</w:t>
      </w:r>
      <w:r>
        <w:rPr>
          <w:rFonts w:ascii="Times New Roman" w:hAnsi="Times New Roman"/>
          <w:b/>
          <w:spacing w:val="-6"/>
          <w:sz w:val="60"/>
        </w:rPr>
        <w:t> </w:t>
      </w:r>
      <w:r>
        <w:rPr>
          <w:rFonts w:ascii="Times New Roman" w:hAnsi="Times New Roman"/>
          <w:b/>
          <w:sz w:val="60"/>
        </w:rPr>
        <w:t>ПОСОБИЕ</w:t>
      </w:r>
      <w:r>
        <w:rPr>
          <w:rFonts w:ascii="Times New Roman" w:hAnsi="Times New Roman"/>
          <w:sz w:val="6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b/>
          <w:bCs/>
          <w:sz w:val="48"/>
          <w:szCs w:val="48"/>
        </w:rPr>
      </w:pPr>
    </w:p>
    <w:p>
      <w:pPr>
        <w:spacing w:line="459" w:lineRule="exact" w:before="0"/>
        <w:ind w:left="0" w:right="304" w:firstLine="0"/>
        <w:jc w:val="center"/>
        <w:rPr>
          <w:rFonts w:ascii="Times New Roman" w:hAnsi="Times New Roman" w:cs="Times New Roman" w:eastAsia="Times New Roman" w:hint="default"/>
          <w:sz w:val="40"/>
          <w:szCs w:val="40"/>
        </w:rPr>
      </w:pPr>
      <w:r>
        <w:rPr>
          <w:rFonts w:ascii="Times New Roman" w:hAnsi="Times New Roman"/>
          <w:b/>
          <w:sz w:val="40"/>
        </w:rPr>
        <w:t>ОБЩЕЕ</w:t>
      </w:r>
      <w:r>
        <w:rPr>
          <w:rFonts w:ascii="Times New Roman" w:hAnsi="Times New Roman"/>
          <w:b/>
          <w:spacing w:val="1"/>
          <w:sz w:val="40"/>
        </w:rPr>
        <w:t> </w:t>
      </w:r>
      <w:r>
        <w:rPr>
          <w:rFonts w:ascii="Times New Roman" w:hAnsi="Times New Roman"/>
          <w:b/>
          <w:sz w:val="40"/>
        </w:rPr>
        <w:t>УСТРОЙСТВО</w:t>
      </w:r>
      <w:r>
        <w:rPr>
          <w:rFonts w:ascii="Times New Roman" w:hAnsi="Times New Roman"/>
          <w:sz w:val="40"/>
        </w:rPr>
      </w:r>
    </w:p>
    <w:p>
      <w:pPr>
        <w:spacing w:line="459" w:lineRule="exact" w:before="0"/>
        <w:ind w:left="0" w:right="306" w:firstLine="0"/>
        <w:jc w:val="center"/>
        <w:rPr>
          <w:rFonts w:ascii="Times New Roman" w:hAnsi="Times New Roman" w:cs="Times New Roman" w:eastAsia="Times New Roman" w:hint="default"/>
          <w:sz w:val="40"/>
          <w:szCs w:val="40"/>
        </w:rPr>
      </w:pPr>
      <w:r>
        <w:rPr>
          <w:rFonts w:ascii="Times New Roman" w:hAnsi="Times New Roman"/>
          <w:b/>
          <w:sz w:val="40"/>
        </w:rPr>
        <w:t>152-</w:t>
      </w:r>
      <w:r>
        <w:rPr>
          <w:rFonts w:ascii="Times New Roman" w:hAnsi="Times New Roman"/>
          <w:b/>
          <w:sz w:val="40"/>
        </w:rPr>
        <w:t>мм САМОХОДНОЙ</w:t>
      </w:r>
      <w:r>
        <w:rPr>
          <w:rFonts w:ascii="Times New Roman" w:hAnsi="Times New Roman"/>
          <w:b/>
          <w:spacing w:val="-4"/>
          <w:sz w:val="40"/>
        </w:rPr>
        <w:t> </w:t>
      </w:r>
      <w:r>
        <w:rPr>
          <w:rFonts w:ascii="Times New Roman" w:hAnsi="Times New Roman"/>
          <w:b/>
          <w:sz w:val="40"/>
        </w:rPr>
        <w:t>ГАУБИЦЫ</w:t>
      </w:r>
      <w:r>
        <w:rPr>
          <w:rFonts w:ascii="Times New Roman" w:hAnsi="Times New Roman"/>
          <w:sz w:val="40"/>
        </w:rPr>
      </w:r>
    </w:p>
    <w:p>
      <w:pPr>
        <w:spacing w:before="1"/>
        <w:ind w:left="0" w:right="307" w:firstLine="0"/>
        <w:jc w:val="center"/>
        <w:rPr>
          <w:rFonts w:ascii="Times New Roman" w:hAnsi="Times New Roman" w:cs="Times New Roman" w:eastAsia="Times New Roman" w:hint="default"/>
          <w:sz w:val="40"/>
          <w:szCs w:val="40"/>
        </w:rPr>
      </w:pPr>
      <w:r>
        <w:rPr>
          <w:rFonts w:ascii="Times New Roman" w:hAnsi="Times New Roman"/>
          <w:b/>
          <w:sz w:val="40"/>
        </w:rPr>
        <w:t>2С3М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40"/>
          <w:szCs w:val="4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39"/>
          <w:szCs w:val="39"/>
        </w:rPr>
      </w:pPr>
    </w:p>
    <w:p>
      <w:pPr>
        <w:pStyle w:val="BodyText"/>
        <w:spacing w:line="240" w:lineRule="auto"/>
        <w:ind w:left="6510" w:right="296"/>
        <w:jc w:val="left"/>
      </w:pPr>
      <w:r>
        <w:rPr/>
        <w:t>Составил: м</w:t>
      </w:r>
      <w:r>
        <w:rPr>
          <w:rFonts w:ascii="Times New Roman" w:hAnsi="Times New Roman"/>
        </w:rPr>
        <w:t>-</w:t>
      </w:r>
      <w:r>
        <w:rPr/>
        <w:t>р Волохов И.А. Обсуждена на заседании предметно</w:t>
      </w:r>
      <w:r>
        <w:rPr>
          <w:rFonts w:ascii="Times New Roman" w:hAnsi="Times New Roman"/>
        </w:rPr>
        <w:t>-</w:t>
      </w:r>
      <w:r>
        <w:rPr/>
        <w:t>методической комиссии</w:t>
      </w:r>
    </w:p>
    <w:p>
      <w:pPr>
        <w:pStyle w:val="BodyText"/>
        <w:tabs>
          <w:tab w:pos="1998" w:val="left" w:leader="none"/>
        </w:tabs>
        <w:spacing w:line="240" w:lineRule="auto"/>
        <w:ind w:left="0" w:right="1195"/>
        <w:jc w:val="right"/>
        <w:rPr>
          <w:rFonts w:ascii="Times New Roman" w:hAnsi="Times New Roman" w:cs="Times New Roman" w:eastAsia="Times New Roman" w:hint="default"/>
        </w:rPr>
      </w:pPr>
      <w:r>
        <w:rPr/>
        <w:t>ПРОТОКОЛ</w:t>
      </w:r>
      <w:r>
        <w:rPr>
          <w:spacing w:val="-3"/>
        </w:rPr>
        <w:t> </w:t>
      </w:r>
      <w:r>
        <w:rPr/>
        <w:t>№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  <w:t> </w:t>
        <w:tab/>
      </w:r>
      <w:r>
        <w:rPr>
          <w:rFonts w:ascii="Times New Roman" w:hAnsi="Times New Roman" w:cs="Times New Roman" w:eastAsia="Times New Roman" w:hint="default"/>
        </w:rPr>
      </w:r>
    </w:p>
    <w:p>
      <w:pPr>
        <w:pStyle w:val="BodyText"/>
        <w:tabs>
          <w:tab w:pos="7277" w:val="left" w:leader="none"/>
          <w:tab w:pos="8832" w:val="left" w:leader="none"/>
          <w:tab w:pos="9434" w:val="left" w:leader="none"/>
        </w:tabs>
        <w:spacing w:line="240" w:lineRule="auto"/>
        <w:ind w:left="6510" w:right="0"/>
        <w:jc w:val="left"/>
      </w:pPr>
      <w:r>
        <w:rPr/>
        <w:t>от  </w:t>
      </w:r>
      <w:r>
        <w:rPr>
          <w:spacing w:val="23"/>
        </w:rPr>
        <w:t> </w:t>
      </w:r>
      <w:r>
        <w:rPr>
          <w:spacing w:val="-8"/>
        </w:rPr>
        <w:t>«</w: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  <w:spacing w:val="-8"/>
          <w:u w:val="single" w:color="000000"/>
        </w:rPr>
        <w:t> </w:t>
        <w:tab/>
      </w:r>
      <w:r>
        <w:rPr>
          <w:rFonts w:ascii="Times New Roman" w:hAnsi="Times New Roman"/>
          <w:spacing w:val="-8"/>
        </w:rPr>
      </w:r>
      <w:r>
        <w:rPr>
          <w:spacing w:val="-3"/>
        </w:rPr>
        <w:t>»_</w:t>
      </w:r>
      <w:r>
        <w:rPr>
          <w:rFonts w:ascii="Times New Roman" w:hAnsi="Times New Roman"/>
          <w:spacing w:val="-3"/>
        </w:rPr>
      </w:r>
      <w:r>
        <w:rPr>
          <w:rFonts w:ascii="Times New Roman" w:hAnsi="Times New Roman"/>
          <w:spacing w:val="-3"/>
          <w:u w:val="single" w:color="000000"/>
        </w:rPr>
        <w:t> </w:t>
        <w:tab/>
      </w:r>
      <w:r>
        <w:rPr>
          <w:rFonts w:ascii="Times New Roman" w:hAnsi="Times New Roman"/>
          <w:spacing w:val="-3"/>
        </w:rPr>
      </w:r>
      <w:r>
        <w:rPr/>
        <w:t>20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  <w:t> </w:t>
        <w:tab/>
      </w:r>
      <w:r>
        <w:rPr>
          <w:rFonts w:ascii="Times New Roman" w:hAnsi="Times New Roman"/>
        </w:rPr>
      </w:r>
      <w:r>
        <w:rPr/>
        <w:t>г.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3"/>
        <w:spacing w:line="240" w:lineRule="auto"/>
        <w:ind w:right="305"/>
        <w:jc w:val="center"/>
        <w:rPr>
          <w:b w:val="0"/>
          <w:bCs w:val="0"/>
          <w:u w:val="none"/>
        </w:rPr>
      </w:pPr>
      <w:r>
        <w:rPr>
          <w:u w:val="none"/>
        </w:rPr>
        <w:t>г.</w:t>
      </w:r>
      <w:r>
        <w:rPr>
          <w:spacing w:val="-1"/>
          <w:u w:val="none"/>
        </w:rPr>
        <w:t> </w:t>
      </w:r>
      <w:r>
        <w:rPr>
          <w:u w:val="none"/>
        </w:rPr>
        <w:t>Тольятти</w:t>
      </w:r>
      <w:r>
        <w:rPr>
          <w:b w:val="0"/>
          <w:u w:val="none"/>
        </w:rPr>
      </w:r>
    </w:p>
    <w:p>
      <w:pPr>
        <w:spacing w:after="0" w:line="240" w:lineRule="auto"/>
        <w:jc w:val="center"/>
        <w:sectPr>
          <w:type w:val="continuous"/>
          <w:pgSz w:w="11910" w:h="16840"/>
          <w:pgMar w:top="780" w:bottom="280" w:left="1680" w:right="520"/>
        </w:sectPr>
      </w:pPr>
    </w:p>
    <w:p>
      <w:pPr>
        <w:pStyle w:val="Heading1"/>
        <w:spacing w:line="240" w:lineRule="auto" w:before="32"/>
        <w:ind w:right="26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99"/>
          <w:u w:val="none"/>
        </w:rPr>
      </w:r>
      <w:r>
        <w:rPr>
          <w:rFonts w:ascii="Times New Roman" w:hAnsi="Times New Roman"/>
          <w:b w:val="0"/>
          <w:spacing w:val="-80"/>
          <w:w w:val="99"/>
          <w:u w:val="none"/>
        </w:rPr>
        <w:t> </w:t>
      </w:r>
      <w:r>
        <w:rPr>
          <w:u w:val="thick" w:color="000000"/>
        </w:rPr>
        <w:t>ВВЕДЕНИЕ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spacing w:before="66"/>
        <w:ind w:left="112" w:right="379" w:firstLine="708"/>
        <w:jc w:val="both"/>
        <w:rPr>
          <w:rFonts w:ascii="Times New Roman" w:hAnsi="Times New Roman" w:cs="Times New Roman" w:eastAsia="Times New Roman" w:hint="default"/>
          <w:sz w:val="26"/>
          <w:szCs w:val="26"/>
        </w:rPr>
      </w:pPr>
      <w:r>
        <w:rPr>
          <w:rFonts w:ascii="Times New Roman" w:hAnsi="Times New Roman"/>
          <w:sz w:val="26"/>
        </w:rPr>
        <w:t>В современном высокоманевренном и динамичном бою командир должен уметь оперативно решать множество технических вопросов. Поэтому, техническая подготовка является непременной составной частью профессиональных качеств командирских кадров артиллерийских</w:t>
      </w:r>
      <w:r>
        <w:rPr>
          <w:rFonts w:ascii="Times New Roman" w:hAnsi="Times New Roman"/>
          <w:spacing w:val="-14"/>
          <w:sz w:val="26"/>
        </w:rPr>
        <w:t> </w:t>
      </w:r>
      <w:r>
        <w:rPr>
          <w:rFonts w:ascii="Times New Roman" w:hAnsi="Times New Roman"/>
          <w:sz w:val="26"/>
        </w:rPr>
        <w:t>подразделений.</w:t>
      </w:r>
    </w:p>
    <w:p>
      <w:pPr>
        <w:spacing w:before="0"/>
        <w:ind w:left="112" w:right="379" w:firstLine="566"/>
        <w:jc w:val="both"/>
        <w:rPr>
          <w:rFonts w:ascii="Times New Roman" w:hAnsi="Times New Roman" w:cs="Times New Roman" w:eastAsia="Times New Roman" w:hint="default"/>
          <w:sz w:val="26"/>
          <w:szCs w:val="26"/>
        </w:rPr>
      </w:pPr>
      <w:r>
        <w:rPr>
          <w:rFonts w:ascii="Times New Roman" w:hAnsi="Times New Roman"/>
          <w:sz w:val="26"/>
        </w:rPr>
        <w:t>Обеспечить постоянную боевую готовность и эффективное применение самоходной артиллерии командир сумеет при условии, если он в совершенстве знает ее технические возможности, правила эксплуатации и порядок подготовки к боевому</w:t>
      </w:r>
      <w:r>
        <w:rPr>
          <w:rFonts w:ascii="Times New Roman" w:hAnsi="Times New Roman"/>
          <w:spacing w:val="-5"/>
          <w:sz w:val="26"/>
        </w:rPr>
        <w:t> </w:t>
      </w:r>
      <w:r>
        <w:rPr>
          <w:rFonts w:ascii="Times New Roman" w:hAnsi="Times New Roman"/>
          <w:sz w:val="26"/>
        </w:rPr>
        <w:t>применению.</w:t>
      </w:r>
    </w:p>
    <w:p>
      <w:pPr>
        <w:spacing w:before="0" w:after="6"/>
        <w:ind w:left="112" w:right="380" w:firstLine="566"/>
        <w:jc w:val="both"/>
        <w:rPr>
          <w:rFonts w:ascii="Times New Roman" w:hAnsi="Times New Roman" w:cs="Times New Roman" w:eastAsia="Times New Roman" w:hint="default"/>
          <w:sz w:val="26"/>
          <w:szCs w:val="26"/>
        </w:rPr>
      </w:pPr>
      <w:r>
        <w:rPr>
          <w:rFonts w:ascii="Times New Roman" w:hAnsi="Times New Roman"/>
          <w:sz w:val="26"/>
        </w:rPr>
        <w:t>Для качественной подготовки артиллерийских подразделений самоходной артиллерии, вооруженных 152</w:t>
      </w: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>мм СГ 2С3М, к боевому применению и для более детального освоения этих вопросов разработано данное учебное</w:t>
      </w:r>
      <w:r>
        <w:rPr>
          <w:rFonts w:ascii="Times New Roman" w:hAnsi="Times New Roman"/>
          <w:spacing w:val="-11"/>
          <w:sz w:val="26"/>
        </w:rPr>
        <w:t> </w:t>
      </w:r>
      <w:r>
        <w:rPr>
          <w:rFonts w:ascii="Times New Roman" w:hAnsi="Times New Roman"/>
          <w:sz w:val="26"/>
        </w:rPr>
        <w:t>пособие.</w:t>
      </w:r>
    </w:p>
    <w:p>
      <w:pPr>
        <w:spacing w:line="240" w:lineRule="auto"/>
        <w:ind w:left="11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6111248" cy="307657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1"/>
        <w:spacing w:line="240" w:lineRule="auto"/>
        <w:ind w:right="269"/>
        <w:jc w:val="center"/>
        <w:rPr>
          <w:rFonts w:ascii="Cambria" w:hAnsi="Cambria" w:cs="Cambria" w:eastAsia="Cambria" w:hint="default"/>
          <w:b w:val="0"/>
          <w:bCs w:val="0"/>
          <w:u w:val="none"/>
        </w:rPr>
      </w:pPr>
      <w:r>
        <w:rPr>
          <w:rFonts w:ascii="Cambria" w:hAnsi="Cambria"/>
          <w:w w:val="115"/>
          <w:u w:val="none"/>
        </w:rPr>
        <w:t>152-</w:t>
      </w:r>
      <w:r>
        <w:rPr>
          <w:rFonts w:ascii="Cambria" w:hAnsi="Cambria"/>
          <w:w w:val="115"/>
          <w:u w:val="none"/>
        </w:rPr>
        <w:t>мм САМОХОДНАЯ ГАУБИЦА 2С3М</w:t>
      </w:r>
      <w:r>
        <w:rPr>
          <w:rFonts w:ascii="Cambria" w:hAnsi="Cambria"/>
          <w:spacing w:val="-11"/>
          <w:w w:val="115"/>
          <w:u w:val="none"/>
        </w:rPr>
        <w:t> </w:t>
      </w:r>
      <w:r>
        <w:rPr>
          <w:rFonts w:ascii="Cambria" w:hAnsi="Cambria"/>
          <w:w w:val="115"/>
          <w:u w:val="none"/>
        </w:rPr>
        <w:t>«АКАЦИЯ»</w:t>
      </w:r>
      <w:r>
        <w:rPr>
          <w:rFonts w:ascii="Cambria" w:hAnsi="Cambria"/>
          <w:b w:val="0"/>
          <w:u w:val="none"/>
        </w:rPr>
      </w:r>
    </w:p>
    <w:p>
      <w:pPr>
        <w:spacing w:line="240" w:lineRule="auto" w:before="2"/>
        <w:rPr>
          <w:rFonts w:ascii="Cambria" w:hAnsi="Cambria" w:cs="Cambria" w:eastAsia="Cambria" w:hint="default"/>
          <w:b/>
          <w:bCs/>
          <w:sz w:val="47"/>
          <w:szCs w:val="47"/>
        </w:rPr>
      </w:pPr>
    </w:p>
    <w:p>
      <w:pPr>
        <w:pStyle w:val="Heading2"/>
        <w:spacing w:line="240" w:lineRule="auto"/>
        <w:ind w:left="0" w:right="26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Назначение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678" w:right="0"/>
        <w:jc w:val="left"/>
      </w:pPr>
      <w:r>
        <w:rPr>
          <w:rFonts w:ascii="Times New Roman" w:hAnsi="Times New Roman"/>
        </w:rPr>
        <w:t>152-</w:t>
      </w:r>
      <w:r>
        <w:rPr/>
        <w:t>мм самоходная гаубица 2С3М предназначена</w:t>
      </w:r>
      <w:r>
        <w:rPr>
          <w:spacing w:val="-15"/>
        </w:rPr>
        <w:t> </w:t>
      </w:r>
      <w:r>
        <w:rPr/>
        <w:t>для: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11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уничтожения и подавления тактических средств ядерного нападения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противника;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112" w:right="386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уничтожения и подавления артиллерии, минометов и других огневых средств противника;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112" w:right="38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уничтожения и подавления живой силы противника, находящейся открыто и в укрытиях;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уничтожения танков, самоходных орудий и других бронированных целей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противника;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разрушения полевых и долговременных оборонительных сооружений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противника;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подавления тылов и органов управления войсками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противника.</w:t>
      </w:r>
    </w:p>
    <w:p>
      <w:pPr>
        <w:pStyle w:val="BodyText"/>
        <w:spacing w:line="240" w:lineRule="auto"/>
        <w:ind w:right="379" w:firstLine="566"/>
        <w:jc w:val="both"/>
      </w:pPr>
      <w:r>
        <w:rPr/>
        <w:t>Стрельба из самоходной гаубицы может вестись только с места как с закрытых огневых позиций, так и прямой наводкой; в обычных условиях и на зараженной местности с обязательной герметизацией и включением фильтро</w:t>
      </w:r>
      <w:r>
        <w:rPr>
          <w:rFonts w:ascii="Times New Roman" w:hAnsi="Times New Roman"/>
        </w:rPr>
        <w:t>-</w:t>
      </w:r>
      <w:r>
        <w:rPr/>
        <w:t>вентиляционной</w:t>
      </w:r>
      <w:r>
        <w:rPr>
          <w:spacing w:val="-25"/>
        </w:rPr>
        <w:t> </w:t>
      </w:r>
      <w:r>
        <w:rPr/>
        <w:t>установки.</w:t>
      </w:r>
    </w:p>
    <w:p>
      <w:pPr>
        <w:pStyle w:val="BodyText"/>
        <w:spacing w:line="240" w:lineRule="auto"/>
        <w:ind w:right="378" w:firstLine="566"/>
        <w:jc w:val="both"/>
      </w:pPr>
      <w:r>
        <w:rPr>
          <w:rFonts w:ascii="Times New Roman" w:hAnsi="Times New Roman"/>
        </w:rPr>
        <w:t>152-</w:t>
      </w:r>
      <w:r>
        <w:rPr/>
        <w:t>мм гаубицей, как правило, комплектуется артиллерийский полк </w:t>
      </w:r>
      <w:r>
        <w:rPr>
          <w:rFonts w:ascii="Times New Roman" w:hAnsi="Times New Roman"/>
          <w:b/>
          <w:i/>
        </w:rPr>
        <w:t>мс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i/>
        </w:rPr>
        <w:t>т</w:t>
      </w:r>
      <w:r>
        <w:rPr/>
        <w:t>) дивизий, в котором 3 (2) артиллерийских дивизиона. В дивизионе </w:t>
      </w:r>
      <w:r>
        <w:rPr>
          <w:rFonts w:ascii="Times New Roman" w:hAnsi="Times New Roman"/>
        </w:rPr>
        <w:t>- </w:t>
      </w:r>
      <w:r>
        <w:rPr/>
        <w:t>3 батареи по 6 самоходных гаубиц в</w:t>
      </w:r>
      <w:r>
        <w:rPr>
          <w:spacing w:val="-3"/>
        </w:rPr>
        <w:t> </w:t>
      </w:r>
      <w:r>
        <w:rPr/>
        <w:t>каждой.</w:t>
      </w:r>
    </w:p>
    <w:p>
      <w:pPr>
        <w:spacing w:after="0" w:line="240" w:lineRule="auto"/>
        <w:jc w:val="both"/>
        <w:sectPr>
          <w:footerReference w:type="even" r:id="rId5"/>
          <w:pgSz w:w="11910" w:h="16840"/>
          <w:pgMar w:footer="325" w:header="0" w:top="800" w:bottom="520" w:left="740" w:right="1320"/>
        </w:sectPr>
      </w:pPr>
    </w:p>
    <w:p>
      <w:pPr>
        <w:pStyle w:val="Heading2"/>
        <w:spacing w:line="240" w:lineRule="auto" w:before="51"/>
        <w:ind w:left="558" w:right="0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Боевые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свойства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1"/>
        <w:gridCol w:w="2701"/>
      </w:tblGrid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Боевой вес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27,5+2%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Экипаж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чел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размеры</w:t>
            </w:r>
            <w:r>
              <w:rPr>
                <w:rFonts w:ascii="Times New Roman" w:hAnsi="Times New Roman"/>
                <w:sz w:val="24"/>
              </w:rPr>
              <w:t>, мм: длина с гаубицей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вперед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7765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длина с гаубицей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назад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9787</w:t>
            </w:r>
          </w:p>
        </w:tc>
      </w:tr>
      <w:tr>
        <w:trPr>
          <w:trHeight w:val="288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ширина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3250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высота (по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пулемету)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3050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клиренс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450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3498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Скорости движения</w:t>
            </w:r>
            <w:r>
              <w:rPr>
                <w:rFonts w:ascii="Times New Roman" w:hAnsi="Times New Roman"/>
                <w:sz w:val="24"/>
              </w:rPr>
              <w:t>, км/час: по грунтовой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дороге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25-30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шоссе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Запас хода по топливу по шоссе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3028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Преодолеваемые препятствия</w:t>
            </w:r>
            <w:r>
              <w:rPr>
                <w:rFonts w:ascii="Times New Roman" w:hAnsi="Times New Roman"/>
                <w:sz w:val="24"/>
              </w:rPr>
              <w:t>: </w:t>
            </w:r>
            <w:r>
              <w:rPr>
                <w:rFonts w:ascii="Times New Roman" w:hAnsi="Times New Roman"/>
                <w:sz w:val="24"/>
              </w:rPr>
              <w:t>максимальный угол подъема,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град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289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максимальный угол крена,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град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892" w:right="83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ширина рва,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высота стенки,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 брода,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Прицельная скорострельность</w:t>
            </w:r>
            <w:r>
              <w:rPr>
                <w:rFonts w:ascii="Times New Roman" w:hAnsi="Times New Roman"/>
                <w:sz w:val="24"/>
              </w:rPr>
              <w:t>, выстр./мин.: из укладки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башни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70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 стрельбе с закрытых позиций и подачей выстрелов с грунта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617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Наибольшая дальность стрельбы </w:t>
            </w:r>
            <w:r>
              <w:rPr>
                <w:rFonts w:ascii="Times New Roman" w:hAnsi="Times New Roman"/>
                <w:sz w:val="24"/>
              </w:rPr>
              <w:t>(осколочно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фугасной гранатой) на штатном выстреле,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17300</w:t>
            </w:r>
          </w:p>
        </w:tc>
      </w:tr>
      <w:tr>
        <w:trPr>
          <w:trHeight w:val="288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Нормальная длина отката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640-700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Предельная длина отката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жидкости в накатнике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л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>Начальное давление в накатнике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кгс/см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63-66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жидкости в тормозе отката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л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13,2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жидкости в уравновешивающем механизме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л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0,45</w:t>
            </w:r>
          </w:p>
        </w:tc>
      </w:tr>
      <w:tr>
        <w:trPr>
          <w:trHeight w:val="564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auto" w:before="7"/>
              <w:ind w:left="103" w:right="850"/>
              <w:jc w:val="left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>Давление в уравновешивающем механизме </w:t>
            </w:r>
            <w:r>
              <w:rPr>
                <w:rFonts w:ascii="Times New Roman" w:hAnsi="Times New Roman"/>
                <w:sz w:val="24"/>
              </w:rPr>
              <w:t>при угле возвышения 60</w:t>
            </w:r>
            <w:r>
              <w:rPr>
                <w:rFonts w:ascii="Times New Roman" w:hAnsi="Times New Roman"/>
                <w:position w:val="9"/>
                <w:sz w:val="16"/>
              </w:rPr>
              <w:t>0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кгс/см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59-69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277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Углы обстрела</w:t>
            </w:r>
            <w:r>
              <w:rPr>
                <w:rFonts w:ascii="Times New Roman" w:hAnsi="Times New Roman"/>
                <w:sz w:val="24"/>
              </w:rPr>
              <w:t>, град: горизонтальный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угол возвышения,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град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угол снижения,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град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-4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Марка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пулемета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ПКТ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Калибр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7,62</w:t>
            </w:r>
          </w:p>
        </w:tc>
      </w:tr>
      <w:tr>
        <w:trPr>
          <w:trHeight w:val="288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Предельная дальность стрельбы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Скорострельность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выстр./мин.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78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Боекомплект к пулемету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ПКТ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1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1500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Вес,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кг:</w:t>
            </w:r>
          </w:p>
          <w:p>
            <w:pPr>
              <w:pStyle w:val="TableParagraph"/>
              <w:spacing w:line="240" w:lineRule="auto"/>
              <w:ind w:left="103" w:right="3498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фугасной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гранаты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43,56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кумулятивного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снаряда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27,4</w:t>
            </w:r>
          </w:p>
        </w:tc>
      </w:tr>
      <w:tr>
        <w:trPr>
          <w:trHeight w:val="562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334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Вес заряда, кг: полного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переменного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15,9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498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уменьшенного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переменного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12,7</w:t>
            </w:r>
          </w:p>
        </w:tc>
      </w:tr>
      <w:tr>
        <w:trPr>
          <w:trHeight w:val="288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3498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Аккумуляторные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батареи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6СТЭН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14ОМ </w:t>
            </w: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шт.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Радиостанция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54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173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(Р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123М)</w:t>
            </w:r>
          </w:p>
        </w:tc>
      </w:tr>
      <w:tr>
        <w:trPr>
          <w:trHeight w:val="286" w:hRule="exact"/>
        </w:trPr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3933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Дальность связи,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92" w:right="89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20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69"/>
        <w:ind w:left="0" w:right="8"/>
        <w:jc w:val="center"/>
        <w:rPr>
          <w:rFonts w:ascii="Times New Roman" w:hAnsi="Times New Roman" w:cs="Times New Roman" w:eastAsia="Times New Roman" w:hint="default"/>
        </w:rPr>
      </w:pPr>
      <w:r>
        <w:rPr>
          <w:rFonts w:ascii="Times New Roman"/>
        </w:rPr>
        <w:t>3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 w:hint="default"/>
        </w:rPr>
        <w:sectPr>
          <w:footerReference w:type="default" r:id="rId7"/>
          <w:pgSz w:w="11910" w:h="16840"/>
          <w:pgMar w:footer="0" w:header="0" w:top="780" w:bottom="0" w:left="1580" w:right="720"/>
        </w:sectPr>
      </w:pPr>
    </w:p>
    <w:p>
      <w:pPr>
        <w:pStyle w:val="Heading2"/>
        <w:spacing w:line="240" w:lineRule="auto" w:before="51"/>
        <w:ind w:left="2850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Комплектация гаубицы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выстрелами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798" w:right="0"/>
        <w:jc w:val="left"/>
      </w:pPr>
      <w:r>
        <w:rPr>
          <w:rFonts w:ascii="Times New Roman" w:hAnsi="Times New Roman"/>
        </w:rPr>
        <w:t>152-</w:t>
      </w:r>
      <w:r>
        <w:rPr/>
        <w:t>мм СГ 2С3М комплектуется следующими</w:t>
      </w:r>
      <w:r>
        <w:rPr>
          <w:spacing w:val="-18"/>
        </w:rPr>
        <w:t> </w:t>
      </w:r>
      <w:r>
        <w:rPr/>
        <w:t>выстрелами:</w: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2852"/>
        <w:gridCol w:w="3193"/>
      </w:tblGrid>
      <w:tr>
        <w:trPr>
          <w:trHeight w:val="286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397" w:right="1398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снаряд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844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взрыватель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298" w:right="1299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заряд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540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(ОФ540ж)</w:t>
            </w:r>
          </w:p>
          <w:p>
            <w:pPr>
              <w:pStyle w:val="TableParagraph"/>
              <w:spacing w:line="240" w:lineRule="auto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фугасный)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РГМ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2, В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90,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АР</w:t>
            </w:r>
            <w:r>
              <w:rPr>
                <w:rFonts w:ascii="Times New Roman" w:hAnsi="Times New Roman"/>
                <w:sz w:val="24"/>
              </w:rPr>
              <w:t>-5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 переменный, уменьшенный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540В</w:t>
            </w:r>
          </w:p>
          <w:p>
            <w:pPr>
              <w:pStyle w:val="TableParagraph"/>
              <w:spacing w:line="240" w:lineRule="auto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фугасный)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РГМ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2,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АР</w:t>
            </w:r>
            <w:r>
              <w:rPr>
                <w:rFonts w:ascii="Times New Roman" w:hAnsi="Times New Roman"/>
                <w:sz w:val="24"/>
              </w:rPr>
              <w:t>-5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уменьшенный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25 (осколочно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фугасный повышенного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могущества)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РГМ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2, В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90,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АР</w:t>
            </w:r>
            <w:r>
              <w:rPr>
                <w:rFonts w:ascii="Times New Roman" w:hAnsi="Times New Roman"/>
                <w:sz w:val="24"/>
              </w:rPr>
              <w:t>-5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 переменный, уменьшенный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  <w:tr>
        <w:trPr>
          <w:trHeight w:val="286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ОФ22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(осколочно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фугасный)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429, В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90,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АР</w:t>
            </w:r>
            <w:r>
              <w:rPr>
                <w:rFonts w:ascii="Times New Roman" w:hAnsi="Times New Roman"/>
                <w:sz w:val="24"/>
              </w:rPr>
              <w:t>-5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</w:t>
            </w:r>
          </w:p>
        </w:tc>
      </w:tr>
      <w:tr>
        <w:trPr>
          <w:trHeight w:val="564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ЗШ2 (с готовыми убойными элементами)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ДГМ</w:t>
            </w:r>
            <w:r>
              <w:rPr>
                <w:rFonts w:ascii="Times New Roman" w:hAnsi="Times New Roman"/>
                <w:sz w:val="24"/>
              </w:rPr>
              <w:t>-75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 переменный, уменьшенный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011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БП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540 (кумулятивный вращающийся)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ГКВ,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ГПВ</w:t>
            </w:r>
            <w:r>
              <w:rPr>
                <w:rFonts w:ascii="Times New Roman" w:hAnsi="Times New Roman"/>
                <w:sz w:val="24"/>
              </w:rPr>
              <w:t>-3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специальный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С1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(осветительный)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 переменный, уменьшенный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426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С6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(осветительный)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-90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295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 переменный, уменьшенный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переменный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Heading2"/>
        <w:spacing w:line="240" w:lineRule="auto" w:before="64"/>
        <w:ind w:left="3506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Состав боевого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комплекта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805"/>
        <w:gridCol w:w="2708"/>
        <w:gridCol w:w="1620"/>
        <w:gridCol w:w="1621"/>
        <w:gridCol w:w="1080"/>
      </w:tblGrid>
      <w:tr>
        <w:trPr>
          <w:trHeight w:val="845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271" w:right="269" w:hanging="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  <w:t>№ пп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494" w:right="490" w:firstLine="194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 снаряда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602" w:right="608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Заряды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251" w:right="251" w:firstLine="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Кол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во снарядов в Б/К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 w:right="10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Возимый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Б/К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73" w:right="373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НЗ</w:t>
            </w:r>
          </w:p>
        </w:tc>
      </w:tr>
      <w:tr>
        <w:trPr>
          <w:trHeight w:val="843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592" w:right="532" w:hanging="60"/>
              <w:jc w:val="both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ОФ540 ОФ22 ОФ25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04" w:right="606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30" w:right="629"/>
              <w:jc w:val="center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position w:val="9"/>
                <w:sz w:val="16"/>
              </w:rPr>
              <w:t>*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5" w:right="10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842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592" w:right="532" w:hanging="60"/>
              <w:jc w:val="both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ОФ540 ОФ25 ОФ22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04" w:right="608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уменьшенный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30" w:right="629"/>
              <w:jc w:val="center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/>
                <w:sz w:val="24"/>
              </w:rPr>
              <w:t>19</w:t>
            </w:r>
            <w:r>
              <w:rPr>
                <w:rFonts w:ascii="Times New Roman"/>
                <w:position w:val="9"/>
                <w:sz w:val="16"/>
              </w:rPr>
              <w:t>*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5" w:right="10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566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346" w:right="346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ЗШ2</w:t>
            </w:r>
          </w:p>
          <w:p>
            <w:pPr>
              <w:pStyle w:val="TableParagraph"/>
              <w:spacing w:line="240" w:lineRule="auto"/>
              <w:ind w:left="346" w:right="34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оск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кассет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04" w:right="606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полный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566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346" w:right="346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ЗШ2</w:t>
            </w:r>
          </w:p>
          <w:p>
            <w:pPr>
              <w:pStyle w:val="TableParagraph"/>
              <w:spacing w:line="240" w:lineRule="auto"/>
              <w:ind w:left="345" w:right="34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оск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кассет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04" w:right="608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уменьшенный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3" w:hRule="exact"/>
        </w:trPr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59" w:right="49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БП540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604" w:right="608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специальный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right="2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290" w:hRule="exact"/>
        </w:trPr>
        <w:tc>
          <w:tcPr>
            <w:tcW w:w="2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61" w:right="96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Всего: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628" w:right="629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 w:right="107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806" w:hRule="exact"/>
        </w:trPr>
        <w:tc>
          <w:tcPr>
            <w:tcW w:w="2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646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*в том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470" w:right="0" w:hanging="161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дистанционный взр. радиовзрыватель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pStyle w:val="BodyText"/>
        <w:spacing w:line="269" w:lineRule="exact"/>
        <w:ind w:left="798" w:right="0"/>
        <w:jc w:val="left"/>
      </w:pPr>
      <w:r>
        <w:rPr/>
        <w:t>Кроме того может быть осветительных </w:t>
      </w:r>
      <w:r>
        <w:rPr>
          <w:rFonts w:ascii="Times New Roman" w:hAnsi="Times New Roman"/>
        </w:rPr>
        <w:t>- </w:t>
      </w:r>
      <w:r>
        <w:rPr/>
        <w:t>10% от</w:t>
      </w:r>
      <w:r>
        <w:rPr>
          <w:spacing w:val="-8"/>
        </w:rPr>
        <w:t> </w:t>
      </w:r>
      <w:r>
        <w:rPr/>
        <w:t>БК.</w:t>
      </w:r>
    </w:p>
    <w:p>
      <w:pPr>
        <w:spacing w:after="0" w:line="269" w:lineRule="exact"/>
        <w:jc w:val="left"/>
        <w:sectPr>
          <w:footerReference w:type="even" r:id="rId8"/>
          <w:pgSz w:w="11910" w:h="16840"/>
          <w:pgMar w:footer="325" w:header="0" w:top="780" w:bottom="520" w:left="620" w:right="1380"/>
        </w:sectPr>
      </w:pPr>
    </w:p>
    <w:p>
      <w:pPr>
        <w:pStyle w:val="Heading2"/>
        <w:spacing w:line="240" w:lineRule="auto" w:before="47"/>
        <w:ind w:left="2033" w:right="44"/>
        <w:jc w:val="left"/>
        <w:rPr>
          <w:b w:val="0"/>
          <w:bCs w:val="0"/>
          <w:u w:val="none"/>
        </w:rPr>
      </w:pPr>
      <w:r>
        <w:rPr/>
        <w:pict>
          <v:shape style="position:absolute;margin-left:76.050003pt;margin-top:668.349976pt;width:486pt;height:173.6pt;mso-position-horizontal-relative:page;mso-position-vertical-relative:page;z-index:-1039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156"/>
                    <w:ind w:left="0" w:right="4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6.050003pt;margin-top:616.200012pt;width:486pt;height:225.75pt;mso-position-horizontal-relative:page;mso-position-vertical-relative:page;z-index:1096" coordorigin="1521,12324" coordsize="9720,4515">
            <v:shape style="position:absolute;left:1521;top:13367;width:9720;height:3471" type="#_x0000_t75" stroked="false">
              <v:imagedata r:id="rId10" o:title=""/>
            </v:shape>
            <v:group style="position:absolute;left:1521;top:12324;width:9720;height:1080" coordorigin="1521,12324" coordsize="9720,1080">
              <v:shape style="position:absolute;left:1521;top:12324;width:9720;height:1080" coordorigin="1521,12324" coordsize="9720,1080" path="m1521,13404l11241,13404,11241,12324,1521,12324,1521,13404xe" filled="true" fillcolor="#ffffff" stroked="false">
                <v:path arrowok="t"/>
                <v:fill type="solid"/>
              </v:shape>
            </v:group>
            <v:group style="position:absolute;left:1637;top:12412;width:9491;height:276" coordorigin="1637,12412" coordsize="9491,276">
              <v:shape style="position:absolute;left:1637;top:12412;width:9491;height:276" coordorigin="1637,12412" coordsize="9491,276" path="m1637,12688l11128,12688,11128,12412,1637,12412,1637,12688xe" filled="true" fillcolor="#ffffff" stroked="false">
                <v:path arrowok="t"/>
                <v:fill type="solid"/>
              </v:shape>
            </v:group>
            <v:group style="position:absolute;left:1637;top:12688;width:9491;height:291" coordorigin="1637,12688" coordsize="9491,291">
              <v:shape style="position:absolute;left:1637;top:12688;width:9491;height:291" coordorigin="1637,12688" coordsize="9491,291" path="m1637,12978l11128,12978,11128,12688,1637,12688,1637,12978xe" filled="true" fillcolor="#ffffff" stroked="false">
                <v:path arrowok="t"/>
                <v:fill type="solid"/>
              </v:shape>
            </v:group>
            <v:group style="position:absolute;left:1637;top:12978;width:9491;height:289" coordorigin="1637,12978" coordsize="9491,289">
              <v:shape style="position:absolute;left:1637;top:12978;width:9491;height:289" coordorigin="1637,12978" coordsize="9491,289" path="m1637,13267l11128,13267,11128,12978,1637,12978,1637,13267xe" filled="true" fillcolor="#ffffff" stroked="false">
                <v:path arrowok="t"/>
                <v:fill type="solid"/>
              </v:shape>
            </v:group>
            <v:group style="position:absolute;left:6971;top:13907;width:229;height:100" coordorigin="6971,13907" coordsize="229,100">
              <v:shape style="position:absolute;left:6971;top:13907;width:229;height:100" coordorigin="6971,13907" coordsize="229,100" path="m6971,13907l7200,14007e" filled="false" stroked="true" strokeweight=".75pt" strokecolor="#000000">
                <v:path arrowok="t"/>
              </v:shape>
              <v:shape style="position:absolute;left:1666;top:12435;width:8932;height:82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-5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ствола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1; затвора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4; люльки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10; ограждения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6; противооткатных устройств –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3;</w:t>
                      </w:r>
                    </w:p>
                    <w:p>
                      <w:pPr>
                        <w:spacing w:line="252" w:lineRule="auto" w:before="14"/>
                        <w:ind w:left="0" w:right="774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подъемного механизма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9; уравновешивающего механизма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5; досылателя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- 7;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электрооборудования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8;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ЗИП.</w:t>
                      </w:r>
                    </w:p>
                  </w:txbxContent>
                </v:textbox>
                <w10:wrap type="none"/>
              </v:shape>
              <v:shape style="position:absolute;left:6805;top:13827;width:1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Общее устройство самоходной гаубицы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2С3М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282" w:right="44" w:firstLine="566"/>
        <w:jc w:val="left"/>
      </w:pPr>
      <w:r>
        <w:rPr/>
        <w:t>Изделие 2С3М представляет собой самоходную гаубицу с круговым обстрелом, размещенную на быстроходном легкобронированном гусеничном</w:t>
      </w:r>
      <w:r>
        <w:rPr>
          <w:spacing w:val="-22"/>
        </w:rPr>
        <w:t> </w:t>
      </w:r>
      <w:r>
        <w:rPr/>
        <w:t>шасси.</w:t>
      </w:r>
    </w:p>
    <w:p>
      <w:pPr>
        <w:pStyle w:val="BodyText"/>
        <w:spacing w:line="240" w:lineRule="auto"/>
        <w:ind w:left="282" w:right="293" w:firstLine="566"/>
        <w:jc w:val="both"/>
      </w:pPr>
      <w:r>
        <w:rPr/>
        <w:t>Вращающаяся башня с полом и кормовая часть корпуса с боеукладками и дополнительным оборудованием образуют боевое отделение, в котором размещена артиллерийская часть самоходной</w:t>
      </w:r>
      <w:r>
        <w:rPr>
          <w:spacing w:val="-9"/>
        </w:rPr>
        <w:t> </w:t>
      </w:r>
      <w:r>
        <w:rPr/>
        <w:t>гаубицы.</w:t>
      </w:r>
    </w:p>
    <w:p>
      <w:pPr>
        <w:pStyle w:val="BodyText"/>
        <w:spacing w:line="240" w:lineRule="auto"/>
        <w:ind w:left="848" w:right="44"/>
        <w:jc w:val="left"/>
      </w:pPr>
      <w:r>
        <w:rPr>
          <w:rFonts w:ascii="Times New Roman" w:hAnsi="Times New Roman"/>
        </w:rPr>
        <w:t>152-</w:t>
      </w:r>
      <w:r>
        <w:rPr/>
        <w:t>мм самоходная гаубица 2С3М состоит из следующих основных</w:t>
      </w:r>
      <w:r>
        <w:rPr>
          <w:spacing w:val="-14"/>
        </w:rPr>
        <w:t> </w:t>
      </w:r>
      <w:r>
        <w:rPr/>
        <w:t>частей: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артиллерийской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части;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базовой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машины;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дополнительного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оборудования.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848" w:right="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Артиллерийская часть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башни с 152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мм гаубицей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2А33;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перископического прицела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ПГ</w:t>
      </w:r>
      <w:r>
        <w:rPr>
          <w:rFonts w:ascii="Times New Roman" w:hAnsi="Times New Roman"/>
          <w:sz w:val="24"/>
        </w:rPr>
        <w:t>-4;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приводов горизонтального (ГН) и вертикального (ВН)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наведения: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боеукладок;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транспортера;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системы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вентиляции;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электрооборудования.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848" w:right="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Базовая машина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корпуса;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силовой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установки;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75" w:lineRule="exact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силовой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передачи;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75" w:lineRule="exact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механизмов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управления;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ходовой части;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электрооборудования.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848" w:right="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Дополнительное оборудование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включает в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себя: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систему коллективной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защиты;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систему противопожарного оборудования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(ППО);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средства связи (Р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123М или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-173);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отопительно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вентиляционную установку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(ОВ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65Г);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землеройное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оборудование;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средства защиты от зажигательных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жидкостей.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82" w:right="44" w:firstLine="566"/>
        <w:jc w:val="left"/>
      </w:pPr>
      <w:r>
        <w:rPr/>
        <w:t>Артиллерийская часть служит для обеспечения выполнения основных задач самоходной</w:t>
      </w:r>
      <w:r>
        <w:rPr>
          <w:spacing w:val="-6"/>
        </w:rPr>
        <w:t> </w:t>
      </w:r>
      <w:r>
        <w:rPr/>
        <w:t>гаубицы.</w:t>
      </w:r>
    </w:p>
    <w:p>
      <w:pPr>
        <w:spacing w:before="0"/>
        <w:ind w:left="848" w:right="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Артиллерийская часть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footerReference w:type="default" r:id="rId9"/>
          <w:pgSz w:w="11910" w:h="16840"/>
          <w:pgMar w:footer="0" w:header="0" w:top="1060" w:bottom="0" w:left="1420" w:right="560"/>
        </w:sectPr>
      </w:pPr>
    </w:p>
    <w:p>
      <w:pPr>
        <w:pStyle w:val="Heading2"/>
        <w:spacing w:line="240" w:lineRule="auto" w:before="51"/>
        <w:ind w:left="2699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Общее устройство гаубицы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2А33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pStyle w:val="ListParagraph"/>
        <w:numPr>
          <w:ilvl w:val="1"/>
          <w:numId w:val="2"/>
        </w:numPr>
        <w:tabs>
          <w:tab w:pos="4827" w:val="left" w:leader="none"/>
        </w:tabs>
        <w:spacing w:line="240" w:lineRule="auto" w:before="64" w:after="0"/>
        <w:ind w:left="4826" w:right="0" w:hanging="72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spacing w:val="-71"/>
          <w:w w:val="100"/>
          <w:sz w:val="28"/>
          <w:u w:val="thick" w:color="000000"/>
        </w:rPr>
        <w:t> </w:t>
      </w:r>
      <w:r>
        <w:rPr>
          <w:rFonts w:ascii="Times New Roman" w:hAnsi="Times New Roman"/>
          <w:b/>
          <w:sz w:val="28"/>
          <w:u w:val="thick" w:color="000000"/>
        </w:rPr>
        <w:t>СТВОЛ</w:t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pStyle w:val="BodyText"/>
        <w:spacing w:line="240" w:lineRule="auto" w:before="69"/>
        <w:ind w:right="341" w:firstLine="180"/>
        <w:jc w:val="both"/>
      </w:pPr>
      <w:r>
        <w:rPr/>
        <w:t>Ствол предназначен для направления полета снаряда, сообщения ему требуемой начальной скорости и вращательного движения, обеспечивающего устойчивость его в полете.</w:t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/>
        <w:pict>
          <v:group style="position:absolute;margin-left:42.549999pt;margin-top:14.094282pt;width:479.65pt;height:93.9pt;mso-position-horizontal-relative:page;mso-position-vertical-relative:paragraph;z-index:1144;mso-wrap-distance-left:0;mso-wrap-distance-right:0" coordorigin="851,282" coordsize="9593,1878">
            <v:shape style="position:absolute;left:851;top:286;width:4680;height:1874" type="#_x0000_t75" stroked="false">
              <v:imagedata r:id="rId13" o:title=""/>
            </v:shape>
            <v:shape style="position:absolute;left:4046;top:282;width:6398;height:1729" type="#_x0000_t75" stroked="false">
              <v:imagedata r:id="rId14" o:title=""/>
            </v:shape>
            <v:group style="position:absolute;left:6815;top:554;width:540;height:540" coordorigin="6815,554" coordsize="540,540">
              <v:shape style="position:absolute;left:6815;top:554;width:540;height:540" coordorigin="6815,554" coordsize="540,540" path="m6815,1094l7355,1094,7355,554,6815,554,6815,1094xe" filled="true" fillcolor="#ffffff" stroked="false">
                <v:path arrowok="t"/>
                <v:fill type="solid"/>
              </v:shape>
            </v:group>
            <v:group style="position:absolute;left:6827;top:818;width:180;height:360" coordorigin="6827,818" coordsize="180,360">
              <v:shape style="position:absolute;left:6827;top:818;width:180;height:360" coordorigin="6827,818" coordsize="180,360" path="m7007,818l6827,1178e" filled="false" stroked="true" strokeweight=".75pt" strokecolor="#000000">
                <v:path arrowok="t"/>
              </v:shape>
              <v:shape style="position:absolute;left:7041;top:653;width:9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9"/>
        <w:ind w:left="472" w:right="0"/>
        <w:jc w:val="left"/>
        <w:rPr>
          <w:rFonts w:ascii="Times New Roman" w:hAnsi="Times New Roman" w:cs="Times New Roman" w:eastAsia="Times New Roman" w:hint="default"/>
        </w:rPr>
      </w:pPr>
      <w:r>
        <w:rPr/>
        <w:t>Ствол</w:t>
      </w:r>
      <w:r>
        <w:rPr>
          <w:spacing w:val="17"/>
        </w:rPr>
        <w:t> </w:t>
      </w:r>
      <w:r>
        <w:rPr/>
        <w:t>состоит</w:t>
      </w:r>
      <w:r>
        <w:rPr>
          <w:spacing w:val="17"/>
        </w:rPr>
        <w:t> </w:t>
      </w:r>
      <w:r>
        <w:rPr/>
        <w:t>из:</w:t>
      </w:r>
      <w:r>
        <w:rPr>
          <w:spacing w:val="17"/>
        </w:rPr>
        <w:t> </w:t>
      </w:r>
      <w:r>
        <w:rPr/>
        <w:t>трубы</w:t>
      </w:r>
      <w:r>
        <w:rPr>
          <w:spacing w:val="19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 w:hint="default"/>
          <w:b/>
          <w:bCs/>
          <w:i/>
        </w:rPr>
        <w:t>6</w:t>
      </w:r>
      <w:r>
        <w:rPr/>
        <w:t>,</w:t>
      </w:r>
      <w:r>
        <w:rPr>
          <w:spacing w:val="16"/>
        </w:rPr>
        <w:t> </w:t>
      </w:r>
      <w:r>
        <w:rPr/>
        <w:t>дульного</w:t>
      </w:r>
      <w:r>
        <w:rPr>
          <w:spacing w:val="16"/>
        </w:rPr>
        <w:t> </w:t>
      </w:r>
      <w:r>
        <w:rPr/>
        <w:t>тормоза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 w:hint="default"/>
          <w:b/>
          <w:bCs/>
          <w:i/>
        </w:rPr>
        <w:t>9,</w:t>
      </w:r>
      <w:r>
        <w:rPr>
          <w:rFonts w:ascii="Times New Roman" w:hAnsi="Times New Roman" w:cs="Times New Roman" w:eastAsia="Times New Roman" w:hint="default"/>
          <w:b/>
          <w:bCs/>
          <w:i/>
          <w:spacing w:val="17"/>
        </w:rPr>
        <w:t> </w:t>
      </w:r>
      <w:r>
        <w:rPr/>
        <w:t>механизма</w:t>
      </w:r>
      <w:r>
        <w:rPr>
          <w:spacing w:val="16"/>
        </w:rPr>
        <w:t> </w:t>
      </w:r>
      <w:r>
        <w:rPr/>
        <w:t>продувания</w:t>
      </w:r>
      <w:r>
        <w:rPr>
          <w:spacing w:val="16"/>
        </w:rPr>
        <w:t> </w:t>
      </w:r>
      <w:r>
        <w:rPr/>
        <w:t>ствола</w:t>
      </w:r>
      <w:r>
        <w:rPr>
          <w:spacing w:val="19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 w:hint="default"/>
          <w:b/>
          <w:bCs/>
          <w:i/>
        </w:rPr>
        <w:t>3</w:t>
      </w:r>
      <w:r>
        <w:rPr>
          <w:rFonts w:ascii="Times New Roman" w:hAnsi="Times New Roman" w:cs="Times New Roman" w:eastAsia="Times New Roman" w:hint="default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 w:hint="default"/>
        </w:rPr>
      </w:pPr>
      <w:r>
        <w:rPr/>
        <w:t>муфты – </w:t>
      </w:r>
      <w:r>
        <w:rPr>
          <w:rFonts w:ascii="Times New Roman" w:hAnsi="Times New Roman" w:cs="Times New Roman" w:eastAsia="Times New Roman" w:hint="default"/>
          <w:b/>
          <w:bCs/>
          <w:i/>
        </w:rPr>
        <w:t>4, </w:t>
      </w:r>
      <w:r>
        <w:rPr/>
        <w:t>казенника –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 w:hint="default"/>
          <w:b/>
          <w:bCs/>
          <w:i/>
        </w:rPr>
        <w:t>1</w:t>
      </w:r>
      <w:r>
        <w:rPr>
          <w:rFonts w:ascii="Times New Roman" w:hAnsi="Times New Roman" w:cs="Times New Roman" w:eastAsia="Times New Roman" w:hint="default"/>
        </w:rPr>
        <w:t>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31"/>
          <w:szCs w:val="31"/>
        </w:rPr>
      </w:pPr>
    </w:p>
    <w:p>
      <w:pPr>
        <w:pStyle w:val="BodyText"/>
        <w:spacing w:line="240" w:lineRule="auto"/>
        <w:ind w:left="169" w:right="367" w:firstLine="31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Труба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  <w:i/>
        </w:rPr>
        <w:t>6</w:t>
      </w:r>
      <w:r>
        <w:rPr>
          <w:rFonts w:ascii="Times New Roman" w:hAnsi="Times New Roman"/>
          <w:b/>
        </w:rPr>
        <w:t>) </w:t>
      </w:r>
      <w:r>
        <w:rPr/>
        <w:t>переменного сечения. На трубу надевается казенник </w:t>
      </w:r>
      <w:r>
        <w:rPr>
          <w:rFonts w:ascii="Times New Roman" w:hAnsi="Times New Roman"/>
          <w:b/>
          <w:i/>
        </w:rPr>
        <w:t>1 </w:t>
      </w:r>
      <w:r>
        <w:rPr/>
        <w:t>и закрепляется муфтой </w:t>
      </w:r>
      <w:r>
        <w:rPr>
          <w:rFonts w:ascii="Times New Roman" w:hAnsi="Times New Roman"/>
          <w:b/>
          <w:i/>
        </w:rPr>
        <w:t>4</w:t>
      </w:r>
      <w:r>
        <w:rPr>
          <w:rFonts w:ascii="Times New Roman" w:hAnsi="Times New Roman"/>
          <w:i/>
        </w:rPr>
        <w:t>. </w:t>
      </w:r>
      <w:r>
        <w:rPr/>
        <w:t>На казенном срезе трубы имеется два паза под выбрасыватели. Для направления движения ствола в люльке при откате и накате труба имеет цилиндрические участки.</w:t>
      </w:r>
    </w:p>
    <w:p>
      <w:pPr>
        <w:pStyle w:val="BodyText"/>
        <w:spacing w:line="240" w:lineRule="auto" w:before="24"/>
        <w:ind w:left="140" w:right="384" w:firstLine="312"/>
        <w:jc w:val="both"/>
        <w:rPr>
          <w:rFonts w:ascii="Times New Roman" w:hAnsi="Times New Roman" w:cs="Times New Roman" w:eastAsia="Times New Roman" w:hint="default"/>
        </w:rPr>
      </w:pPr>
      <w:r>
        <w:rPr/>
        <w:t>На участке трубы под ресивером имеется шесть резьбовых отверстий механизма продувания, расположенных в шахматном порядке и выполненных под углом 25° к оси канала ствола, в отверстия ввинчиваются</w:t>
      </w:r>
      <w:r>
        <w:rPr>
          <w:spacing w:val="-9"/>
        </w:rPr>
        <w:t> </w:t>
      </w:r>
      <w:r>
        <w:rPr/>
        <w:t>сопла</w:t>
      </w:r>
      <w:r>
        <w:rPr>
          <w:rFonts w:ascii="Times New Roman" w:hAnsi="Times New Roman" w:cs="Times New Roman" w:eastAsia="Times New Roman" w:hint="default"/>
          <w:i/>
        </w:rPr>
        <w:t>.</w:t>
      </w:r>
      <w:r>
        <w:rPr>
          <w:rFonts w:ascii="Times New Roman" w:hAnsi="Times New Roman" w:cs="Times New Roman" w:eastAsia="Times New Roman" w:hint="default"/>
        </w:rPr>
      </w:r>
    </w:p>
    <w:p>
      <w:pPr>
        <w:pStyle w:val="BodyText"/>
        <w:spacing w:line="240" w:lineRule="auto" w:before="43"/>
        <w:ind w:left="135" w:right="406" w:firstLine="312"/>
        <w:jc w:val="both"/>
      </w:pPr>
      <w:r>
        <w:rPr/>
        <w:t>Канал трубы имеет нарезную часть и камору. В нарезной части имеется 48 нарезов постоянной крутизны. У каморы гладкая поверхность. В ней при заряжании помещаются гильза с зарядом и запоясковая часть</w:t>
      </w:r>
      <w:r>
        <w:rPr>
          <w:spacing w:val="-13"/>
        </w:rPr>
        <w:t> </w:t>
      </w:r>
      <w:r>
        <w:rPr/>
        <w:t>снаряда.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40" w:right="353" w:firstLine="29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Дульный тормоз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  <w:i/>
        </w:rPr>
        <w:t>9</w:t>
      </w:r>
      <w:r>
        <w:rPr>
          <w:rFonts w:ascii="Times New Roman" w:hAnsi="Times New Roman"/>
          <w:b/>
        </w:rPr>
        <w:t>) </w:t>
      </w:r>
      <w:r>
        <w:rPr/>
        <w:t>служит для поглощения части энергии отката при выстреле. На боковых сторонах дульного тормоза имеется по два окна, через которые при выстреле проходят пороховые газы; эффективность дульного тормоза около</w:t>
      </w:r>
      <w:r>
        <w:rPr>
          <w:spacing w:val="-18"/>
        </w:rPr>
        <w:t> </w:t>
      </w:r>
      <w:r>
        <w:rPr/>
        <w:t>50%.</w:t>
      </w:r>
    </w:p>
    <w:p>
      <w:pPr>
        <w:pStyle w:val="BodyText"/>
        <w:spacing w:line="240" w:lineRule="auto"/>
        <w:ind w:left="145" w:right="347" w:firstLine="292"/>
        <w:jc w:val="both"/>
      </w:pPr>
      <w:r>
        <w:rPr/>
        <w:t>Дульный тормоз имеет левую резьбу и после навинчивания стопорится двумя стопорами. На переднем срезе дульного тормоза нанесены четыре взаимно перпендикулярные риски, предназначенные для закрепления нитей перекрестия при проверке прицельных</w:t>
      </w:r>
      <w:r>
        <w:rPr>
          <w:spacing w:val="-11"/>
        </w:rPr>
        <w:t> </w:t>
      </w:r>
      <w:r>
        <w:rPr/>
        <w:t>приспособлений.</w:t>
      </w:r>
    </w:p>
    <w:p>
      <w:pPr>
        <w:pStyle w:val="BodyText"/>
        <w:spacing w:line="240" w:lineRule="auto"/>
        <w:ind w:right="342" w:firstLine="566"/>
        <w:jc w:val="both"/>
      </w:pPr>
      <w:r>
        <w:rPr/>
        <w:t>На заднем торце дульного тормоза имеется риска, которая при правильно навинченном дульном тормозе должна располагаться между двумя рисками, имеющимися на</w:t>
      </w:r>
      <w:r>
        <w:rPr>
          <w:spacing w:val="-5"/>
        </w:rPr>
        <w:t> </w:t>
      </w:r>
      <w:r>
        <w:rPr/>
        <w:t>трубе.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135" w:right="346" w:firstLine="307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Механизм продувания (ресивер)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</w:rPr>
        <w:t>(</w:t>
      </w:r>
      <w:r>
        <w:rPr>
          <w:rFonts w:ascii="Times New Roman" w:hAnsi="Times New Roman"/>
          <w:b/>
          <w:i/>
          <w:sz w:val="24"/>
        </w:rPr>
        <w:t>3</w:t>
      </w:r>
      <w:r>
        <w:rPr>
          <w:rFonts w:ascii="Times New Roman" w:hAnsi="Times New Roman"/>
          <w:b/>
          <w:sz w:val="24"/>
        </w:rPr>
        <w:t>) </w:t>
      </w:r>
      <w:r>
        <w:rPr>
          <w:rFonts w:ascii="Times New Roman" w:hAnsi="Times New Roman"/>
          <w:sz w:val="24"/>
        </w:rPr>
        <w:t>служит для очищения канала ствола от пороховых газов после выстрела, отчего уменьшается загазованность боевого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отделения.</w:t>
      </w:r>
    </w:p>
    <w:p>
      <w:pPr>
        <w:pStyle w:val="BodyText"/>
        <w:spacing w:line="240" w:lineRule="auto"/>
        <w:ind w:left="443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Механизм продувания </w:t>
      </w:r>
      <w:r>
        <w:rPr/>
        <w:t>состоит из: ресивера, шариков и шести</w:t>
      </w:r>
      <w:r>
        <w:rPr>
          <w:spacing w:val="-14"/>
        </w:rPr>
        <w:t> </w:t>
      </w:r>
      <w:r>
        <w:rPr/>
        <w:t>сопел.</w:t>
      </w:r>
    </w:p>
    <w:p>
      <w:pPr>
        <w:pStyle w:val="BodyText"/>
        <w:spacing w:line="240" w:lineRule="auto"/>
        <w:ind w:left="169" w:right="336" w:firstLine="273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Ресивер </w:t>
      </w:r>
      <w:r>
        <w:rPr/>
        <w:t>состоит из: кожуха, передней и задней горловин, фланца и уплотнительных </w:t>
      </w:r>
      <w:r>
        <w:rPr/>
        <w:t>колец</w:t>
      </w:r>
      <w:r>
        <w:rPr>
          <w:rFonts w:ascii="Times New Roman" w:hAnsi="Times New Roman"/>
          <w:i/>
        </w:rPr>
        <w:t>. </w:t>
      </w:r>
      <w:r>
        <w:rPr/>
        <w:t>Внутренняя полость между кожухом ресивера и трубой соединена с каналом  ствола шестью наклонными отверстиями с соплами и двумя ступенчатыми отверстиями с шариками</w:t>
      </w:r>
      <w:r>
        <w:rPr>
          <w:rFonts w:ascii="Times New Roman" w:hAnsi="Times New Roman"/>
          <w:i/>
        </w:rPr>
        <w:t>. </w:t>
      </w:r>
      <w:r>
        <w:rPr/>
        <w:t>Сопла ввинчиваются в резьбовые отверстия</w:t>
      </w:r>
      <w:r>
        <w:rPr>
          <w:spacing w:val="-13"/>
        </w:rPr>
        <w:t> </w:t>
      </w:r>
      <w:r>
        <w:rPr/>
        <w:t>трубы.</w:t>
      </w:r>
    </w:p>
    <w:p>
      <w:pPr>
        <w:pStyle w:val="BodyText"/>
        <w:spacing w:line="240" w:lineRule="auto" w:before="24"/>
        <w:ind w:left="150" w:right="343" w:firstLine="307"/>
        <w:jc w:val="both"/>
      </w:pPr>
      <w:r>
        <w:rPr/>
        <w:t>При выстреле после прохождения снарядом отверстий шариковых клапанов часть пороховых газов, отбросив шарики, устремляется через отверстия в полость ресивера. Наполнение газами полости ресивера будет происходить, до момента выравнивания давления в канале ствола и в ресивере, после чего шарики упадут вниз в свои гнезда и перекроют отверстия, исключив истечение газов обратно в канал</w:t>
      </w:r>
      <w:r>
        <w:rPr>
          <w:spacing w:val="-13"/>
        </w:rPr>
        <w:t> </w:t>
      </w:r>
      <w:r>
        <w:rPr/>
        <w:t>ствола.</w:t>
      </w:r>
    </w:p>
    <w:p>
      <w:pPr>
        <w:spacing w:after="0" w:line="240" w:lineRule="auto"/>
        <w:jc w:val="both"/>
        <w:sectPr>
          <w:footerReference w:type="even" r:id="rId11"/>
          <w:footerReference w:type="default" r:id="rId12"/>
          <w:pgSz w:w="11910" w:h="16840"/>
          <w:pgMar w:footer="325" w:header="0" w:top="780" w:bottom="520" w:left="740" w:right="1360"/>
          <w:pgNumType w:start="6"/>
        </w:sectPr>
      </w:pPr>
    </w:p>
    <w:p>
      <w:pPr>
        <w:pStyle w:val="BodyText"/>
        <w:spacing w:line="240" w:lineRule="auto" w:before="45"/>
        <w:ind w:left="135" w:right="289" w:firstLine="307"/>
        <w:jc w:val="both"/>
      </w:pPr>
      <w:r>
        <w:rPr/>
        <w:t>После вылета снаряда из канала ствола давление в нем упадет и начнется истечение пороховых газов из полости ресивера через отверстия в соплах в направлении дульной части трубы, вследствие чего произойдет подсос газов, находящихся в канале</w:t>
      </w:r>
      <w:r>
        <w:rPr>
          <w:spacing w:val="-14"/>
        </w:rPr>
        <w:t> </w:t>
      </w:r>
      <w:r>
        <w:rPr/>
        <w:t>ствола.</w:t>
      </w:r>
    </w:p>
    <w:p>
      <w:pPr>
        <w:pStyle w:val="BodyText"/>
        <w:spacing w:line="240" w:lineRule="auto"/>
        <w:ind w:left="126" w:right="299" w:firstLine="292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Муфта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  <w:i/>
        </w:rPr>
        <w:t>4) </w:t>
      </w:r>
      <w:r>
        <w:rPr/>
        <w:t>предназначена для скрепления трубы с казенником. Она представляет собой полый цилиндр, снаружи которого имеется упорная резьба. Надетая на трубу муфта ввинчивается в казенник до упора в бурт трубы и закрепляется стопорной</w:t>
      </w:r>
      <w:r>
        <w:rPr>
          <w:spacing w:val="-20"/>
        </w:rPr>
        <w:t> </w:t>
      </w:r>
      <w:r>
        <w:rPr/>
        <w:t>планкой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pStyle w:val="BodyText"/>
        <w:spacing w:line="240" w:lineRule="auto"/>
        <w:ind w:left="102" w:right="290" w:firstLine="35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Казенник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  <w:i/>
        </w:rPr>
        <w:t>1</w:t>
      </w:r>
      <w:r>
        <w:rPr>
          <w:rFonts w:ascii="Times New Roman" w:hAnsi="Times New Roman"/>
          <w:b/>
        </w:rPr>
        <w:t>) </w:t>
      </w:r>
      <w:r>
        <w:rPr/>
        <w:t>служит для размещения в нем затвора, запирающего канал ствола, и для соединения ствола с противооткатными устройствами. В передней части казенника имеется упорная резьба для ввинчивания муфты </w:t>
      </w:r>
      <w:r>
        <w:rPr>
          <w:rFonts w:ascii="Times New Roman" w:hAnsi="Times New Roman"/>
          <w:b/>
          <w:i/>
        </w:rPr>
        <w:t>4 </w:t>
      </w:r>
      <w:r>
        <w:rPr/>
        <w:t>и гладкий участок для бурта</w:t>
      </w:r>
      <w:r>
        <w:rPr>
          <w:spacing w:val="-22"/>
        </w:rPr>
        <w:t> </w:t>
      </w:r>
      <w:r>
        <w:rPr/>
        <w:t>трубы.</w:t>
      </w:r>
    </w:p>
    <w:p>
      <w:pPr>
        <w:pStyle w:val="BodyText"/>
        <w:spacing w:line="240" w:lineRule="auto"/>
        <w:ind w:left="102" w:right="332" w:firstLine="311"/>
        <w:jc w:val="both"/>
      </w:pPr>
      <w:r>
        <w:rPr/>
        <w:t>Щеки казенника сзади соединены перемычкой и образуют вертикальное гнездо для клина затвора. В перемычке имеется углубление в виде лотка для направления снаряда и гильзы при</w:t>
      </w:r>
      <w:r>
        <w:rPr>
          <w:spacing w:val="-3"/>
        </w:rPr>
        <w:t> </w:t>
      </w:r>
      <w:r>
        <w:rPr/>
        <w:t>заряжании.</w:t>
      </w:r>
    </w:p>
    <w:p>
      <w:pPr>
        <w:pStyle w:val="BodyText"/>
        <w:spacing w:line="240" w:lineRule="auto" w:before="36"/>
        <w:ind w:left="111" w:right="328" w:firstLine="302"/>
        <w:jc w:val="both"/>
      </w:pPr>
      <w:r>
        <w:rPr/>
        <w:t>На рисунке показан общий вид казенника с запрессованным в него штырем </w:t>
      </w:r>
      <w:r>
        <w:rPr>
          <w:rFonts w:ascii="Times New Roman" w:hAnsi="Times New Roman"/>
          <w:b/>
          <w:i/>
        </w:rPr>
        <w:t>5</w:t>
      </w:r>
      <w:r>
        <w:rPr/>
        <w:t>. О назначении отверстий, пазов и гнезд на казеннике сказано в подрисуночном тексте. На верхнем срезе левой щеки казенника имеется контрольная площадка </w:t>
      </w:r>
      <w:r>
        <w:rPr>
          <w:rFonts w:ascii="Times New Roman" w:hAnsi="Times New Roman"/>
          <w:b/>
          <w:i/>
        </w:rPr>
        <w:t>Б </w:t>
      </w:r>
      <w:r>
        <w:rPr/>
        <w:t>для установки квадранта.</w:t>
      </w:r>
    </w:p>
    <w:p>
      <w:pPr>
        <w:pStyle w:val="BodyText"/>
        <w:spacing w:line="274" w:lineRule="exact" w:before="12"/>
        <w:ind w:left="111" w:right="296" w:firstLine="297"/>
        <w:jc w:val="both"/>
      </w:pPr>
      <w:r>
        <w:rPr/>
        <w:t>Штырь </w:t>
      </w:r>
      <w:r>
        <w:rPr>
          <w:rFonts w:ascii="Times New Roman" w:hAnsi="Times New Roman"/>
          <w:b/>
          <w:i/>
        </w:rPr>
        <w:t>5 </w:t>
      </w:r>
      <w:r>
        <w:rPr/>
        <w:t>входит в гнездо люльки и при выстреле удерживает ствол от проворота относительно люльки под действием вращающего усилия ведущего пояска</w:t>
      </w:r>
      <w:r>
        <w:rPr>
          <w:spacing w:val="-18"/>
        </w:rPr>
        <w:t> </w:t>
      </w:r>
      <w:r>
        <w:rPr/>
        <w:t>снаряда.</w:t>
      </w:r>
    </w:p>
    <w:p>
      <w:pPr>
        <w:pStyle w:val="BodyText"/>
        <w:spacing w:line="240" w:lineRule="auto"/>
        <w:ind w:left="150" w:right="297" w:firstLine="292"/>
        <w:jc w:val="both"/>
      </w:pPr>
      <w:r>
        <w:rPr/>
        <w:t>Внутри штыря имеется полость, в которой устанавливается компенсатор тормоза отката.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85.050003pt;margin-top:9.035261pt;width:477pt;height:252.9pt;mso-position-horizontal-relative:page;mso-position-vertical-relative:paragraph;z-index:1192;mso-wrap-distance-left:0;mso-wrap-distance-right:0" coordorigin="1701,181" coordsize="9540,5058">
            <v:shape style="position:absolute;left:1701;top:181;width:9540;height:5040" type="#_x0000_t75" stroked="false">
              <v:imagedata r:id="rId15" o:title=""/>
            </v:shape>
            <v:group style="position:absolute;left:4401;top:4766;width:485;height:473" coordorigin="4401,4766" coordsize="485,473">
              <v:shape style="position:absolute;left:4401;top:4766;width:485;height:473" coordorigin="4401,4766" coordsize="485,473" path="m4401,5239l4886,5239,4886,4766,4401,4766,4401,5239xe" filled="true" fillcolor="#ffffff" stroked="false">
                <v:path arrowok="t"/>
                <v:fill type="solid"/>
              </v:shape>
              <v:shape style="position:absolute;left:4547;top:4873;width:16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w w:val="99"/>
                          <w:sz w:val="24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BodyText"/>
        <w:spacing w:line="240" w:lineRule="auto"/>
        <w:ind w:left="543" w:right="726"/>
        <w:jc w:val="both"/>
      </w:pPr>
      <w:r>
        <w:rPr>
          <w:rFonts w:ascii="Times New Roman" w:hAnsi="Times New Roman" w:cs="Times New Roman" w:eastAsia="Times New Roman" w:hint="default"/>
          <w:b/>
          <w:bCs/>
          <w:i/>
        </w:rPr>
        <w:t>5 </w:t>
      </w:r>
      <w:r>
        <w:rPr/>
        <w:t>– штырь; </w:t>
      </w:r>
      <w:r>
        <w:rPr>
          <w:rFonts w:ascii="Times New Roman" w:hAnsi="Times New Roman" w:cs="Times New Roman" w:eastAsia="Times New Roman" w:hint="default"/>
          <w:b/>
          <w:bCs/>
          <w:i/>
        </w:rPr>
        <w:t>А </w:t>
      </w:r>
      <w:r>
        <w:rPr/>
        <w:t>– отверстие под приспособление для оттягивания ствола; </w:t>
      </w:r>
      <w:r>
        <w:rPr>
          <w:rFonts w:ascii="Times New Roman" w:hAnsi="Times New Roman" w:cs="Times New Roman" w:eastAsia="Times New Roman" w:hint="default"/>
          <w:b/>
          <w:bCs/>
          <w:i/>
        </w:rPr>
        <w:t>Б </w:t>
      </w:r>
      <w:r>
        <w:rPr/>
        <w:t>– контрольная площадка; </w:t>
      </w:r>
      <w:r>
        <w:rPr>
          <w:rFonts w:ascii="Times New Roman" w:hAnsi="Times New Roman" w:cs="Times New Roman" w:eastAsia="Times New Roman" w:hint="default"/>
          <w:b/>
          <w:bCs/>
          <w:i/>
        </w:rPr>
        <w:t>В  </w:t>
      </w:r>
      <w:r>
        <w:rPr/>
        <w:t>–  отверстие  для  стакана  закрывающего  механизма; </w:t>
      </w:r>
      <w:r>
        <w:rPr>
          <w:rFonts w:ascii="Times New Roman" w:hAnsi="Times New Roman" w:cs="Times New Roman" w:eastAsia="Times New Roman" w:hint="default"/>
          <w:b/>
          <w:bCs/>
          <w:i/>
        </w:rPr>
        <w:t>Е </w:t>
      </w:r>
      <w:r>
        <w:rPr/>
        <w:t>– отверстие  для  упора  клина;  </w:t>
      </w:r>
      <w:r>
        <w:rPr>
          <w:rFonts w:ascii="Times New Roman" w:hAnsi="Times New Roman" w:cs="Times New Roman" w:eastAsia="Times New Roman" w:hint="default"/>
          <w:b/>
          <w:bCs/>
          <w:i/>
        </w:rPr>
        <w:t>Ж  </w:t>
      </w:r>
      <w:r>
        <w:rPr/>
        <w:t>–  отверстие  под  цапфы  выбрасывателей;  </w:t>
      </w:r>
      <w:r>
        <w:rPr>
          <w:rFonts w:ascii="Times New Roman" w:hAnsi="Times New Roman" w:cs="Times New Roman" w:eastAsia="Times New Roman" w:hint="default"/>
          <w:b/>
          <w:bCs/>
          <w:i/>
        </w:rPr>
        <w:t>И </w:t>
      </w:r>
      <w:r>
        <w:rPr/>
        <w:t>и </w:t>
      </w:r>
      <w:r>
        <w:rPr>
          <w:rFonts w:ascii="Times New Roman" w:hAnsi="Times New Roman" w:cs="Times New Roman" w:eastAsia="Times New Roman" w:hint="default"/>
          <w:b/>
          <w:bCs/>
          <w:i/>
        </w:rPr>
        <w:t>Ш </w:t>
      </w:r>
      <w:r>
        <w:rPr/>
        <w:t>– отверстие для оси кривошипа;    </w:t>
      </w:r>
      <w:r>
        <w:rPr>
          <w:rFonts w:ascii="Times New Roman" w:hAnsi="Times New Roman" w:cs="Times New Roman" w:eastAsia="Times New Roman" w:hint="default"/>
          <w:b/>
          <w:bCs/>
          <w:i/>
        </w:rPr>
        <w:t>Л </w:t>
      </w:r>
      <w:r>
        <w:rPr/>
        <w:t>– отверстие для оси сбрасывателя;     </w:t>
      </w:r>
      <w:r>
        <w:rPr>
          <w:rFonts w:ascii="Times New Roman" w:hAnsi="Times New Roman" w:cs="Times New Roman" w:eastAsia="Times New Roman" w:hint="default"/>
          <w:b/>
          <w:bCs/>
          <w:i/>
        </w:rPr>
        <w:t>Н </w:t>
      </w:r>
      <w:r>
        <w:rPr/>
        <w:t>– отверстие для контроля количества жидкости в тормозе отката; </w:t>
      </w:r>
      <w:r>
        <w:rPr>
          <w:rFonts w:ascii="Times New Roman" w:hAnsi="Times New Roman" w:cs="Times New Roman" w:eastAsia="Times New Roman" w:hint="default"/>
          <w:b/>
          <w:bCs/>
          <w:i/>
        </w:rPr>
        <w:t>П </w:t>
      </w:r>
      <w:r>
        <w:rPr/>
        <w:t>– отверстие для тормоза отката; </w:t>
      </w:r>
      <w:r>
        <w:rPr>
          <w:rFonts w:ascii="Times New Roman" w:hAnsi="Times New Roman" w:cs="Times New Roman" w:eastAsia="Times New Roman" w:hint="default"/>
          <w:b/>
          <w:bCs/>
          <w:i/>
        </w:rPr>
        <w:t>Р </w:t>
      </w:r>
      <w:r>
        <w:rPr/>
        <w:t>– отверстия для крепления в казеннике штыря; </w:t>
      </w:r>
      <w:r>
        <w:rPr>
          <w:rFonts w:ascii="Times New Roman" w:hAnsi="Times New Roman" w:cs="Times New Roman" w:eastAsia="Times New Roman" w:hint="default"/>
          <w:b/>
          <w:bCs/>
          <w:i/>
        </w:rPr>
        <w:t>Т </w:t>
      </w:r>
      <w:r>
        <w:rPr/>
        <w:t>– гнезда для поджимов выбрасывателей; </w:t>
      </w:r>
      <w:r>
        <w:rPr>
          <w:rFonts w:ascii="Times New Roman" w:hAnsi="Times New Roman" w:cs="Times New Roman" w:eastAsia="Times New Roman" w:hint="default"/>
          <w:b/>
          <w:bCs/>
          <w:i/>
        </w:rPr>
        <w:t>Ф </w:t>
      </w:r>
      <w:r>
        <w:rPr/>
        <w:t>– отверстие для нажима спуска; </w:t>
      </w:r>
      <w:r>
        <w:rPr>
          <w:rFonts w:ascii="Times New Roman" w:hAnsi="Times New Roman" w:cs="Times New Roman" w:eastAsia="Times New Roman" w:hint="default"/>
          <w:b/>
          <w:bCs/>
          <w:i/>
        </w:rPr>
        <w:t>Э </w:t>
      </w:r>
      <w:r>
        <w:rPr/>
        <w:t>– отверстие для повторного взвода;  </w:t>
      </w:r>
      <w:r>
        <w:rPr>
          <w:rFonts w:ascii="Times New Roman" w:hAnsi="Times New Roman" w:cs="Times New Roman" w:eastAsia="Times New Roman" w:hint="default"/>
          <w:b/>
          <w:bCs/>
          <w:i/>
        </w:rPr>
        <w:t>Я </w:t>
      </w:r>
      <w:r>
        <w:rPr/>
        <w:t>– отверстие под</w:t>
      </w:r>
      <w:r>
        <w:rPr>
          <w:spacing w:val="-4"/>
        </w:rPr>
        <w:t> </w:t>
      </w:r>
      <w:r>
        <w:rPr/>
        <w:t>накатник</w:t>
      </w:r>
    </w:p>
    <w:p>
      <w:pPr>
        <w:spacing w:after="0" w:line="240" w:lineRule="auto"/>
        <w:jc w:val="both"/>
        <w:sectPr>
          <w:pgSz w:w="11910" w:h="16840"/>
          <w:pgMar w:header="0" w:footer="325" w:top="780" w:bottom="520" w:left="1600" w:right="5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Heading2"/>
        <w:numPr>
          <w:ilvl w:val="1"/>
          <w:numId w:val="2"/>
        </w:numPr>
        <w:tabs>
          <w:tab w:pos="4414" w:val="left" w:leader="none"/>
        </w:tabs>
        <w:spacing w:line="240" w:lineRule="auto" w:before="64" w:after="0"/>
        <w:ind w:left="4413" w:right="0" w:hanging="36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ЗАТВОР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57"/>
        <w:ind w:left="140" w:right="0" w:firstLine="331"/>
        <w:jc w:val="left"/>
      </w:pPr>
      <w:r>
        <w:rPr>
          <w:rFonts w:ascii="Times New Roman" w:hAnsi="Times New Roman"/>
          <w:b/>
        </w:rPr>
        <w:t>Затвор </w:t>
      </w:r>
      <w:r>
        <w:rPr/>
        <w:t>вертикальный, клиновой с опускающимся при открывании клином, с полуавтоматикой механического (копирного)</w:t>
      </w:r>
      <w:r>
        <w:rPr>
          <w:spacing w:val="-12"/>
        </w:rPr>
        <w:t> </w:t>
      </w:r>
      <w:r>
        <w:rPr/>
        <w:t>типа.</w:t>
      </w:r>
    </w:p>
    <w:p>
      <w:pPr>
        <w:spacing w:before="163"/>
        <w:ind w:left="47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Затвор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предназначается:</w:t>
      </w:r>
    </w:p>
    <w:p>
      <w:pPr>
        <w:pStyle w:val="ListParagraph"/>
        <w:numPr>
          <w:ilvl w:val="0"/>
          <w:numId w:val="3"/>
        </w:numPr>
        <w:tabs>
          <w:tab w:pos="759" w:val="left" w:leader="none"/>
        </w:tabs>
        <w:spacing w:line="275" w:lineRule="exact" w:before="12" w:after="0"/>
        <w:ind w:left="155" w:right="0" w:firstLine="302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запирания канала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ствола;</w:t>
      </w:r>
    </w:p>
    <w:p>
      <w:pPr>
        <w:pStyle w:val="ListParagraph"/>
        <w:numPr>
          <w:ilvl w:val="0"/>
          <w:numId w:val="3"/>
        </w:numPr>
        <w:tabs>
          <w:tab w:pos="763" w:val="left" w:leader="none"/>
        </w:tabs>
        <w:spacing w:line="275" w:lineRule="exact" w:before="0" w:after="0"/>
        <w:ind w:left="762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производства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выстрела;</w:t>
      </w:r>
    </w:p>
    <w:p>
      <w:pPr>
        <w:pStyle w:val="ListParagraph"/>
        <w:numPr>
          <w:ilvl w:val="0"/>
          <w:numId w:val="3"/>
        </w:numPr>
        <w:tabs>
          <w:tab w:pos="780" w:val="left" w:leader="none"/>
        </w:tabs>
        <w:spacing w:line="274" w:lineRule="exact" w:before="17" w:after="0"/>
        <w:ind w:left="155" w:right="128" w:firstLine="27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выбрасывания стреляных гильз или извлечения снаряженных гильз в случае неоднократной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осечки;</w:t>
      </w:r>
    </w:p>
    <w:p>
      <w:pPr>
        <w:pStyle w:val="ListParagraph"/>
        <w:numPr>
          <w:ilvl w:val="0"/>
          <w:numId w:val="3"/>
        </w:numPr>
        <w:tabs>
          <w:tab w:pos="768" w:val="left" w:leader="none"/>
        </w:tabs>
        <w:spacing w:line="274" w:lineRule="exact" w:before="9" w:after="0"/>
        <w:ind w:left="145" w:right="118" w:firstLine="30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производства повторного взведения ударника (без открывания клина) в случае осечки;</w:t>
      </w:r>
    </w:p>
    <w:p>
      <w:pPr>
        <w:pStyle w:val="ListParagraph"/>
        <w:numPr>
          <w:ilvl w:val="0"/>
          <w:numId w:val="3"/>
        </w:numPr>
        <w:tabs>
          <w:tab w:pos="739" w:val="left" w:leader="none"/>
        </w:tabs>
        <w:spacing w:line="240" w:lineRule="auto" w:before="4" w:after="0"/>
        <w:ind w:left="738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предохранения от выстрела при не вполне закрытом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затворе;</w:t>
      </w:r>
    </w:p>
    <w:p>
      <w:pPr>
        <w:pStyle w:val="ListParagraph"/>
        <w:numPr>
          <w:ilvl w:val="0"/>
          <w:numId w:val="3"/>
        </w:numPr>
        <w:tabs>
          <w:tab w:pos="739" w:val="left" w:leader="none"/>
        </w:tabs>
        <w:spacing w:line="240" w:lineRule="auto" w:before="5" w:after="0"/>
        <w:ind w:left="738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удержания снаряда в канале ствола во время заряжания при углах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возвышения;</w:t>
      </w:r>
    </w:p>
    <w:p>
      <w:pPr>
        <w:pStyle w:val="ListParagraph"/>
        <w:numPr>
          <w:ilvl w:val="0"/>
          <w:numId w:val="3"/>
        </w:numPr>
        <w:tabs>
          <w:tab w:pos="809" w:val="left" w:leader="none"/>
        </w:tabs>
        <w:spacing w:line="274" w:lineRule="exact" w:before="10" w:after="0"/>
        <w:ind w:left="131" w:right="137" w:firstLine="302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автоматического открывания клина после выстрела и закрывания его при заряжании.</w:t>
      </w:r>
    </w:p>
    <w:p>
      <w:pPr>
        <w:pStyle w:val="BodyText"/>
        <w:spacing w:line="240" w:lineRule="auto" w:before="4"/>
        <w:ind w:left="472" w:right="0"/>
        <w:jc w:val="left"/>
      </w:pPr>
      <w:r>
        <w:rPr/>
        <w:t>В соответствии с назначением и действием затвор состоит</w:t>
      </w:r>
      <w:r>
        <w:rPr>
          <w:spacing w:val="-16"/>
        </w:rPr>
        <w:t> </w:t>
      </w:r>
      <w:r>
        <w:rPr/>
        <w:t>из: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запирающего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механизма;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ударного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механизма;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выбрасывающего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механизма;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предохранительного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механизма;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удерживающего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механизма;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7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механизма повторного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взведения;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полуавтоматики.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1580" w:bottom="520" w:left="740" w:right="16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Heading2"/>
        <w:spacing w:line="240" w:lineRule="auto" w:before="64"/>
        <w:ind w:left="632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Запирающий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3"/>
        <w:ind w:left="310" w:right="422" w:firstLine="311"/>
        <w:jc w:val="both"/>
      </w:pPr>
      <w:r>
        <w:rPr/>
        <w:pict>
          <v:group style="position:absolute;margin-left:86.75pt;margin-top:42.593136pt;width:239.75pt;height:314.7pt;mso-position-horizontal-relative:page;mso-position-vertical-relative:paragraph;z-index:-103720" coordorigin="1735,852" coordsize="4795,6294">
            <v:shape style="position:absolute;left:1735;top:852;width:4412;height:6294" type="#_x0000_t75" stroked="false">
              <v:imagedata r:id="rId16" o:title=""/>
            </v:shape>
            <v:group style="position:absolute;left:4366;top:1276;width:2164;height:919" coordorigin="4366,1276" coordsize="2164,919">
              <v:shape style="position:absolute;left:4366;top:1276;width:2164;height:919" coordorigin="4366,1276" coordsize="2164,919" path="m4454,2083l4366,2185,4500,2194,4484,2156,4462,2156,4454,2137,4473,2130,4454,2083xe" filled="true" fillcolor="#000000" stroked="false">
                <v:path arrowok="t"/>
                <v:fill type="solid"/>
              </v:shape>
              <v:shape style="position:absolute;left:4366;top:1276;width:2164;height:919" coordorigin="4366,1276" coordsize="2164,919" path="m4473,2130l4454,2137,4462,2156,4481,2148,4473,2130xe" filled="true" fillcolor="#000000" stroked="false">
                <v:path arrowok="t"/>
                <v:fill type="solid"/>
              </v:shape>
              <v:shape style="position:absolute;left:4366;top:1276;width:2164;height:919" coordorigin="4366,1276" coordsize="2164,919" path="m4481,2148l4462,2156,4484,2156,4481,2148xe" filled="true" fillcolor="#000000" stroked="false">
                <v:path arrowok="t"/>
                <v:fill type="solid"/>
              </v:shape>
              <v:shape style="position:absolute;left:4366;top:1276;width:2164;height:919" coordorigin="4366,1276" coordsize="2164,919" path="m6522,1276l4473,2130,4481,2148,6530,1294,6522,127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Запирающий механизм предназначен для запирания канала ствола. Он состоит из клина, кривошипа с роликами, оси кривошипа, упора клина, рукоятки открывания затвора вручную, которая устанавливается на оси и связана с осью кривошипа системой</w:t>
      </w:r>
      <w:r>
        <w:rPr>
          <w:spacing w:val="-21"/>
        </w:rPr>
        <w:t> </w:t>
      </w:r>
      <w:r>
        <w:rPr/>
        <w:t>рычагов.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4924" w:right="438" w:firstLine="307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Клин </w:t>
      </w:r>
      <w:r>
        <w:rPr/>
        <w:t>имеет вид четырехгранной призмы с </w:t>
      </w:r>
      <w:r>
        <w:rPr/>
        <w:t>углублением (лотком) сверху для направления снаряда и гильзы при заряжании. В нижней части лотка имеется паз для удержника снаряда. В центре передней плоскости (зеркала клина) имеется отверстие для выхода бойка</w:t>
      </w:r>
      <w:r>
        <w:rPr>
          <w:spacing w:val="-8"/>
        </w:rPr>
        <w:t> </w:t>
      </w:r>
      <w:r>
        <w:rPr/>
        <w:t>ударника.</w:t>
      </w:r>
    </w:p>
    <w:p>
      <w:pPr>
        <w:pStyle w:val="BodyText"/>
        <w:spacing w:line="240" w:lineRule="auto"/>
        <w:ind w:left="4924" w:right="458" w:firstLine="298"/>
        <w:jc w:val="both"/>
      </w:pPr>
      <w:r>
        <w:rPr/>
        <w:t>В клине помещаются ударный механизм и детали механизма повторного взведения и предохранительного</w:t>
      </w:r>
      <w:r>
        <w:rPr>
          <w:spacing w:val="-7"/>
        </w:rPr>
        <w:t> </w:t>
      </w:r>
      <w:r>
        <w:rPr/>
        <w:t>механизма.</w:t>
      </w:r>
    </w:p>
    <w:p>
      <w:pPr>
        <w:pStyle w:val="BodyText"/>
        <w:tabs>
          <w:tab w:pos="5739" w:val="left" w:leader="none"/>
          <w:tab w:pos="6079" w:val="left" w:leader="none"/>
          <w:tab w:pos="6842" w:val="left" w:leader="none"/>
          <w:tab w:pos="7552" w:val="left" w:leader="none"/>
          <w:tab w:pos="7706" w:val="left" w:leader="none"/>
          <w:tab w:pos="7969" w:val="left" w:leader="none"/>
          <w:tab w:pos="9100" w:val="left" w:leader="none"/>
          <w:tab w:pos="9351" w:val="left" w:leader="none"/>
        </w:tabs>
        <w:spacing w:line="240" w:lineRule="auto"/>
        <w:ind w:left="4924" w:right="442" w:firstLine="302"/>
        <w:jc w:val="right"/>
      </w:pPr>
      <w:r>
        <w:rPr/>
        <w:t>На правой и левой</w:t>
      </w:r>
      <w:r>
        <w:rPr>
          <w:spacing w:val="59"/>
        </w:rPr>
        <w:t> </w:t>
      </w:r>
      <w:r>
        <w:rPr/>
        <w:t>боковых</w:t>
      </w:r>
      <w:r>
        <w:rPr>
          <w:spacing w:val="16"/>
        </w:rPr>
        <w:t> </w:t>
      </w:r>
      <w:r>
        <w:rPr/>
        <w:t>поверхностях</w:t>
      </w:r>
      <w:r>
        <w:rPr>
          <w:w w:val="100"/>
        </w:rPr>
        <w:t> </w:t>
      </w:r>
      <w:r>
        <w:rPr/>
        <w:t>клина</w:t>
        <w:tab/>
        <w:t>имеются</w:t>
        <w:tab/>
        <w:t>пазы</w:t>
        <w:tab/>
      </w:r>
      <w:r>
        <w:rPr>
          <w:rFonts w:ascii="Times New Roman" w:hAnsi="Times New Roman"/>
          <w:b/>
          <w:i/>
          <w:sz w:val="28"/>
        </w:rPr>
        <w:t>а</w:t>
      </w:r>
      <w:r>
        <w:rPr/>
        <w:t>,</w:t>
        <w:tab/>
        <w:t>выходящие</w:t>
        <w:tab/>
      </w:r>
      <w:r>
        <w:rPr>
          <w:w w:val="95"/>
        </w:rPr>
        <w:t>по </w:t>
      </w:r>
      <w:r>
        <w:rPr>
          <w:w w:val="95"/>
        </w:rPr>
      </w:r>
      <w:r>
        <w:rPr/>
        <w:t>радиусу к зеркалу клина; в</w:t>
      </w:r>
      <w:r>
        <w:rPr>
          <w:spacing w:val="46"/>
        </w:rPr>
        <w:t> </w:t>
      </w:r>
      <w:r>
        <w:rPr/>
        <w:t>этих</w:t>
      </w:r>
      <w:r>
        <w:rPr>
          <w:spacing w:val="12"/>
        </w:rPr>
        <w:t> </w:t>
      </w:r>
      <w:r>
        <w:rPr/>
        <w:t>пазах</w:t>
      </w:r>
      <w:r>
        <w:rPr/>
        <w:t> скользят цапфы</w:t>
      </w:r>
      <w:r>
        <w:rPr>
          <w:spacing w:val="-10"/>
        </w:rPr>
        <w:t> </w:t>
      </w:r>
      <w:r>
        <w:rPr/>
        <w:t>плавающих</w:t>
      </w:r>
      <w:r>
        <w:rPr>
          <w:spacing w:val="-3"/>
        </w:rPr>
        <w:t> </w:t>
      </w:r>
      <w:r>
        <w:rPr/>
        <w:t>выбрасывателей.</w:t>
      </w:r>
      <w:r>
        <w:rPr/>
        <w:t> В центре нижней части</w:t>
      </w:r>
      <w:r>
        <w:rPr>
          <w:spacing w:val="54"/>
        </w:rPr>
        <w:t> </w:t>
      </w:r>
      <w:r>
        <w:rPr/>
        <w:t>клина</w:t>
      </w:r>
      <w:r>
        <w:rPr>
          <w:spacing w:val="12"/>
        </w:rPr>
        <w:t> </w:t>
      </w:r>
      <w:r>
        <w:rPr/>
        <w:t>имеются</w:t>
      </w:r>
      <w:r>
        <w:rPr>
          <w:w w:val="100"/>
        </w:rPr>
        <w:t> </w:t>
      </w:r>
      <w:r>
        <w:rPr/>
        <w:t>наклонные пазы </w:t>
      </w:r>
      <w:r>
        <w:rPr>
          <w:rFonts w:ascii="Times New Roman" w:hAnsi="Times New Roman"/>
          <w:b/>
          <w:i/>
          <w:sz w:val="28"/>
        </w:rPr>
        <w:t>б</w:t>
      </w:r>
      <w:r>
        <w:rPr/>
        <w:t>, по</w:t>
      </w:r>
      <w:r>
        <w:rPr>
          <w:spacing w:val="7"/>
        </w:rPr>
        <w:t> </w:t>
      </w:r>
      <w:r>
        <w:rPr/>
        <w:t>которым</w:t>
      </w:r>
      <w:r>
        <w:rPr>
          <w:spacing w:val="46"/>
        </w:rPr>
        <w:t> </w:t>
      </w:r>
      <w:r>
        <w:rPr/>
        <w:t>скользят</w:t>
      </w:r>
      <w:r>
        <w:rPr>
          <w:w w:val="99"/>
        </w:rPr>
        <w:t> </w:t>
      </w:r>
      <w:r>
        <w:rPr/>
        <w:t>ролики</w:t>
        <w:tab/>
        <w:tab/>
        <w:t>кривошипа,</w:t>
        <w:tab/>
        <w:tab/>
        <w:t>заставляя</w:t>
        <w:tab/>
        <w:t>клин</w:t>
      </w:r>
      <w:r>
        <w:rPr>
          <w:w w:val="99"/>
        </w:rPr>
        <w:t> </w:t>
      </w:r>
      <w:r>
        <w:rPr/>
        <w:t>опускаться  при  открывании  и </w:t>
      </w:r>
      <w:r>
        <w:rPr>
          <w:spacing w:val="5"/>
        </w:rPr>
        <w:t> </w:t>
      </w:r>
      <w:r>
        <w:rPr/>
        <w:t>подниматься</w:t>
      </w:r>
    </w:p>
    <w:p>
      <w:pPr>
        <w:pStyle w:val="BodyText"/>
        <w:spacing w:line="240" w:lineRule="auto"/>
        <w:ind w:left="4909" w:right="3405"/>
        <w:jc w:val="center"/>
      </w:pPr>
      <w:r>
        <w:rPr/>
        <w:t>при</w:t>
      </w:r>
      <w:r>
        <w:rPr>
          <w:spacing w:val="-6"/>
        </w:rPr>
        <w:t> </w:t>
      </w:r>
      <w:r>
        <w:rPr/>
        <w:t>закрывании.</w:t>
      </w:r>
    </w:p>
    <w:p>
      <w:pPr>
        <w:pStyle w:val="BodyText"/>
        <w:spacing w:line="240" w:lineRule="auto"/>
        <w:ind w:left="4924" w:right="447" w:firstLine="307"/>
        <w:jc w:val="both"/>
      </w:pPr>
      <w:r>
        <w:rPr/>
        <w:t>В верхней части клина имеется два отверстия </w:t>
      </w:r>
      <w:r>
        <w:rPr>
          <w:rFonts w:ascii="Times New Roman" w:hAnsi="Times New Roman"/>
          <w:b/>
          <w:i/>
          <w:sz w:val="28"/>
        </w:rPr>
        <w:t>в</w:t>
      </w:r>
      <w:r>
        <w:rPr/>
        <w:t>, в которые вставляется ручка при вынимании клина из</w:t>
      </w:r>
      <w:r>
        <w:rPr>
          <w:spacing w:val="-15"/>
        </w:rPr>
        <w:t> </w:t>
      </w:r>
      <w:r>
        <w:rPr/>
        <w:t>казённика.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230" w:right="441" w:firstLine="302"/>
        <w:jc w:val="both"/>
      </w:pPr>
      <w:r>
        <w:rPr/>
        <w:pict>
          <v:group style="position:absolute;margin-left:85.949997pt;margin-top:-13.096874pt;width:103.55pt;height:125.75pt;mso-position-horizontal-relative:page;mso-position-vertical-relative:paragraph;z-index:-103696" coordorigin="1719,-262" coordsize="2071,2515">
            <v:shape style="position:absolute;left:1719;top:-262;width:1752;height:2515" type="#_x0000_t75" stroked="false">
              <v:imagedata r:id="rId17" o:title=""/>
            </v:shape>
            <v:group style="position:absolute;left:3064;top:176;width:726;height:548" coordorigin="3064,176" coordsize="726,548">
              <v:shape style="position:absolute;left:3064;top:176;width:726;height:548" coordorigin="3064,176" coordsize="726,548" path="m3124,604l3064,724,3196,700,3175,672,3150,672,3138,656,3154,644,3124,604xe" filled="true" fillcolor="#000000" stroked="false">
                <v:path arrowok="t"/>
                <v:fill type="solid"/>
              </v:shape>
              <v:shape style="position:absolute;left:3064;top:176;width:726;height:548" coordorigin="3064,176" coordsize="726,548" path="m3154,644l3138,656,3150,672,3166,660,3154,644xe" filled="true" fillcolor="#000000" stroked="false">
                <v:path arrowok="t"/>
                <v:fill type="solid"/>
              </v:shape>
              <v:shape style="position:absolute;left:3064;top:176;width:726;height:548" coordorigin="3064,176" coordsize="726,548" path="m3166,660l3150,672,3175,672,3166,660xe" filled="true" fillcolor="#000000" stroked="false">
                <v:path arrowok="t"/>
                <v:fill type="solid"/>
              </v:shape>
              <v:shape style="position:absolute;left:3064;top:176;width:726;height:548" coordorigin="3064,176" coordsize="726,548" path="m3778,176l3154,644,3166,660,3790,192,3778,17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4.25pt;margin-top:67.503128pt;width:204.05pt;height:97.9pt;mso-position-horizontal-relative:page;mso-position-vertical-relative:paragraph;z-index:-103672" coordorigin="7285,1350" coordsize="4081,1958">
            <v:shape style="position:absolute;left:7465;top:1350;width:3901;height:1958" type="#_x0000_t75" stroked="false">
              <v:imagedata r:id="rId18" o:title=""/>
            </v:shape>
            <v:shape style="position:absolute;left:7285;top:1470;width:180;height:120" type="#_x0000_t75" stroked="false">
              <v:imagedata r:id="rId19" o:title=""/>
            </v:shape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Кривошип </w:t>
      </w:r>
      <w:r>
        <w:rPr/>
        <w:t>с роликами, закрепленными на верхнем плече </w:t>
      </w:r>
      <w:r>
        <w:rPr/>
        <w:t>кривошипа, шлицевым отверстием надевается на шлицы оси кривошипа. Нижнее плечо кривошипа предназначено для ограничения угла поворота. Этим плечом кривошип упирается при опускании клина в</w:t>
      </w:r>
      <w:r>
        <w:rPr>
          <w:spacing w:val="-5"/>
        </w:rPr>
        <w:t> </w:t>
      </w:r>
      <w:r>
        <w:rPr/>
        <w:t>упор.</w:t>
      </w:r>
    </w:p>
    <w:p>
      <w:pPr>
        <w:pStyle w:val="BodyText"/>
        <w:tabs>
          <w:tab w:pos="4705" w:val="left" w:leader="none"/>
        </w:tabs>
        <w:spacing w:line="240" w:lineRule="auto"/>
        <w:ind w:left="2230" w:right="4189" w:firstLine="30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Ось</w:t>
        <w:tab/>
        <w:t>кривошипа </w:t>
      </w:r>
      <w:r>
        <w:rPr/>
      </w:r>
      <w:r>
        <w:rPr/>
        <w:t>устанавливается в отверстии казенника. На утолщенном конце оси имеется шестигранник и </w:t>
      </w:r>
      <w:r>
        <w:rPr>
          <w:spacing w:val="26"/>
        </w:rPr>
        <w:t> </w:t>
      </w:r>
      <w:r>
        <w:rPr/>
        <w:t>бурт.</w:t>
      </w:r>
    </w:p>
    <w:p>
      <w:pPr>
        <w:pStyle w:val="BodyText"/>
        <w:spacing w:line="240" w:lineRule="auto"/>
        <w:ind w:left="296" w:right="4189"/>
        <w:jc w:val="both"/>
        <w:rPr>
          <w:rFonts w:ascii="Times New Roman" w:hAnsi="Times New Roman" w:cs="Times New Roman" w:eastAsia="Times New Roman" w:hint="default"/>
        </w:rPr>
      </w:pPr>
      <w:r>
        <w:rPr/>
        <w:t>На шестигранник устанавливается кулачок полуавтоматики. На другом конце оси имеются шлицы, на которые устанавливается закрывающий рычаг с</w:t>
      </w:r>
      <w:r>
        <w:rPr>
          <w:spacing w:val="-5"/>
        </w:rPr>
        <w:t> </w:t>
      </w:r>
      <w:r>
        <w:rPr/>
        <w:t>роликом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3489" w:right="424" w:firstLine="307"/>
        <w:jc w:val="both"/>
      </w:pPr>
      <w:r>
        <w:rPr/>
        <w:pict>
          <v:group style="position:absolute;margin-left:76.050003pt;margin-top:5.073118pt;width:178.5pt;height:119.45pt;mso-position-horizontal-relative:page;mso-position-vertical-relative:paragraph;z-index:-103648" coordorigin="1521,101" coordsize="3570,2389">
            <v:shape style="position:absolute;left:1521;top:101;width:3206;height:2389" type="#_x0000_t75" stroked="false">
              <v:imagedata r:id="rId20" o:title=""/>
            </v:shape>
            <v:group style="position:absolute;left:4547;top:176;width:544;height:209" coordorigin="4547,176" coordsize="544,209">
              <v:shape style="position:absolute;left:4547;top:176;width:544;height:209" coordorigin="4547,176" coordsize="544,209" path="m4642,271l4547,365,4680,384,4666,343,4645,343,4639,324,4658,318,4642,271xe" filled="true" fillcolor="#000000" stroked="false">
                <v:path arrowok="t"/>
                <v:fill type="solid"/>
              </v:shape>
              <v:shape style="position:absolute;left:4547;top:176;width:544;height:209" coordorigin="4547,176" coordsize="544,209" path="m4658,318l4639,324,4645,343,4664,337,4658,318xe" filled="true" fillcolor="#000000" stroked="false">
                <v:path arrowok="t"/>
                <v:fill type="solid"/>
              </v:shape>
              <v:shape style="position:absolute;left:4547;top:176;width:544;height:209" coordorigin="4547,176" coordsize="544,209" path="m4664,337l4645,343,4666,343,4664,337xe" filled="true" fillcolor="#000000" stroked="false">
                <v:path arrowok="t"/>
                <v:fill type="solid"/>
              </v:shape>
              <v:shape style="position:absolute;left:4547;top:176;width:544;height:209" coordorigin="4547,176" coordsize="544,209" path="m5084,176l4658,318,4664,337,5090,195,5084,17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Рукоятка открывания </w:t>
      </w:r>
      <w:r>
        <w:rPr/>
        <w:t>затвора вручную вынесена на </w:t>
      </w:r>
      <w:r>
        <w:rPr/>
        <w:t>ограждение.</w:t>
      </w:r>
    </w:p>
    <w:p>
      <w:pPr>
        <w:pStyle w:val="BodyText"/>
        <w:spacing w:line="240" w:lineRule="auto"/>
        <w:ind w:left="3489" w:right="397" w:firstLine="297"/>
        <w:jc w:val="both"/>
      </w:pPr>
      <w:r>
        <w:rPr/>
        <w:t>Рукоятка устанавливается на оси и закрепляется гайкой  с шайбой и шплинтом</w:t>
      </w:r>
      <w:r>
        <w:rPr>
          <w:rFonts w:ascii="Times New Roman" w:hAnsi="Times New Roman"/>
          <w:i/>
        </w:rPr>
        <w:t>. </w:t>
      </w:r>
      <w:r>
        <w:rPr/>
        <w:t>В крайнем нижнем положении рукоятка стопорится в упоре рукоятки стопором, размещенным в ручке</w:t>
      </w:r>
      <w:r>
        <w:rPr>
          <w:spacing w:val="-6"/>
        </w:rPr>
        <w:t> </w:t>
      </w:r>
      <w:r>
        <w:rPr/>
        <w:t>рукоятки.</w:t>
      </w:r>
    </w:p>
    <w:p>
      <w:pPr>
        <w:pStyle w:val="BodyText"/>
        <w:tabs>
          <w:tab w:pos="4558" w:val="left" w:leader="none"/>
          <w:tab w:pos="6233" w:val="left" w:leader="none"/>
          <w:tab w:pos="7612" w:val="left" w:leader="none"/>
          <w:tab w:pos="8587" w:val="left" w:leader="none"/>
        </w:tabs>
        <w:spacing w:line="240" w:lineRule="auto"/>
        <w:ind w:left="3791" w:right="0"/>
        <w:jc w:val="left"/>
      </w:pPr>
      <w:r>
        <w:rPr/>
        <w:t>Для</w:t>
        <w:tab/>
        <w:t>ограничения</w:t>
        <w:tab/>
        <w:t>движения</w:t>
        <w:tab/>
        <w:t>клина</w:t>
        <w:tab/>
        <w:t>вверх</w:t>
      </w:r>
      <w:r>
        <w:rPr>
          <w:spacing w:val="32"/>
        </w:rPr>
        <w:t> </w:t>
      </w:r>
      <w:r>
        <w:rPr/>
        <w:t>при</w:t>
      </w:r>
    </w:p>
    <w:p>
      <w:pPr>
        <w:spacing w:after="0" w:line="240" w:lineRule="auto"/>
        <w:jc w:val="left"/>
        <w:sectPr>
          <w:pgSz w:w="11910" w:h="16840"/>
          <w:pgMar w:header="0" w:footer="325" w:top="1580" w:bottom="520" w:left="1420" w:right="440"/>
        </w:sectPr>
      </w:pPr>
    </w:p>
    <w:p>
      <w:pPr>
        <w:pStyle w:val="BodyText"/>
        <w:spacing w:line="240" w:lineRule="auto" w:before="45"/>
        <w:ind w:left="572" w:right="0"/>
        <w:jc w:val="left"/>
        <w:rPr>
          <w:rFonts w:ascii="Times New Roman" w:hAnsi="Times New Roman" w:cs="Times New Roman" w:eastAsia="Times New Roman" w:hint="default"/>
        </w:rPr>
      </w:pPr>
      <w:r>
        <w:rPr/>
        <w:t>закрывании затвора в правой щеке казенника размещен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упор клина</w:t>
      </w:r>
      <w:r>
        <w:rPr/>
        <w:t>, который поджимается </w:t>
      </w:r>
      <w:r>
        <w:rPr/>
        <w:t>пружиной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pStyle w:val="Heading2"/>
        <w:spacing w:line="240" w:lineRule="auto" w:before="208"/>
        <w:ind w:left="932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Ударный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"/>
        <w:ind w:left="605" w:right="336" w:firstLine="307"/>
        <w:jc w:val="both"/>
        <w:rPr>
          <w:rFonts w:ascii="Times New Roman" w:hAnsi="Times New Roman" w:cs="Times New Roman" w:eastAsia="Times New Roman" w:hint="default"/>
        </w:rPr>
      </w:pPr>
      <w:r>
        <w:rPr/>
        <w:t>Ударный механизм предназначен для производства выстрела. Он размещен в клине  и состоит из корпуса ударника, бойка</w:t>
      </w:r>
      <w:r>
        <w:rPr>
          <w:rFonts w:ascii="Times New Roman" w:hAnsi="Times New Roman"/>
          <w:i/>
        </w:rPr>
        <w:t>, </w:t>
      </w:r>
      <w:r>
        <w:rPr/>
        <w:t>вилки</w:t>
      </w:r>
      <w:r>
        <w:rPr>
          <w:rFonts w:ascii="Times New Roman" w:hAnsi="Times New Roman"/>
          <w:i/>
        </w:rPr>
        <w:t>, </w:t>
      </w:r>
      <w:r>
        <w:rPr/>
        <w:t>возвратной пружины, боевой пружины</w:t>
      </w:r>
      <w:r>
        <w:rPr>
          <w:rFonts w:ascii="Times New Roman" w:hAnsi="Times New Roman"/>
          <w:i/>
        </w:rPr>
        <w:t>, </w:t>
      </w:r>
      <w:r>
        <w:rPr/>
        <w:t>втулки</w:t>
      </w:r>
      <w:r>
        <w:rPr>
          <w:rFonts w:ascii="Times New Roman" w:hAnsi="Times New Roman"/>
          <w:i/>
        </w:rPr>
        <w:t>, </w:t>
      </w:r>
      <w:r>
        <w:rPr/>
        <w:t>крышки упорной</w:t>
      </w:r>
      <w:r>
        <w:rPr>
          <w:rFonts w:ascii="Times New Roman" w:hAnsi="Times New Roman"/>
          <w:i/>
        </w:rPr>
        <w:t>, </w:t>
      </w:r>
      <w:r>
        <w:rPr/>
        <w:t>взвода ударника, оси взвода, стопора взвода, кнопки и пружины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i/>
          <w:sz w:val="25"/>
          <w:szCs w:val="25"/>
        </w:rPr>
      </w:pPr>
    </w:p>
    <w:p>
      <w:pPr>
        <w:pStyle w:val="BodyText"/>
        <w:spacing w:line="240" w:lineRule="auto"/>
        <w:ind w:left="3092" w:right="335" w:firstLine="240"/>
        <w:jc w:val="both"/>
      </w:pPr>
      <w:r>
        <w:rPr/>
        <w:pict>
          <v:group style="position:absolute;margin-left:33.549999pt;margin-top:6.313113pt;width:141.8pt;height:92.85pt;mso-position-horizontal-relative:page;mso-position-vertical-relative:paragraph;z-index:-103624" coordorigin="671,126" coordsize="2836,1857">
            <v:shape style="position:absolute;left:671;top:128;width:2520;height:1855" type="#_x0000_t75" stroked="false">
              <v:imagedata r:id="rId21" o:title=""/>
            </v:shape>
            <v:group style="position:absolute;left:2961;top:126;width:546;height:369" coordorigin="2961,126" coordsize="546,369">
              <v:shape style="position:absolute;left:2961;top:126;width:546;height:369" coordorigin="2961,126" coordsize="546,369" path="m3028,378l2961,495,3094,478,3074,447,3050,447,3039,431,3055,420,3028,378xe" filled="true" fillcolor="#000000" stroked="false">
                <v:path arrowok="t"/>
                <v:fill type="solid"/>
              </v:shape>
              <v:shape style="position:absolute;left:2961;top:126;width:546;height:369" coordorigin="2961,126" coordsize="546,369" path="m3055,420l3039,431,3050,447,3066,436,3055,420xe" filled="true" fillcolor="#000000" stroked="false">
                <v:path arrowok="t"/>
                <v:fill type="solid"/>
              </v:shape>
              <v:shape style="position:absolute;left:2961;top:126;width:546;height:369" coordorigin="2961,126" coordsize="546,369" path="m3066,436l3050,447,3074,447,3066,436xe" filled="true" fillcolor="#000000" stroked="false">
                <v:path arrowok="t"/>
                <v:fill type="solid"/>
              </v:shape>
              <v:shape style="position:absolute;left:2961;top:126;width:546;height:369" coordorigin="2961,126" coordsize="546,369" path="m3495,126l3055,420,3066,436,3507,143,3495,12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Корпус </w:t>
      </w:r>
      <w:r>
        <w:rPr/>
        <w:t>ударника является основной инерционной массой, </w:t>
      </w:r>
      <w:r>
        <w:rPr/>
        <w:t>разбивающей совместно с бойком и втулкой капсюльную втулку. В нижней задней части корпуса ударника имеется выступ, передний торец которого служит опорой для взвода ударника при взведении ударного механизма. Этот же выступ удерживает корпус ударника от поворота вокруг</w:t>
      </w:r>
      <w:r>
        <w:rPr>
          <w:spacing w:val="-14"/>
        </w:rPr>
        <w:t> </w:t>
      </w:r>
      <w:r>
        <w:rPr/>
        <w:t>оси.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pStyle w:val="BodyText"/>
        <w:spacing w:line="240" w:lineRule="auto"/>
        <w:ind w:left="3111" w:right="329" w:firstLine="300"/>
        <w:jc w:val="both"/>
      </w:pPr>
      <w:r>
        <w:rPr/>
        <w:pict>
          <v:group style="position:absolute;margin-left:43.650002pt;margin-top:4.943135pt;width:135.3pt;height:102.25pt;mso-position-horizontal-relative:page;mso-position-vertical-relative:paragraph;z-index:-103600" coordorigin="873,99" coordsize="2706,2045">
            <v:shape style="position:absolute;left:873;top:99;width:2339;height:1480" type="#_x0000_t75" stroked="false">
              <v:imagedata r:id="rId22" o:title=""/>
            </v:shape>
            <v:shape style="position:absolute;left:1959;top:1260;width:1110;height:884" type="#_x0000_t75" stroked="false">
              <v:imagedata r:id="rId23" o:title=""/>
            </v:shape>
            <v:group style="position:absolute;left:3032;top:129;width:544;height:209" coordorigin="3032,129" coordsize="544,209">
              <v:shape style="position:absolute;left:3032;top:129;width:544;height:209" coordorigin="3032,129" coordsize="544,209" path="m3127,224l3032,319,3165,338,3151,297,3130,297,3124,278,3143,271,3127,224xe" filled="true" fillcolor="#000000" stroked="false">
                <v:path arrowok="t"/>
                <v:fill type="solid"/>
              </v:shape>
              <v:shape style="position:absolute;left:3032;top:129;width:544;height:209" coordorigin="3032,129" coordsize="544,209" path="m3143,271l3124,278,3130,297,3149,290,3143,271xe" filled="true" fillcolor="#000000" stroked="false">
                <v:path arrowok="t"/>
                <v:fill type="solid"/>
              </v:shape>
              <v:shape style="position:absolute;left:3032;top:129;width:544;height:209" coordorigin="3032,129" coordsize="544,209" path="m3149,290l3130,297,3151,297,3149,290xe" filled="true" fillcolor="#000000" stroked="false">
                <v:path arrowok="t"/>
                <v:fill type="solid"/>
              </v:shape>
              <v:shape style="position:absolute;left:3032;top:129;width:544;height:209" coordorigin="3032,129" coordsize="544,209" path="m3569,129l3143,271,3149,290,3575,148,3569,129xe" filled="true" fillcolor="#000000" stroked="false">
                <v:path arrowok="t"/>
                <v:fill type="solid"/>
              </v:shape>
            </v:group>
            <v:group style="position:absolute;left:3039;top:1518;width:540;height:120" coordorigin="3039,1518" coordsize="540,120">
              <v:shape style="position:absolute;left:3039;top:1518;width:540;height:120" coordorigin="3039,1518" coordsize="540,120" path="m3159,1518l3039,1578,3159,1638,3159,1588,3139,1588,3139,1568,3159,1568,3159,1518xe" filled="true" fillcolor="#000000" stroked="false">
                <v:path arrowok="t"/>
                <v:fill type="solid"/>
              </v:shape>
              <v:shape style="position:absolute;left:3039;top:1518;width:540;height:120" coordorigin="3039,1518" coordsize="540,120" path="m3159,1568l3139,1568,3139,1588,3159,1588,3159,1568xe" filled="true" fillcolor="#000000" stroked="false">
                <v:path arrowok="t"/>
                <v:fill type="solid"/>
              </v:shape>
              <v:shape style="position:absolute;left:3039;top:1518;width:540;height:120" coordorigin="3039,1518" coordsize="540,120" path="m3579,1568l3159,1568,3159,1588,3579,1588,3579,156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Боек </w:t>
      </w:r>
      <w:r>
        <w:rPr/>
        <w:t>предназначен для разбивания капсюльной втулки. У </w:t>
      </w:r>
      <w:r>
        <w:rPr/>
        <w:t>головки боек имеет резьбу для крепления его в корпусе ударника. На другом конце бойка установлена втулка</w:t>
      </w:r>
      <w:r>
        <w:rPr>
          <w:rFonts w:ascii="Times New Roman" w:hAnsi="Times New Roman"/>
          <w:i/>
        </w:rPr>
        <w:t>, </w:t>
      </w:r>
      <w:r>
        <w:rPr/>
        <w:t>которая удерживается выступами</w:t>
      </w:r>
      <w:r>
        <w:rPr>
          <w:spacing w:val="-7"/>
        </w:rPr>
        <w:t> </w:t>
      </w:r>
      <w:r>
        <w:rPr/>
        <w:t>бойка.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970" w:right="0" w:firstLine="456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Втулка </w:t>
      </w:r>
      <w:r>
        <w:rPr/>
        <w:t>служит задней опорой для возвратной пружины и </w:t>
      </w:r>
      <w:r>
        <w:rPr/>
        <w:t>увеличивает инерционную массу</w:t>
      </w:r>
      <w:r>
        <w:rPr>
          <w:spacing w:val="-14"/>
        </w:rPr>
        <w:t> </w:t>
      </w:r>
      <w:r>
        <w:rPr/>
        <w:t>бойка.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012" w:right="316" w:firstLine="307"/>
        <w:jc w:val="both"/>
      </w:pPr>
      <w:r>
        <w:rPr/>
        <w:pict>
          <v:group style="position:absolute;margin-left:44.650002pt;margin-top:5.02311pt;width:82.4pt;height:59.4pt;mso-position-horizontal-relative:page;mso-position-vertical-relative:paragraph;z-index:-103576" coordorigin="893,100" coordsize="1648,1188">
            <v:shape style="position:absolute;left:893;top:175;width:1218;height:1113" type="#_x0000_t75" stroked="false">
              <v:imagedata r:id="rId24" o:title=""/>
            </v:shape>
            <v:group style="position:absolute;left:1995;top:100;width:546;height:369" coordorigin="1995,100" coordsize="546,369">
              <v:shape style="position:absolute;left:1995;top:100;width:546;height:369" coordorigin="1995,100" coordsize="546,369" path="m2062,352l1995,469,2128,452,2108,422,2084,422,2073,405,2089,394,2062,352xe" filled="true" fillcolor="#000000" stroked="false">
                <v:path arrowok="t"/>
                <v:fill type="solid"/>
              </v:shape>
              <v:shape style="position:absolute;left:1995;top:100;width:546;height:369" coordorigin="1995,100" coordsize="546,369" path="m2089,394l2073,405,2084,422,2100,411,2089,394xe" filled="true" fillcolor="#000000" stroked="false">
                <v:path arrowok="t"/>
                <v:fill type="solid"/>
              </v:shape>
              <v:shape style="position:absolute;left:1995;top:100;width:546;height:369" coordorigin="1995,100" coordsize="546,369" path="m2100,411l2084,422,2108,422,2100,411xe" filled="true" fillcolor="#000000" stroked="false">
                <v:path arrowok="t"/>
                <v:fill type="solid"/>
              </v:shape>
              <v:shape style="position:absolute;left:1995;top:100;width:546;height:369" coordorigin="1995,100" coordsize="546,369" path="m2529,100l2089,394,2100,411,2541,117,2529,10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Вилка </w:t>
      </w:r>
      <w:r>
        <w:rPr/>
        <w:t>служит передней опорой боевой пружины и возвратной </w:t>
      </w:r>
      <w:r>
        <w:rPr/>
        <w:t>пружины. Концы вилки проходят через отверстия в корпусе ударника и при движении корпуса ударника вперед упираются в дно гнезда клина; дальнейшее движение бойка с втулкой и корпусом ударника происходит под действием силы</w:t>
      </w:r>
      <w:r>
        <w:rPr>
          <w:spacing w:val="-6"/>
        </w:rPr>
        <w:t> </w:t>
      </w:r>
      <w:r>
        <w:rPr/>
        <w:t>инерции.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3634" w:right="320" w:firstLine="307"/>
        <w:jc w:val="both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45.099998pt;margin-top:.173134pt;width:159.6pt;height:39.950pt;mso-position-horizontal-relative:page;mso-position-vertical-relative:paragraph;z-index:-103552" coordorigin="902,3" coordsize="3192,799">
            <v:shape style="position:absolute;left:902;top:3;width:2832;height:799" type="#_x0000_t75" stroked="false">
              <v:imagedata r:id="rId25" o:title=""/>
            </v:shape>
            <v:shape style="position:absolute;left:3734;top:173;width:360;height:120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19.25pt;margin-top:44.973133pt;width:174pt;height:281.5pt;mso-position-horizontal-relative:page;mso-position-vertical-relative:paragraph;z-index:-103528" coordorigin="385,899" coordsize="3480,5630">
            <v:shape style="position:absolute;left:981;top:899;width:1107;height:1800" type="#_x0000_t75" stroked="false">
              <v:imagedata r:id="rId27" o:title=""/>
            </v:shape>
            <v:shape style="position:absolute;left:385;top:2637;width:2570;height:1797" type="#_x0000_t75" stroked="false">
              <v:imagedata r:id="rId28" o:title=""/>
            </v:shape>
            <v:shape style="position:absolute;left:845;top:4226;width:2650;height:1739" type="#_x0000_t75" stroked="false">
              <v:imagedata r:id="rId29" o:title=""/>
            </v:shape>
            <v:shape style="position:absolute;left:2241;top:5269;width:1133;height:1260" type="#_x0000_t75" stroked="false">
              <v:imagedata r:id="rId30" o:title=""/>
            </v:shape>
            <v:group style="position:absolute;left:1931;top:1305;width:546;height:369" coordorigin="1931,1305" coordsize="546,369">
              <v:shape style="position:absolute;left:1931;top:1305;width:546;height:369" coordorigin="1931,1305" coordsize="546,369" path="m1998,1557l1931,1673,2064,1657,2044,1626,2020,1626,2009,1610,2025,1599,1998,1557xe" filled="true" fillcolor="#000000" stroked="false">
                <v:path arrowok="t"/>
                <v:fill type="solid"/>
              </v:shape>
              <v:shape style="position:absolute;left:1931;top:1305;width:546;height:369" coordorigin="1931,1305" coordsize="546,369" path="m2025,1599l2009,1610,2020,1626,2036,1615,2025,1599xe" filled="true" fillcolor="#000000" stroked="false">
                <v:path arrowok="t"/>
                <v:fill type="solid"/>
              </v:shape>
              <v:shape style="position:absolute;left:1931;top:1305;width:546;height:369" coordorigin="1931,1305" coordsize="546,369" path="m2036,1615l2020,1626,2044,1626,2036,1615xe" filled="true" fillcolor="#000000" stroked="false">
                <v:path arrowok="t"/>
                <v:fill type="solid"/>
              </v:shape>
              <v:shape style="position:absolute;left:1931;top:1305;width:546;height:369" coordorigin="1931,1305" coordsize="546,369" path="m2465,1305l2025,1599,2036,1615,2477,1322,2465,1305xe" filled="true" fillcolor="#000000" stroked="false">
                <v:path arrowok="t"/>
                <v:fill type="solid"/>
              </v:shape>
            </v:group>
            <v:group style="position:absolute;left:2781;top:2924;width:544;height:209" coordorigin="2781,2924" coordsize="544,209">
              <v:shape style="position:absolute;left:2781;top:2924;width:544;height:209" coordorigin="2781,2924" coordsize="544,209" path="m2876,3019l2781,3113,2914,3132,2900,3091,2879,3091,2873,3072,2892,3066,2876,3019xe" filled="true" fillcolor="#000000" stroked="false">
                <v:path arrowok="t"/>
                <v:fill type="solid"/>
              </v:shape>
              <v:shape style="position:absolute;left:2781;top:2924;width:544;height:209" coordorigin="2781,2924" coordsize="544,209" path="m2892,3066l2873,3072,2879,3091,2898,3085,2892,3066xe" filled="true" fillcolor="#000000" stroked="false">
                <v:path arrowok="t"/>
                <v:fill type="solid"/>
              </v:shape>
              <v:shape style="position:absolute;left:2781;top:2924;width:544;height:209" coordorigin="2781,2924" coordsize="544,209" path="m2898,3085l2879,3091,2900,3091,2898,3085xe" filled="true" fillcolor="#000000" stroked="false">
                <v:path arrowok="t"/>
                <v:fill type="solid"/>
              </v:shape>
              <v:shape style="position:absolute;left:2781;top:2924;width:544;height:209" coordorigin="2781,2924" coordsize="544,209" path="m3318,2924l2892,3066,2898,3085,3324,2943,3318,2924xe" filled="true" fillcolor="#000000" stroked="false">
                <v:path arrowok="t"/>
                <v:fill type="solid"/>
              </v:shape>
            </v:group>
            <v:group style="position:absolute;left:3321;top:5620;width:544;height:209" coordorigin="3321,5620" coordsize="544,209">
              <v:shape style="position:absolute;left:3321;top:5620;width:544;height:209" coordorigin="3321,5620" coordsize="544,209" path="m3416,5715l3321,5809,3454,5828,3440,5787,3419,5787,3413,5768,3432,5762,3416,5715xe" filled="true" fillcolor="#000000" stroked="false">
                <v:path arrowok="t"/>
                <v:fill type="solid"/>
              </v:shape>
              <v:shape style="position:absolute;left:3321;top:5620;width:544;height:209" coordorigin="3321,5620" coordsize="544,209" path="m3432,5762l3413,5768,3419,5787,3438,5781,3432,5762xe" filled="true" fillcolor="#000000" stroked="false">
                <v:path arrowok="t"/>
                <v:fill type="solid"/>
              </v:shape>
              <v:shape style="position:absolute;left:3321;top:5620;width:544;height:209" coordorigin="3321,5620" coordsize="544,209" path="m3438,5781l3419,5787,3440,5787,3438,5781xe" filled="true" fillcolor="#000000" stroked="false">
                <v:path arrowok="t"/>
                <v:fill type="solid"/>
              </v:shape>
              <v:shape style="position:absolute;left:3321;top:5620;width:544;height:209" coordorigin="3321,5620" coordsize="544,209" path="m3858,5620l3432,5762,3438,5781,3864,5639,3858,562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spacing w:val="-60"/>
          <w:u w:val="single" w:color="000000"/>
        </w:rPr>
        <w:t> </w:t>
      </w:r>
      <w:r>
        <w:rPr>
          <w:u w:val="single" w:color="000000"/>
        </w:rPr>
        <w:t>Боевая пружина </w:t>
      </w:r>
      <w:r>
        <w:rPr/>
        <w:t>предназначена для разгона </w:t>
      </w:r>
      <w:r>
        <w:rPr/>
        <w:t>инерционных масс ударника. Передним концом боевая пружина опирается в вилку</w:t>
      </w:r>
      <w:r>
        <w:rPr>
          <w:rFonts w:ascii="Times New Roman" w:hAnsi="Times New Roman" w:cs="Times New Roman" w:eastAsia="Times New Roman" w:hint="default"/>
          <w:i/>
        </w:rPr>
        <w:t>, </w:t>
      </w:r>
      <w:r>
        <w:rPr/>
        <w:t>а задним — в</w:t>
      </w:r>
      <w:r>
        <w:rPr>
          <w:spacing w:val="-12"/>
        </w:rPr>
        <w:t> </w:t>
      </w:r>
      <w:r>
        <w:rPr/>
        <w:t>крышку</w:t>
      </w:r>
      <w:r>
        <w:rPr>
          <w:rFonts w:ascii="Times New Roman" w:hAnsi="Times New Roman" w:cs="Times New Roman" w:eastAsia="Times New Roman" w:hint="default"/>
          <w:i/>
        </w:rPr>
        <w:t>.</w:t>
      </w:r>
      <w:r>
        <w:rPr>
          <w:rFonts w:ascii="Times New Roman" w:hAnsi="Times New Roman" w:cs="Times New Roman" w:eastAsia="Times New Roman" w:hint="default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pStyle w:val="BodyText"/>
        <w:spacing w:line="240" w:lineRule="auto"/>
        <w:ind w:left="1988" w:right="318" w:firstLine="31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Взвод </w:t>
      </w:r>
      <w:r>
        <w:rPr/>
        <w:t>ударника надевается на квадратный конец оси взвода и </w:t>
      </w:r>
      <w:r>
        <w:rPr/>
        <w:t>поворачивается вместе с осью, оттягивая верхним плечом ударник. На нижнем плече взвода имеется вырез, в который заскакивает выступ стопора</w:t>
      </w:r>
      <w:r>
        <w:rPr>
          <w:spacing w:val="-3"/>
        </w:rPr>
        <w:t> </w:t>
      </w:r>
      <w:r>
        <w:rPr/>
        <w:t>взвода.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 w:before="209"/>
        <w:ind w:left="2854" w:right="318" w:firstLine="30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Ось взвода </w:t>
      </w:r>
      <w:r>
        <w:rPr/>
        <w:t>вставляется в отверстие клина с левой стороны. У </w:t>
      </w:r>
      <w:r>
        <w:rPr/>
        <w:t>оси взвода имеется рычаг, который при открывании клина скользит по флажку повторного взвода и поворачивается на требуемый для взведения</w:t>
      </w:r>
      <w:r>
        <w:rPr>
          <w:spacing w:val="-9"/>
        </w:rPr>
        <w:t> </w:t>
      </w:r>
      <w:r>
        <w:rPr/>
        <w:t>угол.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4182" w:right="0"/>
        <w:jc w:val="left"/>
      </w:pPr>
      <w:r>
        <w:rPr/>
        <w:pict>
          <v:group style="position:absolute;margin-left:361.5pt;margin-top:-3.19688pt;width:142.550pt;height:49.05pt;mso-position-horizontal-relative:page;mso-position-vertical-relative:paragraph;z-index:-103504" coordorigin="7230,-64" coordsize="2851,981">
            <v:shape style="position:absolute;left:8721;top:-64;width:1360;height:981" type="#_x0000_t75" stroked="false">
              <v:imagedata r:id="rId31" o:title=""/>
            </v:shape>
            <v:group style="position:absolute;left:7230;top:150;width:1800;height:120" coordorigin="7230,150" coordsize="1800,120">
              <v:shape style="position:absolute;left:7230;top:150;width:1800;height:120" coordorigin="7230,150" coordsize="1800,120" path="m8910,150l8910,270,9010,220,8930,220,8930,200,9010,200,8910,150xe" filled="true" fillcolor="#000000" stroked="false">
                <v:path arrowok="t"/>
                <v:fill type="solid"/>
              </v:shape>
              <v:shape style="position:absolute;left:7230;top:150;width:1800;height:120" coordorigin="7230,150" coordsize="1800,120" path="m8910,200l7230,200,7230,220,8910,220,8910,200xe" filled="true" fillcolor="#000000" stroked="false">
                <v:path arrowok="t"/>
                <v:fill type="solid"/>
              </v:shape>
              <v:shape style="position:absolute;left:7230;top:150;width:1800;height:120" coordorigin="7230,150" coordsize="1800,120" path="m9010,200l8930,200,8930,220,9010,220,9030,210,9010,20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0.5pt;margin-top:7.76312pt;width:36.15pt;height:10.95pt;mso-position-horizontal-relative:page;mso-position-vertical-relative:paragraph;z-index:-103480" coordorigin="3610,155" coordsize="723,219">
            <v:shape style="position:absolute;left:3610;top:155;width:723;height:219" coordorigin="3610,155" coordsize="723,219" path="m3712,258l3610,345,3741,374,3730,330,3709,330,3705,311,3724,306,3712,258xe" filled="true" fillcolor="#000000" stroked="false">
              <v:path arrowok="t"/>
              <v:fill type="solid"/>
            </v:shape>
            <v:shape style="position:absolute;left:3610;top:155;width:723;height:219" coordorigin="3610,155" coordsize="723,219" path="m3724,306l3705,311,3709,330,3729,326,3724,306xe" filled="true" fillcolor="#000000" stroked="false">
              <v:path arrowok="t"/>
              <v:fill type="solid"/>
            </v:shape>
            <v:shape style="position:absolute;left:3610;top:155;width:723;height:219" coordorigin="3610,155" coordsize="723,219" path="m3729,326l3709,330,3730,330,3729,326xe" filled="true" fillcolor="#000000" stroked="false">
              <v:path arrowok="t"/>
              <v:fill type="solid"/>
            </v:shape>
            <v:shape style="position:absolute;left:3610;top:155;width:723;height:219" coordorigin="3610,155" coordsize="723,219" path="m4328,155l3724,306,3729,326,4332,175,4328,15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Стопор взвода </w:t>
      </w:r>
      <w:r>
        <w:rPr/>
        <w:t>с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  <w:spacing w:val="-1"/>
          <w:u w:val="single" w:color="000000"/>
        </w:rPr>
      </w:r>
      <w:r>
        <w:rPr>
          <w:u w:val="single" w:color="000000"/>
        </w:rPr>
        <w:t>кнопкой</w:t>
      </w:r>
      <w:r>
        <w:rPr/>
      </w:r>
    </w:p>
    <w:p>
      <w:pPr>
        <w:pStyle w:val="BodyText"/>
        <w:spacing w:line="240" w:lineRule="auto"/>
        <w:ind w:left="3394" w:right="1771" w:firstLine="307"/>
        <w:jc w:val="both"/>
      </w:pPr>
      <w:r>
        <w:rPr/>
        <w:t>вставляется в отверстие клина с левой стороны и удерживается от выпадания  нижним плечом взвода</w:t>
      </w:r>
      <w:r>
        <w:rPr>
          <w:spacing w:val="-13"/>
        </w:rPr>
        <w:t> </w:t>
      </w:r>
      <w:r>
        <w:rPr/>
        <w:t>ударника.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spacing w:line="240" w:lineRule="auto"/>
        <w:ind w:left="3692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Упорная крышка </w:t>
      </w:r>
      <w:r>
        <w:rPr/>
        <w:t>закрывает центральное гнездо в клине  </w:t>
      </w:r>
      <w:r>
        <w:rPr>
          <w:spacing w:val="36"/>
        </w:rPr>
        <w:t> </w:t>
      </w:r>
      <w:r>
        <w:rPr/>
        <w:t>и</w:t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280" w:right="1600"/>
        </w:sectPr>
      </w:pPr>
    </w:p>
    <w:p>
      <w:pPr>
        <w:pStyle w:val="BodyText"/>
        <w:spacing w:line="240" w:lineRule="auto" w:before="45"/>
        <w:ind w:left="282" w:right="329"/>
        <w:jc w:val="left"/>
      </w:pPr>
      <w:r>
        <w:rPr/>
        <w:t>служит опорой боевой пружины. Упорная крышка соединяется с клином сухарными выступами.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spacing w:line="319" w:lineRule="exact"/>
        <w:ind w:left="641" w:right="329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Выбрасывающий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282" w:right="181" w:firstLine="359"/>
        <w:jc w:val="both"/>
      </w:pPr>
      <w:r>
        <w:rPr/>
        <w:t>Выбрасывающий механизм служит для выбрасывания стреляной гильзы после выстрела или для извлечения снаряженной гильзы в случае неоднократной осечки, а также для удержания клина в нижнем, открытом положении. Извлечение снаряженной гильзы в случае неоднократной осечки производится ручным открыванием</w:t>
      </w:r>
      <w:r>
        <w:rPr>
          <w:spacing w:val="-17"/>
        </w:rPr>
        <w:t> </w:t>
      </w:r>
      <w:r>
        <w:rPr/>
        <w:t>затвора.</w:t>
      </w:r>
    </w:p>
    <w:p>
      <w:pPr>
        <w:pStyle w:val="BodyText"/>
        <w:spacing w:line="240" w:lineRule="auto" w:before="86"/>
        <w:ind w:left="310" w:right="160" w:firstLine="297"/>
        <w:jc w:val="both"/>
      </w:pPr>
      <w:r>
        <w:rPr/>
        <w:pict>
          <v:group style="position:absolute;margin-left:76.050003pt;margin-top:48.333149pt;width:180.3pt;height:160.7pt;mso-position-horizontal-relative:page;mso-position-vertical-relative:paragraph;z-index:-103408" coordorigin="1521,967" coordsize="3606,3214">
            <v:shape style="position:absolute;left:1521;top:967;width:3240;height:3214" type="#_x0000_t75" stroked="false">
              <v:imagedata r:id="rId32" o:title=""/>
            </v:shape>
            <v:group style="position:absolute;left:4581;top:1318;width:546;height:369" coordorigin="4581,1318" coordsize="546,369">
              <v:shape style="position:absolute;left:4581;top:1318;width:546;height:369" coordorigin="4581,1318" coordsize="546,369" path="m4648,1570l4581,1687,4714,1670,4694,1639,4670,1639,4659,1623,4675,1612,4648,1570xe" filled="true" fillcolor="#000000" stroked="false">
                <v:path arrowok="t"/>
                <v:fill type="solid"/>
              </v:shape>
              <v:shape style="position:absolute;left:4581;top:1318;width:546;height:369" coordorigin="4581,1318" coordsize="546,369" path="m4675,1612l4659,1623,4670,1639,4686,1628,4675,1612xe" filled="true" fillcolor="#000000" stroked="false">
                <v:path arrowok="t"/>
                <v:fill type="solid"/>
              </v:shape>
              <v:shape style="position:absolute;left:4581;top:1318;width:546;height:369" coordorigin="4581,1318" coordsize="546,369" path="m4686,1628l4670,1639,4694,1639,4686,1628xe" filled="true" fillcolor="#000000" stroked="false">
                <v:path arrowok="t"/>
                <v:fill type="solid"/>
              </v:shape>
              <v:shape style="position:absolute;left:4581;top:1318;width:546;height:369" coordorigin="4581,1318" coordsize="546,369" path="m5115,1318l4675,1612,4686,1628,5127,1335,5115,131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Выбрасывающий механизм состоит из: правого и левого выбрасывателей, правого и левого поджимов, пружин</w:t>
      </w:r>
      <w:r>
        <w:rPr>
          <w:rFonts w:ascii="Times New Roman" w:hAnsi="Times New Roman"/>
          <w:i/>
        </w:rPr>
        <w:t>, </w:t>
      </w:r>
      <w:r>
        <w:rPr/>
        <w:t>крышек, оси сбрасывателя; стопора</w:t>
      </w:r>
      <w:r>
        <w:rPr>
          <w:rFonts w:ascii="Times New Roman" w:hAnsi="Times New Roman"/>
          <w:i/>
        </w:rPr>
        <w:t>, </w:t>
      </w:r>
      <w:r>
        <w:rPr/>
        <w:t>шайбы</w:t>
      </w:r>
      <w:r>
        <w:rPr>
          <w:rFonts w:ascii="Times New Roman" w:hAnsi="Times New Roman"/>
          <w:i/>
        </w:rPr>
        <w:t>, </w:t>
      </w:r>
      <w:r>
        <w:rPr/>
        <w:t>пружины и ручки сбрасывателя.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3522" w:right="138" w:firstLine="288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Выбрасыватели </w:t>
      </w:r>
      <w:r>
        <w:rPr/>
        <w:t>помещаются в передней части </w:t>
      </w:r>
      <w:r>
        <w:rPr/>
        <w:t>клинового гнезда казенника у боковых поверхностей клина. Цапфы </w:t>
      </w:r>
      <w:r>
        <w:rPr>
          <w:rFonts w:ascii="Times New Roman" w:hAnsi="Times New Roman"/>
          <w:b/>
          <w:i/>
          <w:sz w:val="28"/>
        </w:rPr>
        <w:t>ф </w:t>
      </w:r>
      <w:r>
        <w:rPr/>
        <w:t>выбрасывателей находятся в наклонных боковых пазах клина, на этих цапфах имеются площадки, которыми выбрасыватели удерживают клин в открытом положении. Цапфы </w:t>
      </w:r>
      <w:r>
        <w:rPr>
          <w:rFonts w:ascii="Times New Roman" w:hAnsi="Times New Roman"/>
          <w:b/>
          <w:i/>
          <w:sz w:val="28"/>
        </w:rPr>
        <w:t>н </w:t>
      </w:r>
      <w:r>
        <w:rPr/>
        <w:t>выбрасывателей вставляются в пазы на щеках казенника и охватываются с торцов поджимами. Захваты </w:t>
      </w:r>
      <w:r>
        <w:rPr>
          <w:rFonts w:ascii="Times New Roman" w:hAnsi="Times New Roman"/>
          <w:b/>
          <w:i/>
          <w:sz w:val="28"/>
        </w:rPr>
        <w:t>о </w:t>
      </w:r>
      <w:r>
        <w:rPr/>
        <w:t>выбрасывателей подходят вплотную к каморе трубы и перекрываются фланцем</w:t>
      </w:r>
      <w:r>
        <w:rPr>
          <w:spacing w:val="-8"/>
        </w:rPr>
        <w:t> </w:t>
      </w:r>
      <w:r>
        <w:rPr/>
        <w:t>гильзы.</w:t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34"/>
          <w:szCs w:val="34"/>
        </w:rPr>
      </w:pPr>
    </w:p>
    <w:p>
      <w:pPr>
        <w:pStyle w:val="BodyText"/>
        <w:spacing w:line="240" w:lineRule="auto"/>
        <w:ind w:left="4962" w:right="118" w:firstLine="288"/>
        <w:jc w:val="both"/>
      </w:pPr>
      <w:r>
        <w:rPr/>
        <w:pict>
          <v:group style="position:absolute;margin-left:76.050003pt;margin-top:6.173121pt;width:252.2pt;height:92.5pt;mso-position-horizontal-relative:page;mso-position-vertical-relative:paragraph;z-index:-103384" coordorigin="1521,123" coordsize="5044,1850">
            <v:shape style="position:absolute;left:1521;top:123;width:4680;height:1850" type="#_x0000_t75" stroked="false">
              <v:imagedata r:id="rId33" o:title=""/>
            </v:shape>
            <v:group style="position:absolute;left:6021;top:164;width:544;height:209" coordorigin="6021,164" coordsize="544,209">
              <v:shape style="position:absolute;left:6021;top:164;width:544;height:209" coordorigin="6021,164" coordsize="544,209" path="m6116,259l6021,353,6154,372,6140,331,6119,331,6113,312,6132,306,6116,259xe" filled="true" fillcolor="#000000" stroked="false">
                <v:path arrowok="t"/>
                <v:fill type="solid"/>
              </v:shape>
              <v:shape style="position:absolute;left:6021;top:164;width:544;height:209" coordorigin="6021,164" coordsize="544,209" path="m6132,306l6113,312,6119,331,6138,325,6132,306xe" filled="true" fillcolor="#000000" stroked="false">
                <v:path arrowok="t"/>
                <v:fill type="solid"/>
              </v:shape>
              <v:shape style="position:absolute;left:6021;top:164;width:544;height:209" coordorigin="6021,164" coordsize="544,209" path="m6138,325l6119,331,6140,331,6138,325xe" filled="true" fillcolor="#000000" stroked="false">
                <v:path arrowok="t"/>
                <v:fill type="solid"/>
              </v:shape>
              <v:shape style="position:absolute;left:6021;top:164;width:544;height:209" coordorigin="6021,164" coordsize="544,209" path="m6558,164l6132,306,6138,325,6564,183,6558,16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Поджимы </w:t>
      </w:r>
      <w:r>
        <w:rPr/>
        <w:t>предназначены для удержания </w:t>
      </w:r>
      <w:r>
        <w:rPr/>
        <w:t>выбрасывателей на опорных площадках клина при открытом затворе. У каждого поджима имеется по два паза. Передними пазами поджимы охватывают цапфы </w:t>
      </w:r>
      <w:r>
        <w:rPr>
          <w:rFonts w:ascii="Times New Roman" w:hAnsi="Times New Roman"/>
          <w:b/>
          <w:i/>
          <w:sz w:val="28"/>
        </w:rPr>
        <w:t>н </w:t>
      </w:r>
      <w:r>
        <w:rPr/>
        <w:t>выбрасывателей с торцов, а задние пазы служат для сцепления с осью </w:t>
      </w:r>
      <w:r>
        <w:rPr>
          <w:spacing w:val="43"/>
        </w:rPr>
        <w:t> </w:t>
      </w:r>
      <w:r>
        <w:rPr/>
        <w:t>сбрасывателя.</w:t>
      </w:r>
    </w:p>
    <w:p>
      <w:pPr>
        <w:pStyle w:val="BodyText"/>
        <w:spacing w:line="240" w:lineRule="auto"/>
        <w:ind w:left="320" w:right="329"/>
        <w:jc w:val="left"/>
      </w:pPr>
      <w:r>
        <w:rPr/>
        <w:t>Поджимы вставляются в гнезда казенника с заднего торца и пружинами поджимаются вместе с цапфами выбрасывателей в переднее</w:t>
      </w:r>
      <w:r>
        <w:rPr>
          <w:spacing w:val="-12"/>
        </w:rPr>
        <w:t> </w:t>
      </w:r>
      <w:r>
        <w:rPr/>
        <w:t>положение.</w: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9"/>
          <w:szCs w:val="29"/>
        </w:rPr>
      </w:pPr>
    </w:p>
    <w:p>
      <w:pPr>
        <w:pStyle w:val="BodyText"/>
        <w:spacing w:line="240" w:lineRule="auto"/>
        <w:ind w:left="4024" w:right="116" w:firstLine="297"/>
        <w:jc w:val="both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337.049988pt;margin-top:111.603134pt;width:46.5pt;height:53.85pt;mso-position-horizontal-relative:page;mso-position-vertical-relative:paragraph;z-index:1480;mso-wrap-distance-left:0;mso-wrap-distance-right:0" coordorigin="6741,2232" coordsize="930,1077">
            <v:shape style="position:absolute;left:6741;top:2528;width:930;height:780" type="#_x0000_t75" stroked="false">
              <v:imagedata r:id="rId34" o:title=""/>
            </v:shape>
            <v:shape style="position:absolute;left:7080;top:2232;width:189;height:364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422.73999pt;margin-top:113.44313pt;width:100.9pt;height:60.9pt;mso-position-horizontal-relative:page;mso-position-vertical-relative:paragraph;z-index:1504;mso-wrap-distance-left:0;mso-wrap-distance-right:0" coordorigin="8455,2269" coordsize="2018,1218">
            <v:shape style="position:absolute;left:8721;top:2348;width:1751;height:1138" type="#_x0000_t75" stroked="false">
              <v:imagedata r:id="rId36" o:title=""/>
            </v:shape>
            <v:group style="position:absolute;left:8455;top:2269;width:906;height:549" coordorigin="8455,2269" coordsize="906,549">
              <v:shape style="position:absolute;left:8455;top:2269;width:906;height:549" coordorigin="8455,2269" coordsize="906,549" path="m9252,2764l9226,2807,9360,2817,9333,2775,9269,2775,9252,2764xe" filled="true" fillcolor="#000000" stroked="false">
                <v:path arrowok="t"/>
                <v:fill type="solid"/>
              </v:shape>
              <v:shape style="position:absolute;left:8455;top:2269;width:906;height:549" coordorigin="8455,2269" coordsize="906,549" path="m9262,2747l9252,2764,9269,2775,9279,2757,9262,2747xe" filled="true" fillcolor="#000000" stroked="false">
                <v:path arrowok="t"/>
                <v:fill type="solid"/>
              </v:shape>
              <v:shape style="position:absolute;left:8455;top:2269;width:906;height:549" coordorigin="8455,2269" coordsize="906,549" path="m9288,2704l9262,2747,9279,2757,9269,2775,9333,2775,9288,2704xe" filled="true" fillcolor="#000000" stroked="false">
                <v:path arrowok="t"/>
                <v:fill type="solid"/>
              </v:shape>
              <v:shape style="position:absolute;left:8455;top:2269;width:906;height:549" coordorigin="8455,2269" coordsize="906,549" path="m8465,2269l8455,2286,9252,2764,9262,2747,8465,2269xe" filled="true" fillcolor="#00000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76.050003pt;margin-top:1.323134pt;width:247.55pt;height:170.1pt;mso-position-horizontal-relative:page;mso-position-vertical-relative:paragraph;z-index:-103360" coordorigin="1521,26" coordsize="4951,3402">
            <v:shape style="position:absolute;left:1521;top:26;width:3742;height:2335" type="#_x0000_t75" stroked="false">
              <v:imagedata r:id="rId37" o:title=""/>
            </v:shape>
            <v:shape style="position:absolute;left:5301;top:2348;width:1013;height:1080" type="#_x0000_t75" stroked="false">
              <v:imagedata r:id="rId38" o:title=""/>
            </v:shape>
            <v:group style="position:absolute;left:5121;top:179;width:544;height:209" coordorigin="5121,179" coordsize="544,209">
              <v:shape style="position:absolute;left:5121;top:179;width:544;height:209" coordorigin="5121,179" coordsize="544,209" path="m5216,274l5121,368,5254,387,5240,346,5219,346,5213,327,5232,321,5216,274xe" filled="true" fillcolor="#000000" stroked="false">
                <v:path arrowok="t"/>
                <v:fill type="solid"/>
              </v:shape>
              <v:shape style="position:absolute;left:5121;top:179;width:544;height:209" coordorigin="5121,179" coordsize="544,209" path="m5232,321l5213,327,5219,346,5238,340,5232,321xe" filled="true" fillcolor="#000000" stroked="false">
                <v:path arrowok="t"/>
                <v:fill type="solid"/>
              </v:shape>
              <v:shape style="position:absolute;left:5121;top:179;width:544;height:209" coordorigin="5121,179" coordsize="544,209" path="m5238,340l5219,346,5240,346,5238,340xe" filled="true" fillcolor="#000000" stroked="false">
                <v:path arrowok="t"/>
                <v:fill type="solid"/>
              </v:shape>
              <v:shape style="position:absolute;left:5121;top:179;width:544;height:209" coordorigin="5121,179" coordsize="544,209" path="m5658,179l5232,321,5238,340,5664,198,5658,179xe" filled="true" fillcolor="#000000" stroked="false">
                <v:path arrowok="t"/>
                <v:fill type="solid"/>
              </v:shape>
              <v:shape style="position:absolute;left:6105;top:2225;width:367;height:367" type="#_x0000_t75" stroked="false">
                <v:imagedata r:id="rId39" o:title="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Ось сбрасывателя </w:t>
      </w:r>
      <w:r>
        <w:rPr/>
        <w:t>предназначена для оттягивания </w:t>
      </w:r>
      <w:r>
        <w:rPr/>
        <w:t>поджимов с цапфами выбрасывателей в заднее положение. При этом клин освобождается и под действием закрывающей пружины поднимается вверх. На оси сбрасывателя имеются уступы, которыми она при повороте перемещает поджимы в заднее положение. На квадратном конце оси установлены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шайба</w:t>
      </w:r>
      <w:r>
        <w:rPr/>
      </w:r>
      <w:r>
        <w:rPr>
          <w:rFonts w:ascii="Times New Roman" w:hAnsi="Times New Roman"/>
          <w:i/>
        </w:rPr>
        <w:t>,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пружина</w:t>
      </w:r>
      <w:r>
        <w:rPr/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ручка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сбрасывателя</w:t>
      </w:r>
      <w:r>
        <w:rPr/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90"/>
        <w:ind w:left="334" w:right="329"/>
        <w:jc w:val="left"/>
        <w:rPr>
          <w:rFonts w:ascii="Times New Roman" w:hAnsi="Times New Roman" w:cs="Times New Roman" w:eastAsia="Times New Roman" w:hint="default"/>
        </w:rPr>
      </w:pPr>
      <w:r>
        <w:rPr/>
        <w:t>Ручка крепится винтом со стопорной</w:t>
      </w:r>
      <w:r>
        <w:rPr>
          <w:spacing w:val="-10"/>
        </w:rPr>
        <w:t> </w:t>
      </w:r>
      <w:r>
        <w:rPr/>
        <w:t>шайбой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</w:rPr>
        <w:sectPr>
          <w:pgSz w:w="11910" w:h="16840"/>
          <w:pgMar w:header="0" w:footer="325" w:top="780" w:bottom="520" w:left="142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pStyle w:val="Heading2"/>
        <w:spacing w:line="320" w:lineRule="exact" w:before="208"/>
        <w:ind w:left="1012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Механизм повторного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взведения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680" w:right="313" w:firstLine="331"/>
        <w:jc w:val="both"/>
      </w:pPr>
      <w:r>
        <w:rPr/>
        <w:t>Механизм повторного взведения позволяет в случае осечки повторно взводить ударный механизм без открывания затвора. Детали механизма повторного взведения помещаются в левой щеке казенника и на левом щите</w:t>
      </w:r>
      <w:r>
        <w:rPr>
          <w:spacing w:val="-14"/>
        </w:rPr>
        <w:t> </w:t>
      </w:r>
      <w:r>
        <w:rPr/>
        <w:t>ограждения.</w:t>
      </w:r>
    </w:p>
    <w:p>
      <w:pPr>
        <w:pStyle w:val="BodyText"/>
        <w:spacing w:line="240" w:lineRule="auto" w:before="5"/>
        <w:ind w:left="2812" w:right="294" w:firstLine="292"/>
        <w:jc w:val="both"/>
      </w:pPr>
      <w:r>
        <w:rPr/>
        <w:pict>
          <v:group style="position:absolute;margin-left:15.55pt;margin-top:1.69311pt;width:153.2pt;height:145.550pt;mso-position-horizontal-relative:page;mso-position-vertical-relative:paragraph;z-index:-103288" coordorigin="311,34" coordsize="3064,2911">
            <v:shape style="position:absolute;left:311;top:34;width:2520;height:1968" type="#_x0000_t75" stroked="false">
              <v:imagedata r:id="rId41" o:title=""/>
            </v:shape>
            <v:shape style="position:absolute;left:1365;top:1502;width:1980;height:1443" type="#_x0000_t75" stroked="false">
              <v:imagedata r:id="rId42" o:title=""/>
            </v:shape>
            <v:group style="position:absolute;left:2651;top:199;width:544;height:209" coordorigin="2651,199" coordsize="544,209">
              <v:shape style="position:absolute;left:2651;top:199;width:544;height:209" coordorigin="2651,199" coordsize="544,209" path="m2746,294l2651,389,2784,408,2770,367,2749,367,2743,348,2762,341,2746,294xe" filled="true" fillcolor="#000000" stroked="false">
                <v:path arrowok="t"/>
                <v:fill type="solid"/>
              </v:shape>
              <v:shape style="position:absolute;left:2651;top:199;width:544;height:209" coordorigin="2651,199" coordsize="544,209" path="m2762,341l2743,348,2749,367,2768,360,2762,341xe" filled="true" fillcolor="#000000" stroked="false">
                <v:path arrowok="t"/>
                <v:fill type="solid"/>
              </v:shape>
              <v:shape style="position:absolute;left:2651;top:199;width:544;height:209" coordorigin="2651,199" coordsize="544,209" path="m2768,360l2749,367,2770,367,2768,360xe" filled="true" fillcolor="#000000" stroked="false">
                <v:path arrowok="t"/>
                <v:fill type="solid"/>
              </v:shape>
              <v:shape style="position:absolute;left:2651;top:199;width:544;height:209" coordorigin="2651,199" coordsize="544,209" path="m3188,199l2762,341,2768,360,3194,218,3188,199xe" filled="true" fillcolor="#000000" stroked="false">
                <v:path arrowok="t"/>
                <v:fill type="solid"/>
              </v:shape>
            </v:group>
            <v:group style="position:absolute;left:2471;top:1908;width:904;height:381" coordorigin="2471,1908" coordsize="904,381">
              <v:shape style="position:absolute;left:2471;top:1908;width:904;height:381" coordorigin="2471,1908" coordsize="904,381" path="m2560,2177l2471,2277,2605,2288,2589,2249,2568,2249,2560,2230,2579,2223,2560,2177xe" filled="true" fillcolor="#000000" stroked="false">
                <v:path arrowok="t"/>
                <v:fill type="solid"/>
              </v:shape>
              <v:shape style="position:absolute;left:2471;top:1908;width:904;height:381" coordorigin="2471,1908" coordsize="904,381" path="m2579,2223l2560,2230,2568,2249,2586,2242,2579,2223xe" filled="true" fillcolor="#000000" stroked="false">
                <v:path arrowok="t"/>
                <v:fill type="solid"/>
              </v:shape>
              <v:shape style="position:absolute;left:2471;top:1908;width:904;height:381" coordorigin="2471,1908" coordsize="904,381" path="m2586,2242l2568,2249,2589,2249,2586,2242xe" filled="true" fillcolor="#000000" stroked="false">
                <v:path arrowok="t"/>
                <v:fill type="solid"/>
              </v:shape>
              <v:shape style="position:absolute;left:2471;top:1908;width:904;height:381" coordorigin="2471,1908" coordsize="904,381" path="m3367,1908l2579,2223,2586,2242,3375,1926,3367,190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Повторный взвод </w:t>
      </w:r>
      <w:r>
        <w:rPr/>
        <w:t>предназначен для повторного взведения </w:t>
      </w:r>
      <w:r>
        <w:rPr/>
        <w:t>ударного механизма, а флажок повторного взвода одновременно служит копиром, по которому скользит рычаг оси взвода при открывании затвора. Повторный взвод вставляется со стороны клинового паза, а квадратный конец оси его выходит наружу.</w:t>
      </w:r>
      <w:r>
        <w:rPr>
          <w:spacing w:val="-17"/>
        </w:rPr>
        <w:t> </w:t>
      </w:r>
      <w:r>
        <w:rPr/>
        <w:t>На</w:t>
      </w:r>
    </w:p>
    <w:p>
      <w:pPr>
        <w:pStyle w:val="BodyText"/>
        <w:spacing w:line="240" w:lineRule="auto" w:before="7"/>
        <w:ind w:left="3225" w:right="0"/>
        <w:jc w:val="left"/>
      </w:pPr>
      <w:r>
        <w:rPr/>
        <w:pict>
          <v:group style="position:absolute;margin-left:424.799988pt;margin-top:13.063125pt;width:94.75pt;height:54.3pt;mso-position-horizontal-relative:page;mso-position-vertical-relative:paragraph;z-index:-103264" coordorigin="8496,261" coordsize="1895,1086">
            <v:shape style="position:absolute;left:8577;top:333;width:914;height:1014" type="#_x0000_t75" stroked="false">
              <v:imagedata r:id="rId43" o:title=""/>
            </v:shape>
            <v:shape style="position:absolute;left:9491;top:398;width:900;height:768" type="#_x0000_t75" stroked="false">
              <v:imagedata r:id="rId44" o:title=""/>
            </v:shape>
            <v:shape style="position:absolute;left:8496;top:293;width:189;height:364" type="#_x0000_t75" stroked="false">
              <v:imagedata r:id="rId45" o:title=""/>
            </v:shape>
            <v:shape style="position:absolute;left:9668;top:261;width:277;height:306" type="#_x0000_t75" stroked="false">
              <v:imagedata r:id="rId46" o:title=""/>
            </v:shape>
            <w10:wrap type="none"/>
          </v:group>
        </w:pict>
      </w:r>
      <w:r>
        <w:rPr/>
        <w:t>квадрате повторного взвода устанавливаются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шайба</w:t>
      </w:r>
      <w:r>
        <w:rPr/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пружина</w:t>
      </w:r>
      <w:r>
        <w:rPr>
          <w:spacing w:val="-12"/>
          <w:u w:val="single" w:color="000000"/>
        </w:rPr>
        <w:t> </w:t>
      </w:r>
      <w:r>
        <w:rPr>
          <w:spacing w:val="-12"/>
        </w:rPr>
      </w:r>
      <w:r>
        <w:rPr/>
        <w:t>и</w:t>
      </w:r>
    </w:p>
    <w:p>
      <w:pPr>
        <w:pStyle w:val="BodyText"/>
        <w:spacing w:line="244" w:lineRule="auto" w:before="5"/>
        <w:ind w:left="3165" w:right="1153" w:firstLine="6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рычаг</w:t>
      </w:r>
      <w:r>
        <w:rPr/>
        <w:t>, который крепится стопорным винтом со </w:t>
      </w:r>
      <w:r>
        <w:rPr/>
        <w:t>стопорной</w:t>
      </w:r>
      <w:r>
        <w:rPr>
          <w:spacing w:val="-3"/>
        </w:rPr>
        <w:t> </w:t>
      </w:r>
      <w:r>
        <w:rPr/>
        <w:t>шайбой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i/>
          <w:sz w:val="31"/>
          <w:szCs w:val="31"/>
        </w:rPr>
      </w:pPr>
    </w:p>
    <w:p>
      <w:pPr>
        <w:pStyle w:val="Heading2"/>
        <w:spacing w:line="240" w:lineRule="auto"/>
        <w:ind w:left="1012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Предохранительный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74" w:lineRule="exact" w:before="6"/>
        <w:ind w:left="676" w:right="296" w:firstLine="302"/>
        <w:jc w:val="both"/>
      </w:pPr>
      <w:r>
        <w:rPr/>
        <w:t>Предохранительный механизм не позволяет произвести выстрел при не вполне закрытом  затворе.  Предохранительный  механизм  размещен  в  нижней  части  клина   </w:t>
      </w:r>
      <w:r>
        <w:rPr>
          <w:spacing w:val="17"/>
        </w:rPr>
        <w:t> </w:t>
      </w:r>
      <w:r>
        <w:rPr/>
        <w:t>и</w:t>
      </w:r>
    </w:p>
    <w:p>
      <w:pPr>
        <w:pStyle w:val="BodyText"/>
        <w:spacing w:line="273" w:lineRule="exact"/>
        <w:ind w:left="2812" w:right="0"/>
        <w:jc w:val="left"/>
      </w:pPr>
      <w:r>
        <w:rPr/>
        <w:pict>
          <v:group style="position:absolute;margin-left:47.150002pt;margin-top:4.820005pt;width:100.95pt;height:104.1pt;mso-position-horizontal-relative:page;mso-position-vertical-relative:paragraph;z-index:1696" coordorigin="943,96" coordsize="2019,2082">
            <v:shape style="position:absolute;left:943;top:96;width:1888;height:2082" type="#_x0000_t75" stroked="false">
              <v:imagedata r:id="rId47" o:title=""/>
            </v:shape>
            <v:shape style="position:absolute;left:2595;top:466;width:367;height:367" type="#_x0000_t75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227.800003pt;margin-top:4.970005pt;width:237.6pt;height:81.850pt;mso-position-horizontal-relative:page;mso-position-vertical-relative:paragraph;z-index:-103216" coordorigin="4556,99" coordsize="4752,1637">
            <v:shape style="position:absolute;left:6791;top:99;width:2517;height:1637" type="#_x0000_t75" stroked="false">
              <v:imagedata r:id="rId48" o:title=""/>
            </v:shape>
            <v:shape style="position:absolute;left:4556;top:1195;width:1335;height:450" type="#_x0000_t75" stroked="false">
              <v:imagedata r:id="rId49" o:title=""/>
            </v:shape>
            <v:group style="position:absolute;left:5936;top:404;width:1804;height:741" coordorigin="5936,404" coordsize="1804,741">
              <v:shape style="position:absolute;left:5936;top:404;width:1804;height:741" coordorigin="5936,404" coordsize="1804,741" path="m7625,1098l7606,1145,7740,1133,7715,1106,7643,1106,7625,1098xe" filled="true" fillcolor="#000000" stroked="false">
                <v:path arrowok="t"/>
                <v:fill type="solid"/>
              </v:shape>
              <v:shape style="position:absolute;left:5936;top:404;width:1804;height:741" coordorigin="5936,404" coordsize="1804,741" path="m7632,1080l7625,1098,7643,1106,7651,1087,7632,1080xe" filled="true" fillcolor="#000000" stroked="false">
                <v:path arrowok="t"/>
                <v:fill type="solid"/>
              </v:shape>
              <v:shape style="position:absolute;left:5936;top:404;width:1804;height:741" coordorigin="5936,404" coordsize="1804,741" path="m7651,1033l7632,1080,7651,1087,7643,1106,7715,1106,7651,1033xe" filled="true" fillcolor="#000000" stroked="false">
                <v:path arrowok="t"/>
                <v:fill type="solid"/>
              </v:shape>
              <v:shape style="position:absolute;left:5936;top:404;width:1804;height:741" coordorigin="5936,404" coordsize="1804,741" path="m5944,404l5936,423,7625,1098,7632,1080,5944,404xe" filled="true" fillcolor="#000000" stroked="false">
                <v:path arrowok="t"/>
                <v:fill type="solid"/>
              </v:shape>
              <v:shape style="position:absolute;left:4624;top:837;width:367;height:367" type="#_x0000_t75" stroked="false">
                <v:imagedata r:id="rId50" o:title=""/>
              </v:shape>
            </v:group>
            <w10:wrap type="none"/>
          </v:group>
        </w:pict>
      </w:r>
      <w:r>
        <w:rPr/>
        <w:t>состоит из:</w:t>
      </w:r>
    </w:p>
    <w:p>
      <w:pPr>
        <w:pStyle w:val="BodyText"/>
        <w:spacing w:line="240" w:lineRule="auto" w:before="7"/>
        <w:ind w:left="2812"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рычага предохранителя</w:t>
      </w:r>
      <w:r>
        <w:rPr/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rFonts w:ascii="Times New Roman" w:hAnsi="Times New Roman"/>
          <w:spacing w:val="-3"/>
          <w:u w:val="single" w:color="000000"/>
        </w:rPr>
      </w:r>
      <w:r>
        <w:rPr>
          <w:u w:val="single" w:color="000000"/>
        </w:rPr>
        <w:t>оси</w:t>
      </w:r>
      <w:r>
        <w:rPr/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 w:before="5"/>
        <w:ind w:left="2812"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колпачка  </w:t>
      </w:r>
      <w:r>
        <w:rPr/>
        <w:t>с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rFonts w:ascii="Times New Roman" w:hAnsi="Times New Roman"/>
          <w:spacing w:val="-3"/>
          <w:u w:val="single" w:color="000000"/>
        </w:rPr>
      </w:r>
      <w:r>
        <w:rPr>
          <w:u w:val="single" w:color="000000"/>
        </w:rPr>
        <w:t>пружиной</w:t>
      </w:r>
      <w:r>
        <w:rPr/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/>
        <w:ind w:left="294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29.6pt;height:58.4pt;mso-position-horizontal-relative:char;mso-position-vertical-relative:line" coordorigin="0,0" coordsize="592,1168">
            <v:shape style="position:absolute;left:0;top:133;width:585;height:1035" type="#_x0000_t75" stroked="false">
              <v:imagedata r:id="rId51" o:title=""/>
            </v:shape>
            <v:shape style="position:absolute;left:405;top:0;width:187;height:187" type="#_x0000_t75" stroked="false">
              <v:imagedata r:id="rId52" o:title=""/>
            </v:shape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i/>
          <w:sz w:val="14"/>
          <w:szCs w:val="14"/>
        </w:rPr>
      </w:pPr>
    </w:p>
    <w:p>
      <w:pPr>
        <w:pStyle w:val="BodyText"/>
        <w:spacing w:line="237" w:lineRule="auto" w:before="67"/>
        <w:ind w:left="676" w:right="296" w:firstLine="336"/>
        <w:jc w:val="both"/>
      </w:pPr>
      <w:r>
        <w:rPr/>
        <w:t>Рычаг предохранителя имеет два плеча </w:t>
      </w:r>
      <w:r>
        <w:rPr>
          <w:rFonts w:ascii="Times New Roman" w:hAnsi="Times New Roman"/>
          <w:b/>
          <w:i/>
          <w:sz w:val="28"/>
        </w:rPr>
        <w:t>н </w:t>
      </w:r>
      <w:r>
        <w:rPr/>
        <w:t>и </w:t>
      </w:r>
      <w:r>
        <w:rPr>
          <w:rFonts w:ascii="Times New Roman" w:hAnsi="Times New Roman"/>
          <w:b/>
          <w:i/>
          <w:sz w:val="28"/>
        </w:rPr>
        <w:t>р</w:t>
      </w:r>
      <w:r>
        <w:rPr>
          <w:rFonts w:ascii="Times New Roman" w:hAnsi="Times New Roman"/>
        </w:rPr>
        <w:t>. </w:t>
      </w:r>
      <w:r>
        <w:rPr/>
        <w:t>При открытом или не вполне закрытом клине плечо </w:t>
      </w:r>
      <w:r>
        <w:rPr>
          <w:rFonts w:ascii="Times New Roman" w:hAnsi="Times New Roman"/>
          <w:b/>
          <w:i/>
          <w:sz w:val="28"/>
        </w:rPr>
        <w:t>н </w:t>
      </w:r>
      <w:r>
        <w:rPr/>
        <w:t>рычага отжимается подпружиненным колпачком и плечо </w:t>
      </w:r>
      <w:r>
        <w:rPr>
          <w:rFonts w:ascii="Times New Roman" w:hAnsi="Times New Roman"/>
          <w:b/>
          <w:i/>
          <w:sz w:val="28"/>
        </w:rPr>
        <w:t>р </w:t>
      </w:r>
      <w:r>
        <w:rPr/>
        <w:t>рычага входит</w:t>
      </w:r>
      <w:r>
        <w:rPr>
          <w:spacing w:val="-36"/>
        </w:rPr>
        <w:t> </w:t>
      </w:r>
      <w:r>
        <w:rPr/>
        <w:t>в </w:t>
      </w:r>
      <w:r>
        <w:rPr/>
        <w:t>паз стопора взвода, исключая его перемещение. Спуск ударника не может быть произведен.</w:t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spacing w:line="240" w:lineRule="auto"/>
        <w:ind w:left="997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Удерживающий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"/>
        <w:ind w:left="671" w:right="299" w:firstLine="312"/>
        <w:jc w:val="both"/>
      </w:pPr>
      <w:r>
        <w:rPr/>
        <w:t>Удерживающий механизм предотвращает выпадание снаряда, когда его не «закусило» в нарезах ствола при заряжании. Детали удерживающего механизма размещены в лотке клина и в правой щеке</w:t>
      </w:r>
      <w:r>
        <w:rPr>
          <w:spacing w:val="-7"/>
        </w:rPr>
        <w:t> </w:t>
      </w:r>
      <w:r>
        <w:rPr/>
        <w:t>казенника.</w:t>
      </w:r>
    </w:p>
    <w:p>
      <w:pPr>
        <w:pStyle w:val="BodyText"/>
        <w:spacing w:line="274" w:lineRule="exact" w:before="17"/>
        <w:ind w:left="676" w:right="301" w:firstLine="288"/>
        <w:jc w:val="both"/>
      </w:pPr>
      <w:r>
        <w:rPr/>
        <w:t>Удерживающий механизм состоит из: удержника, оси удержника, пружины</w:t>
      </w:r>
      <w:r>
        <w:rPr>
          <w:rFonts w:ascii="Times New Roman" w:hAnsi="Times New Roman"/>
          <w:i/>
        </w:rPr>
        <w:t>, </w:t>
      </w:r>
      <w:r>
        <w:rPr/>
        <w:t>копира удержника, рычага и буферного</w:t>
      </w:r>
      <w:r>
        <w:rPr>
          <w:spacing w:val="-12"/>
        </w:rPr>
        <w:t> </w:t>
      </w:r>
      <w:r>
        <w:rPr/>
        <w:t>устройства.</w:t>
      </w:r>
    </w:p>
    <w:p>
      <w:pPr>
        <w:pStyle w:val="BodyText"/>
        <w:spacing w:line="240" w:lineRule="auto"/>
        <w:ind w:left="4022" w:right="301"/>
        <w:jc w:val="both"/>
      </w:pPr>
      <w:r>
        <w:rPr/>
        <w:pict>
          <v:group style="position:absolute;margin-left:40.049999pt;margin-top:8.14312pt;width:171.3pt;height:122.5pt;mso-position-horizontal-relative:page;mso-position-vertical-relative:paragraph;z-index:-103168" coordorigin="801,163" coordsize="3426,2450">
            <v:shape style="position:absolute;left:801;top:171;width:3240;height:2442" type="#_x0000_t75" stroked="false">
              <v:imagedata r:id="rId53" o:title=""/>
            </v:shape>
            <v:group style="position:absolute;left:2781;top:163;width:1446;height:1088" coordorigin="2781,163" coordsize="1446,1088">
              <v:shape style="position:absolute;left:2781;top:163;width:1446;height:1088" coordorigin="2781,163" coordsize="1446,1088" path="m2841,1131l2781,1251,2913,1227,2892,1199,2867,1199,2855,1183,2871,1171,2841,1131xe" filled="true" fillcolor="#000000" stroked="false">
                <v:path arrowok="t"/>
                <v:fill type="solid"/>
              </v:shape>
              <v:shape style="position:absolute;left:2781;top:163;width:1446;height:1088" coordorigin="2781,163" coordsize="1446,1088" path="m2871,1171l2855,1183,2867,1199,2883,1187,2871,1171xe" filled="true" fillcolor="#000000" stroked="false">
                <v:path arrowok="t"/>
                <v:fill type="solid"/>
              </v:shape>
              <v:shape style="position:absolute;left:2781;top:163;width:1446;height:1088" coordorigin="2781,163" coordsize="1446,1088" path="m2883,1187l2867,1199,2892,1199,2883,1187xe" filled="true" fillcolor="#000000" stroked="false">
                <v:path arrowok="t"/>
                <v:fill type="solid"/>
              </v:shape>
              <v:shape style="position:absolute;left:2781;top:163;width:1446;height:1088" coordorigin="2781,163" coordsize="1446,1088" path="m4215,163l2871,1171,2883,1187,4227,179,4215,16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Удержник </w:t>
      </w:r>
      <w:r>
        <w:rPr/>
        <w:t>размещен в пазе лотка клина. Он устанавли</w:t>
      </w:r>
      <w:r>
        <w:rPr>
          <w:rFonts w:ascii="Times New Roman" w:hAnsi="Times New Roman"/>
        </w:rPr>
        <w:t>- </w:t>
      </w:r>
      <w:r>
        <w:rPr/>
        <w:t>вается на квадратном конце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оси удержника </w:t>
      </w:r>
      <w:r>
        <w:rPr/>
        <w:t>и крепится </w:t>
      </w:r>
      <w:r>
        <w:rPr/>
      </w:r>
      <w:r>
        <w:rPr>
          <w:u w:val="single" w:color="000000"/>
        </w:rPr>
        <w:t>винтом</w:t>
      </w:r>
      <w:r>
        <w:rPr/>
      </w:r>
      <w:r>
        <w:rPr>
          <w:rFonts w:ascii="Times New Roman" w:hAnsi="Times New Roman"/>
          <w:i/>
        </w:rPr>
        <w:t>.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Пружиной </w:t>
      </w:r>
      <w:r>
        <w:rPr/>
        <w:t>удержник постоянно отжимается </w:t>
      </w:r>
      <w:r>
        <w:rPr/>
        <w:t>вверх.</w:t>
      </w:r>
    </w:p>
    <w:p>
      <w:pPr>
        <w:pStyle w:val="BodyText"/>
        <w:tabs>
          <w:tab w:pos="8891" w:val="left" w:leader="none"/>
        </w:tabs>
        <w:spacing w:line="240" w:lineRule="auto"/>
        <w:ind w:left="7263" w:right="299"/>
        <w:jc w:val="both"/>
      </w:pPr>
      <w:r>
        <w:rPr/>
        <w:pict>
          <v:group style="position:absolute;margin-left:395.649994pt;margin-top:88.312943pt;width:112.4pt;height:54.3pt;mso-position-horizontal-relative:page;mso-position-vertical-relative:paragraph;z-index:1624;mso-wrap-distance-left:0;mso-wrap-distance-right:0" coordorigin="7913,1766" coordsize="2248,1086">
            <v:shape style="position:absolute;left:8721;top:1766;width:1440;height:1086" type="#_x0000_t75" stroked="false">
              <v:imagedata r:id="rId54" o:title=""/>
            </v:shape>
            <v:group style="position:absolute;left:7913;top:1880;width:902;height:226" coordorigin="7913,1880" coordsize="902,226">
              <v:shape style="position:absolute;left:7913;top:1880;width:902;height:226" coordorigin="7913,1880" coordsize="902,226" path="m8695,2057l8686,2106,8815,2070,8802,2060,8715,2060,8695,2057xe" filled="true" fillcolor="#000000" stroked="false">
                <v:path arrowok="t"/>
                <v:fill type="solid"/>
              </v:shape>
              <v:shape style="position:absolute;left:7913;top:1880;width:902;height:226" coordorigin="7913,1880" coordsize="902,226" path="m8699,2037l8695,2057,8715,2060,8719,2041,8699,2037xe" filled="true" fillcolor="#000000" stroked="false">
                <v:path arrowok="t"/>
                <v:fill type="solid"/>
              </v:shape>
              <v:shape style="position:absolute;left:7913;top:1880;width:902;height:226" coordorigin="7913,1880" coordsize="902,226" path="m8709,1988l8699,2037,8719,2041,8715,2060,8802,2060,8709,1988xe" filled="true" fillcolor="#000000" stroked="false">
                <v:path arrowok="t"/>
                <v:fill type="solid"/>
              </v:shape>
              <v:shape style="position:absolute;left:7913;top:1880;width:902;height:226" coordorigin="7913,1880" coordsize="902,226" path="m7917,1880l7913,1900,8695,2057,8699,2037,7917,1880xe" filled="true" fillcolor="#00000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20.050003pt;margin-top:6.863124pt;width:153.25pt;height:70.6pt;mso-position-horizontal-relative:page;mso-position-vertical-relative:paragraph;z-index:-103192" coordorigin="4401,137" coordsize="3065,1412">
            <v:shape style="position:absolute;left:4401;top:146;width:2880;height:1403" type="#_x0000_t75" stroked="false">
              <v:imagedata r:id="rId55" o:title=""/>
            </v:shape>
            <v:group style="position:absolute;left:6741;top:137;width:725;height:369" coordorigin="6741,137" coordsize="725,369">
              <v:shape style="position:absolute;left:6741;top:137;width:725;height:369" coordorigin="6741,137" coordsize="725,369" path="m6821,399l6741,506,6875,506,6857,470,6835,470,6826,453,6844,444,6821,399xe" filled="true" fillcolor="#000000" stroked="false">
                <v:path arrowok="t"/>
                <v:fill type="solid"/>
              </v:shape>
              <v:shape style="position:absolute;left:6741;top:137;width:725;height:369" coordorigin="6741,137" coordsize="725,369" path="m6844,444l6826,453,6835,470,6853,462,6844,444xe" filled="true" fillcolor="#000000" stroked="false">
                <v:path arrowok="t"/>
                <v:fill type="solid"/>
              </v:shape>
              <v:shape style="position:absolute;left:6741;top:137;width:725;height:369" coordorigin="6741,137" coordsize="725,369" path="m6853,462l6835,470,6857,470,6853,462xe" filled="true" fillcolor="#000000" stroked="false">
                <v:path arrowok="t"/>
                <v:fill type="solid"/>
              </v:shape>
              <v:shape style="position:absolute;left:6741;top:137;width:725;height:369" coordorigin="6741,137" coordsize="725,369" path="m7457,137l6844,444,6853,462,7465,155,7457,13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Копир</w:t>
        <w:tab/>
        <w:t>удержника </w:t>
      </w:r>
      <w:r>
        <w:rPr/>
      </w:r>
      <w:r>
        <w:rPr/>
        <w:t>вставляется в отверстие казенника со стороны клинового паза, и флажок </w:t>
      </w:r>
      <w:r>
        <w:rPr>
          <w:rFonts w:ascii="Times New Roman" w:hAnsi="Times New Roman"/>
          <w:b/>
          <w:i/>
          <w:sz w:val="28"/>
        </w:rPr>
        <w:t>м </w:t>
      </w:r>
      <w:r>
        <w:rPr>
          <w:rFonts w:ascii="Times New Roman" w:hAnsi="Times New Roman"/>
          <w:i/>
        </w:rPr>
        <w:t>- </w:t>
      </w:r>
      <w:r>
        <w:rPr/>
        <w:t>копира удержника входит   в   паз   клина.</w:t>
      </w:r>
      <w:r>
        <w:rPr>
          <w:spacing w:val="38"/>
        </w:rPr>
        <w:t> </w:t>
      </w:r>
      <w:r>
        <w:rPr/>
        <w:t>На</w:t>
      </w:r>
    </w:p>
    <w:p>
      <w:pPr>
        <w:spacing w:after="0" w:line="240" w:lineRule="auto"/>
        <w:jc w:val="both"/>
        <w:sectPr>
          <w:footerReference w:type="even" r:id="rId40"/>
          <w:pgSz w:w="11910" w:h="16840"/>
          <w:pgMar w:footer="0" w:header="0" w:top="1580" w:bottom="0" w:left="200" w:right="1400"/>
        </w:sectPr>
      </w:pPr>
    </w:p>
    <w:p>
      <w:pPr>
        <w:pStyle w:val="BodyText"/>
        <w:spacing w:line="240" w:lineRule="auto" w:before="45"/>
        <w:ind w:left="1134" w:right="2685"/>
        <w:jc w:val="center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33.549999pt;margin-top:247.049988pt;width:528.5pt;height:594.9pt;mso-position-horizontal-relative:page;mso-position-vertical-relative:page;z-index:-102976" coordorigin="671,4941" coordsize="10570,11898">
            <v:shape style="position:absolute;left:7296;top:4941;width:885;height:1334" type="#_x0000_t75" stroked="false">
              <v:imagedata r:id="rId57" o:title=""/>
            </v:shape>
            <v:shape style="position:absolute;left:1341;top:5195;width:1909;height:4500" type="#_x0000_t75" stroked="false">
              <v:imagedata r:id="rId58" o:title=""/>
            </v:shape>
            <v:group style="position:absolute;left:3321;top:6275;width:180;height:2" coordorigin="3321,6275" coordsize="180,2">
              <v:shape style="position:absolute;left:3321;top:6275;width:180;height:2" coordorigin="3321,6275" coordsize="180,0" path="m3501,6275l3321,6275e" filled="false" stroked="true" strokeweight=".75pt" strokecolor="#000000">
                <v:path arrowok="t"/>
              </v:shape>
            </v:group>
            <v:group style="position:absolute;left:3321;top:6275;width:2;height:3060" coordorigin="3321,6275" coordsize="2,3060">
              <v:shape style="position:absolute;left:3321;top:6275;width:2;height:3060" coordorigin="3321,6275" coordsize="0,3060" path="m3321,6275l3321,9335e" filled="false" stroked="true" strokeweight=".75pt" strokecolor="#000000">
                <v:path arrowok="t"/>
              </v:shape>
            </v:group>
            <v:group style="position:absolute;left:1881;top:9274;width:1440;height:120" coordorigin="1881,9274" coordsize="1440,120">
              <v:shape style="position:absolute;left:1881;top:9274;width:1440;height:120" coordorigin="1881,9274" coordsize="1440,120" path="m2001,9274l1881,9334,2001,9394,2001,9344,1981,9344,1981,9324,2001,9324,2001,9274xe" filled="true" fillcolor="#000000" stroked="false">
                <v:path arrowok="t"/>
                <v:fill type="solid"/>
              </v:shape>
              <v:shape style="position:absolute;left:1881;top:9274;width:1440;height:120" coordorigin="1881,9274" coordsize="1440,120" path="m2001,9324l1981,9324,1981,9344,2001,9344,2001,9324xe" filled="true" fillcolor="#000000" stroked="false">
                <v:path arrowok="t"/>
                <v:fill type="solid"/>
              </v:shape>
              <v:shape style="position:absolute;left:1881;top:9274;width:1440;height:120" coordorigin="1881,9274" coordsize="1440,120" path="m3321,9324l2001,9324,2001,9344,3321,9344,3321,9324xe" filled="true" fillcolor="#000000" stroked="false">
                <v:path arrowok="t"/>
                <v:fill type="solid"/>
              </v:shape>
            </v:group>
            <v:group style="position:absolute;left:2558;top:9206;width:3240;height:2" coordorigin="2558,9206" coordsize="3240,2">
              <v:shape style="position:absolute;left:2558;top:9206;width:3240;height:2" coordorigin="2558,9206" coordsize="3240,0" path="m5798,9206l2558,9206e" filled="false" stroked="true" strokeweight=".75pt" strokecolor="#000000">
                <v:path arrowok="t"/>
              </v:shape>
            </v:group>
            <v:group style="position:absolute;left:2520;top:8648;width:120;height:540" coordorigin="2520,8648" coordsize="120,540">
              <v:shape style="position:absolute;left:2520;top:8648;width:120;height:540" coordorigin="2520,8648" coordsize="120,540" path="m2590,8748l2570,8748,2570,9188,2590,9188,2590,8748xe" filled="true" fillcolor="#000000" stroked="false">
                <v:path arrowok="t"/>
                <v:fill type="solid"/>
              </v:shape>
              <v:shape style="position:absolute;left:2520;top:8648;width:120;height:540" coordorigin="2520,8648" coordsize="120,540" path="m2580,8648l2520,8768,2570,8768,2570,8748,2630,8748,2580,8648xe" filled="true" fillcolor="#000000" stroked="false">
                <v:path arrowok="t"/>
                <v:fill type="solid"/>
              </v:shape>
              <v:shape style="position:absolute;left:2520;top:8648;width:120;height:540" coordorigin="2520,8648" coordsize="120,540" path="m2630,8748l2590,8748,2590,8768,2640,8768,2630,8748xe" filled="true" fillcolor="#000000" stroked="false">
                <v:path arrowok="t"/>
                <v:fill type="solid"/>
              </v:shape>
              <v:shape style="position:absolute;left:1772;top:9515;width:6619;height:7323" type="#_x0000_t75" stroked="false">
                <v:imagedata r:id="rId59" o:title=""/>
              </v:shape>
            </v:group>
            <v:group style="position:absolute;left:4861;top:9960;width:1799;height:2152" coordorigin="4861,9960" coordsize="1799,2152">
              <v:shape style="position:absolute;left:4861;top:9960;width:1799;height:2152" coordorigin="4861,9960" coordsize="1799,2152" path="m4897,11936l4889,11942,4861,12112,4898,12099,4891,12099,4868,12080,4904,12037,4919,11947,4913,11939,4905,11938,4897,11936xe" filled="true" fillcolor="#000000" stroked="false">
                <v:path arrowok="t"/>
                <v:fill type="solid"/>
              </v:shape>
              <v:shape style="position:absolute;left:4861;top:9960;width:1799;height:2152" coordorigin="4861,9960" coordsize="1799,2152" path="m4904,12037l4868,12080,4891,12099,4897,12092,4894,12092,4875,12075,4899,12066,4904,12037xe" filled="true" fillcolor="#000000" stroked="false">
                <v:path arrowok="t"/>
                <v:fill type="solid"/>
              </v:shape>
              <v:shape style="position:absolute;left:4861;top:9960;width:1799;height:2152" coordorigin="4861,9960" coordsize="1799,2152" path="m5013,12025l4927,12056,4891,12099,4898,12099,5023,12053,5027,12045,5022,12029,5013,12025xe" filled="true" fillcolor="#000000" stroked="false">
                <v:path arrowok="t"/>
                <v:fill type="solid"/>
              </v:shape>
              <v:shape style="position:absolute;left:4861;top:9960;width:1799;height:2152" coordorigin="4861,9960" coordsize="1799,2152" path="m4899,12066l4875,12075,4894,12092,4899,12066xe" filled="true" fillcolor="#000000" stroked="false">
                <v:path arrowok="t"/>
                <v:fill type="solid"/>
              </v:shape>
              <v:shape style="position:absolute;left:4861;top:9960;width:1799;height:2152" coordorigin="4861,9960" coordsize="1799,2152" path="m4927,12056l4899,12066,4894,12092,4897,12092,4927,12056xe" filled="true" fillcolor="#000000" stroked="false">
                <v:path arrowok="t"/>
                <v:fill type="solid"/>
              </v:shape>
              <v:shape style="position:absolute;left:4861;top:9960;width:1799;height:2152" coordorigin="4861,9960" coordsize="1799,2152" path="m6636,9960l4904,12037,4899,12066,4927,12056,6660,9980,6636,9960xe" filled="true" fillcolor="#000000" stroked="false">
                <v:path arrowok="t"/>
                <v:fill type="solid"/>
              </v:shape>
            </v:group>
            <v:group style="position:absolute;left:6909;top:5281;width:546;height:369" coordorigin="6909,5281" coordsize="546,369">
              <v:shape style="position:absolute;left:6909;top:5281;width:546;height:369" coordorigin="6909,5281" coordsize="546,369" path="m7350,5591l7322,5632,7455,5649,7428,5602,7366,5602,7350,5591xe" filled="true" fillcolor="#000000" stroked="false">
                <v:path arrowok="t"/>
                <v:fill type="solid"/>
              </v:shape>
              <v:shape style="position:absolute;left:6909;top:5281;width:546;height:369" coordorigin="6909,5281" coordsize="546,369" path="m7361,5574l7350,5591,7366,5602,7377,5585,7361,5574xe" filled="true" fillcolor="#000000" stroked="false">
                <v:path arrowok="t"/>
                <v:fill type="solid"/>
              </v:shape>
              <v:shape style="position:absolute;left:6909;top:5281;width:546;height:369" coordorigin="6909,5281" coordsize="546,369" path="m7388,5533l7361,5574,7377,5585,7366,5602,7428,5602,7388,5533xe" filled="true" fillcolor="#000000" stroked="false">
                <v:path arrowok="t"/>
                <v:fill type="solid"/>
              </v:shape>
              <v:shape style="position:absolute;left:6909;top:5281;width:546;height:369" coordorigin="6909,5281" coordsize="546,369" path="m6921,5281l6909,5297,7350,5591,7361,5574,6921,5281xe" filled="true" fillcolor="#000000" stroked="false">
                <v:path arrowok="t"/>
                <v:fill type="solid"/>
              </v:shape>
            </v:group>
            <v:group style="position:absolute;left:1701;top:5545;width:1623;height:403" coordorigin="1701,5545" coordsize="1623,403">
              <v:shape style="position:absolute;left:1701;top:5545;width:1623;height:403" coordorigin="1701,5545" coordsize="1623,403" path="m1805,5830l1701,5915,1831,5948,1821,5903,1801,5903,1796,5884,1816,5879,1805,5830xe" filled="true" fillcolor="#000000" stroked="false">
                <v:path arrowok="t"/>
                <v:fill type="solid"/>
              </v:shape>
              <v:shape style="position:absolute;left:1701;top:5545;width:1623;height:403" coordorigin="1701,5545" coordsize="1623,403" path="m1816,5879l1796,5884,1801,5903,1820,5899,1816,5879xe" filled="true" fillcolor="#000000" stroked="false">
                <v:path arrowok="t"/>
                <v:fill type="solid"/>
              </v:shape>
              <v:shape style="position:absolute;left:1701;top:5545;width:1623;height:403" coordorigin="1701,5545" coordsize="1623,403" path="m1820,5899l1801,5903,1821,5903,1820,5899xe" filled="true" fillcolor="#000000" stroked="false">
                <v:path arrowok="t"/>
                <v:fill type="solid"/>
              </v:shape>
              <v:shape style="position:absolute;left:1701;top:5545;width:1623;height:403" coordorigin="1701,5545" coordsize="1623,403" path="m3319,5545l1816,5879,1820,5899,3323,5565,3319,5545xe" filled="true" fillcolor="#000000" stroked="false">
                <v:path arrowok="t"/>
                <v:fill type="solid"/>
              </v:shape>
            </v:group>
            <v:group style="position:absolute;left:2475;top:5760;width:904;height:381" coordorigin="2475,5760" coordsize="904,381">
              <v:shape style="position:absolute;left:2475;top:5760;width:904;height:381" coordorigin="2475,5760" coordsize="904,381" path="m2564,6029l2475,6129,2609,6140,2593,6101,2572,6101,2564,6083,2583,6075,2564,6029xe" filled="true" fillcolor="#000000" stroked="false">
                <v:path arrowok="t"/>
                <v:fill type="solid"/>
              </v:shape>
              <v:shape style="position:absolute;left:2475;top:5760;width:904;height:381" coordorigin="2475,5760" coordsize="904,381" path="m2583,6075l2564,6083,2572,6101,2590,6094,2583,6075xe" filled="true" fillcolor="#000000" stroked="false">
                <v:path arrowok="t"/>
                <v:fill type="solid"/>
              </v:shape>
              <v:shape style="position:absolute;left:2475;top:5760;width:904;height:381" coordorigin="2475,5760" coordsize="904,381" path="m2590,6094l2572,6101,2593,6101,2590,6094xe" filled="true" fillcolor="#000000" stroked="false">
                <v:path arrowok="t"/>
                <v:fill type="solid"/>
              </v:shape>
              <v:shape style="position:absolute;left:2475;top:5760;width:904;height:381" coordorigin="2475,5760" coordsize="904,381" path="m3371,5760l2583,6075,2590,6094,3379,5778,3371,5760xe" filled="true" fillcolor="#000000" stroked="false">
                <v:path arrowok="t"/>
                <v:fill type="solid"/>
              </v:shape>
            </v:group>
            <v:group style="position:absolute;left:3015;top:6033;width:369;height:546" coordorigin="3015,6033" coordsize="369,546">
              <v:shape style="position:absolute;left:3015;top:6033;width:369;height:546" coordorigin="3015,6033" coordsize="369,546" path="m3032,6446l3015,6579,3131,6512,3115,6501,3079,6501,3062,6490,3073,6474,3032,6446xe" filled="true" fillcolor="#000000" stroked="false">
                <v:path arrowok="t"/>
                <v:fill type="solid"/>
              </v:shape>
              <v:shape style="position:absolute;left:3015;top:6033;width:369;height:546" coordorigin="3015,6033" coordsize="369,546" path="m3073,6474l3062,6490,3079,6501,3090,6485,3073,6474xe" filled="true" fillcolor="#000000" stroked="false">
                <v:path arrowok="t"/>
                <v:fill type="solid"/>
              </v:shape>
              <v:shape style="position:absolute;left:3015;top:6033;width:369;height:546" coordorigin="3015,6033" coordsize="369,546" path="m3090,6485l3079,6501,3115,6501,3090,6485xe" filled="true" fillcolor="#000000" stroked="false">
                <v:path arrowok="t"/>
                <v:fill type="solid"/>
              </v:shape>
              <v:shape style="position:absolute;left:3015;top:6033;width:369;height:546" coordorigin="3015,6033" coordsize="369,546" path="m3367,6033l3073,6474,3090,6485,3383,6045,3367,6033xe" filled="true" fillcolor="#000000" stroked="false">
                <v:path arrowok="t"/>
                <v:fill type="solid"/>
              </v:shape>
            </v:group>
            <v:group style="position:absolute;left:2281;top:10944;width:1803;height:1625" coordorigin="2281,10944" coordsize="1803,1625">
              <v:shape style="position:absolute;left:2281;top:10944;width:1803;height:1625" coordorigin="2281,10944" coordsize="1803,1625" path="m3920,12504l3912,12509,3911,12517,3909,12525,3914,12533,3922,12535,4083,12568,4081,12559,4051,12559,4010,12522,3928,12505,3920,12504xe" filled="true" fillcolor="#000000" stroked="false">
                <v:path arrowok="t"/>
                <v:fill type="solid"/>
              </v:shape>
              <v:shape style="position:absolute;left:2281;top:10944;width:1803;height:1625" coordorigin="2281,10944" coordsize="1803,1625" path="m4010,12522l4051,12559,4057,12553,4047,12553,4039,12528,4010,12522xe" filled="true" fillcolor="#000000" stroked="false">
                <v:path arrowok="t"/>
                <v:fill type="solid"/>
              </v:shape>
              <v:shape style="position:absolute;left:2281;top:10944;width:1803;height:1625" coordorigin="2281,10944" coordsize="1803,1625" path="m4022,12399l4014,12402,4006,12404,4002,12413,4005,12421,4030,12500,4071,12537,4051,12559,4081,12559,4033,12411,4031,12403,4022,12399xe" filled="true" fillcolor="#000000" stroked="false">
                <v:path arrowok="t"/>
                <v:fill type="solid"/>
              </v:shape>
              <v:shape style="position:absolute;left:2281;top:10944;width:1803;height:1625" coordorigin="2281,10944" coordsize="1803,1625" path="m4039,12528l4047,12553,4064,12534,4039,12528xe" filled="true" fillcolor="#000000" stroked="false">
                <v:path arrowok="t"/>
                <v:fill type="solid"/>
              </v:shape>
              <v:shape style="position:absolute;left:2281;top:10944;width:1803;height:1625" coordorigin="2281,10944" coordsize="1803,1625" path="m4030,12500l4039,12528,4064,12534,4047,12553,4057,12553,4071,12537,4030,12500xe" filled="true" fillcolor="#000000" stroked="false">
                <v:path arrowok="t"/>
                <v:fill type="solid"/>
              </v:shape>
              <v:shape style="position:absolute;left:2281;top:10944;width:1803;height:1625" coordorigin="2281,10944" coordsize="1803,1625" path="m2301,10944l2281,10966,4010,12522,4039,12528,4030,12500,2301,10944xe" filled="true" fillcolor="#000000" stroked="false">
                <v:path arrowok="t"/>
                <v:fill type="solid"/>
              </v:shape>
            </v:group>
            <v:group style="position:absolute;left:7471;top:11841;width:1436;height:580" coordorigin="7471,11841" coordsize="1436,580">
              <v:shape style="position:absolute;left:7471;top:11841;width:1436;height:580" coordorigin="7471,11841" coordsize="1436,580" path="m7589,12256l7580,12257,7471,12391,7641,12421,7649,12415,7652,12399,7649,12395,7504,12395,7493,12367,7545,12348,7603,12276,7602,12267,7596,12262,7589,12256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7545,12348l7493,12367,7504,12395,7516,12390,7510,12390,7501,12366,7530,12366,7545,12348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7556,12376l7504,12395,7649,12395,7646,12391,7556,12376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7501,12366l7510,12390,7526,12371,7501,12366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7526,12371l7510,12390,7516,12390,7556,12376,7526,12371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8896,11841l7545,12348,7526,12371,7556,12376,8906,11869,8896,11841xe" filled="true" fillcolor="#000000" stroked="false">
                <v:path arrowok="t"/>
                <v:fill type="solid"/>
              </v:shape>
              <v:shape style="position:absolute;left:7471;top:11841;width:1436;height:580" coordorigin="7471,11841" coordsize="1436,580" path="m7530,12366l7501,12366,7526,12371,7530,12366xe" filled="true" fillcolor="#000000" stroked="false">
                <v:path arrowok="t"/>
                <v:fill type="solid"/>
              </v:shape>
            </v:group>
            <v:group style="position:absolute;left:8562;top:11622;width:1383;height:469" coordorigin="8562,11622" coordsize="1383,469">
              <v:shape style="position:absolute;left:8562;top:11622;width:1383;height:469" coordorigin="8562,11622" coordsize="1383,469" path="m8562,12091l9945,12091,9945,11622,8562,11622,8562,12091xe" filled="true" fillcolor="#c0c0c0" stroked="false">
                <v:path arrowok="t"/>
                <v:fill type="solid"/>
              </v:shape>
            </v:group>
            <v:group style="position:absolute;left:7471;top:11048;width:1250;height:175" coordorigin="7471,11048" coordsize="1250,175">
              <v:shape style="position:absolute;left:7471;top:11048;width:1250;height:175" coordorigin="7471,11048" coordsize="1250,175" path="m7621,11048l7471,11135,7621,11222,7630,11220,7638,11205,7636,11196,7557,11150,7501,11150,7501,11120,7557,11120,7636,11074,7638,11065,7630,11050,7621,11048xe" filled="true" fillcolor="#000000" stroked="false">
                <v:path arrowok="t"/>
                <v:fill type="solid"/>
              </v:shape>
              <v:shape style="position:absolute;left:7471;top:11048;width:1250;height:175" coordorigin="7471,11048" coordsize="1250,175" path="m7557,11120l7501,11120,7501,11150,7557,11150,7553,11148,7509,11148,7509,11122,7553,11122,7557,11120xe" filled="true" fillcolor="#000000" stroked="false">
                <v:path arrowok="t"/>
                <v:fill type="solid"/>
              </v:shape>
              <v:shape style="position:absolute;left:7471;top:11048;width:1250;height:175" coordorigin="7471,11048" coordsize="1250,175" path="m8721,11120l7557,11120,7531,11135,7557,11150,8721,11150,8721,11120xe" filled="true" fillcolor="#000000" stroked="false">
                <v:path arrowok="t"/>
                <v:fill type="solid"/>
              </v:shape>
              <v:shape style="position:absolute;left:7471;top:11048;width:1250;height:175" coordorigin="7471,11048" coordsize="1250,175" path="m7509,11122l7509,11148,7531,11135,7509,11122xe" filled="true" fillcolor="#000000" stroked="false">
                <v:path arrowok="t"/>
                <v:fill type="solid"/>
              </v:shape>
              <v:shape style="position:absolute;left:7471;top:11048;width:1250;height:175" coordorigin="7471,11048" coordsize="1250,175" path="m7531,11135l7509,11148,7553,11148,7531,11135xe" filled="true" fillcolor="#000000" stroked="false">
                <v:path arrowok="t"/>
                <v:fill type="solid"/>
              </v:shape>
              <v:shape style="position:absolute;left:7471;top:11048;width:1250;height:175" coordorigin="7471,11048" coordsize="1250,175" path="m7553,11122l7509,11122,7531,11135,7553,11122xe" filled="true" fillcolor="#000000" stroked="false">
                <v:path arrowok="t"/>
                <v:fill type="solid"/>
              </v:shape>
            </v:group>
            <v:group style="position:absolute;left:7470;top:11121;width:1257;height:571" coordorigin="7470,11121" coordsize="1257,571">
              <v:shape style="position:absolute;left:7470;top:11121;width:1257;height:571" coordorigin="7470,11121" coordsize="1257,571" path="m7583,11531l7573,11532,7568,11539,7470,11671,7642,11692,7650,11686,7651,11673,7504,11673,7492,11645,7543,11623,7593,11557,7597,11550,7596,11541,7583,11531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7543,11623l7492,11645,7504,11673,7515,11668,7510,11668,7500,11644,7527,11644,7543,11623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7555,11651l7504,11673,7651,11673,7652,11670,7646,11662,7555,11651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7500,11644l7510,11668,7525,11648,7500,11644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7525,11648l7510,11668,7515,11668,7555,11651,7525,11648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8715,11121l7543,11623,7525,11648,7555,11651,8727,11149,8715,11121xe" filled="true" fillcolor="#000000" stroked="false">
                <v:path arrowok="t"/>
                <v:fill type="solid"/>
              </v:shape>
              <v:shape style="position:absolute;left:7470;top:11121;width:1257;height:571" coordorigin="7470,11121" coordsize="1257,571" path="m7527,11644l7500,11644,7525,11648,7527,11644xe" filled="true" fillcolor="#000000" stroked="false">
                <v:path arrowok="t"/>
                <v:fill type="solid"/>
              </v:shape>
            </v:group>
            <v:group style="position:absolute;left:8574;top:10849;width:2;height:276" coordorigin="8574,10849" coordsize="2,276">
              <v:shape style="position:absolute;left:8574;top:10849;width:2;height:276" coordorigin="8574,10849" coordsize="0,276" path="m8574,10849l8574,11125e" filled="false" stroked="true" strokeweight=".47998pt" strokecolor="#000000">
                <v:path arrowok="t"/>
              </v:shape>
            </v:group>
            <v:group style="position:absolute;left:8574;top:11125;width:2;height:298" coordorigin="8574,11125" coordsize="2,298">
              <v:shape style="position:absolute;left:8574;top:11125;width:2;height:298" coordorigin="8574,11125" coordsize="0,298" path="m8574,11125l8574,11423e" filled="false" stroked="true" strokeweight=".47998pt" strokecolor="#000000">
                <v:path arrowok="t"/>
              </v:shape>
            </v:group>
            <v:group style="position:absolute;left:6031;top:12682;width:2690;height:175" coordorigin="6031,12682" coordsize="2690,175">
              <v:shape style="position:absolute;left:6031;top:12682;width:2690;height:175" coordorigin="6031,12682" coordsize="2690,175" path="m6180,12682l6173,12686,6031,12771,6174,12852,6182,12856,6191,12854,6195,12847,6199,12839,6196,12830,6189,12826,6118,12786,6061,12786,6061,12756,6116,12755,6195,12708,6197,12699,6193,12691,6189,12684,6180,12682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6116,12755l6061,12756,6061,12786,6117,12785,6114,12783,6069,12783,6068,12758,6112,12758,6116,12755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6117,12785l6061,12786,6118,12786,6117,12785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8721,12725l6116,12755,6091,12770,6117,12785,8721,12755,8721,12725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6068,12758l6069,12783,6091,12770,6068,12758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6091,12770l6069,12783,6114,12783,6091,12770xe" filled="true" fillcolor="#000000" stroked="false">
                <v:path arrowok="t"/>
                <v:fill type="solid"/>
              </v:shape>
              <v:shape style="position:absolute;left:6031;top:12682;width:2690;height:175" coordorigin="6031,12682" coordsize="2690,175" path="m6112,12758l6068,12758,6091,12770,6112,12758xe" filled="true" fillcolor="#000000" stroked="false">
                <v:path arrowok="t"/>
                <v:fill type="solid"/>
              </v:shape>
            </v:group>
            <v:group style="position:absolute;left:8567;top:12263;width:2;height:276" coordorigin="8567,12263" coordsize="2,276">
              <v:shape style="position:absolute;left:8567;top:12263;width:2;height:276" coordorigin="8567,12263" coordsize="0,276" path="m8567,12263l8567,12539e" filled="false" stroked="true" strokeweight=".48001pt" strokecolor="#000000">
                <v:path arrowok="t"/>
              </v:shape>
            </v:group>
            <v:group style="position:absolute;left:8567;top:12539;width:2;height:298" coordorigin="8567,12539" coordsize="2,298">
              <v:shape style="position:absolute;left:8567;top:12539;width:2;height:298" coordorigin="8567,12539" coordsize="0,298" path="m8567,12539l8567,12837e" filled="false" stroked="true" strokeweight=".48001pt" strokecolor="#000000">
                <v:path arrowok="t"/>
              </v:shape>
            </v:group>
            <v:group style="position:absolute;left:6085;top:13407;width:2870;height:175" coordorigin="6085,13407" coordsize="2870,175">
              <v:shape style="position:absolute;left:6085;top:13407;width:2870;height:175" coordorigin="6085,13407" coordsize="2870,175" path="m6235,13407l6085,13494,6235,13581,6244,13579,6252,13564,6250,13555,6171,13509,6115,13509,6115,13479,6171,13479,6250,13433,6252,13424,6244,13409,6235,13407xe" filled="true" fillcolor="#000000" stroked="false">
                <v:path arrowok="t"/>
                <v:fill type="solid"/>
              </v:shape>
              <v:shape style="position:absolute;left:6085;top:13407;width:2870;height:175" coordorigin="6085,13407" coordsize="2870,175" path="m6171,13479l6115,13479,6115,13509,6171,13509,6167,13507,6123,13507,6123,13481,6167,13481,6171,13479xe" filled="true" fillcolor="#000000" stroked="false">
                <v:path arrowok="t"/>
                <v:fill type="solid"/>
              </v:shape>
              <v:shape style="position:absolute;left:6085;top:13407;width:2870;height:175" coordorigin="6085,13407" coordsize="2870,175" path="m8955,13479l6171,13479,6145,13494,6171,13509,8955,13509,8955,13479xe" filled="true" fillcolor="#000000" stroked="false">
                <v:path arrowok="t"/>
                <v:fill type="solid"/>
              </v:shape>
              <v:shape style="position:absolute;left:6085;top:13407;width:2870;height:175" coordorigin="6085,13407" coordsize="2870,175" path="m6123,13481l6123,13507,6145,13494,6123,13481xe" filled="true" fillcolor="#000000" stroked="false">
                <v:path arrowok="t"/>
                <v:fill type="solid"/>
              </v:shape>
              <v:shape style="position:absolute;left:6085;top:13407;width:2870;height:175" coordorigin="6085,13407" coordsize="2870,175" path="m6145,13494l6123,13507,6167,13507,6145,13494xe" filled="true" fillcolor="#000000" stroked="false">
                <v:path arrowok="t"/>
                <v:fill type="solid"/>
              </v:shape>
              <v:shape style="position:absolute;left:6085;top:13407;width:2870;height:175" coordorigin="6085,13407" coordsize="2870,175" path="m6167,13481l6123,13481,6145,13494,6167,13481xe" filled="true" fillcolor="#000000" stroked="false">
                <v:path arrowok="t"/>
                <v:fill type="solid"/>
              </v:shape>
            </v:group>
            <v:group style="position:absolute;left:8541;top:13115;width:2700;height:720" coordorigin="8541,13115" coordsize="2700,720">
              <v:shape style="position:absolute;left:8541;top:13115;width:2700;height:720" coordorigin="8541,13115" coordsize="2700,720" path="m8541,13835l11241,13835,11241,13115,8541,13115,8541,13835xe" filled="true" fillcolor="#c0c0c0" stroked="false">
                <v:path arrowok="t"/>
                <v:fill type="solid"/>
              </v:shape>
            </v:group>
            <v:group style="position:absolute;left:8574;top:13190;width:2;height:277" coordorigin="8574,13190" coordsize="2,277">
              <v:shape style="position:absolute;left:8574;top:13190;width:2;height:277" coordorigin="8574,13190" coordsize="0,277" path="m8574,13190l8574,13466e" filled="false" stroked="true" strokeweight=".47998pt" strokecolor="#000000">
                <v:path arrowok="t"/>
              </v:shape>
            </v:group>
            <v:group style="position:absolute;left:8574;top:13466;width:2;height:298" coordorigin="8574,13466" coordsize="2,298">
              <v:shape style="position:absolute;left:8574;top:13466;width:2;height:298" coordorigin="8574,13466" coordsize="0,298" path="m8574,13466l8574,13764e" filled="false" stroked="true" strokeweight=".47998pt" strokecolor="#000000">
                <v:path arrowok="t"/>
              </v:shape>
            </v:group>
            <v:group style="position:absolute;left:6391;top:14108;width:2330;height:175" coordorigin="6391,14108" coordsize="2330,175">
              <v:shape style="position:absolute;left:6391;top:14108;width:2330;height:175" coordorigin="6391,14108" coordsize="2330,175" path="m6541,14108l6391,14195,6541,14282,6550,14280,6558,14265,6556,14256,6477,14210,6421,14210,6421,14180,6477,14180,6556,14134,6558,14125,6550,14110,6541,14108xe" filled="true" fillcolor="#000000" stroked="false">
                <v:path arrowok="t"/>
                <v:fill type="solid"/>
              </v:shape>
              <v:shape style="position:absolute;left:6391;top:14108;width:2330;height:175" coordorigin="6391,14108" coordsize="2330,175" path="m6477,14180l6421,14180,6421,14210,6477,14210,6473,14208,6429,14208,6429,14182,6473,14182,6477,14180xe" filled="true" fillcolor="#000000" stroked="false">
                <v:path arrowok="t"/>
                <v:fill type="solid"/>
              </v:shape>
              <v:shape style="position:absolute;left:6391;top:14108;width:2330;height:175" coordorigin="6391,14108" coordsize="2330,175" path="m8721,14180l6477,14180,6451,14195,6477,14210,8721,14210,8721,14180xe" filled="true" fillcolor="#000000" stroked="false">
                <v:path arrowok="t"/>
                <v:fill type="solid"/>
              </v:shape>
              <v:shape style="position:absolute;left:6391;top:14108;width:2330;height:175" coordorigin="6391,14108" coordsize="2330,175" path="m6429,14182l6429,14208,6451,14195,6429,14182xe" filled="true" fillcolor="#000000" stroked="false">
                <v:path arrowok="t"/>
                <v:fill type="solid"/>
              </v:shape>
              <v:shape style="position:absolute;left:6391;top:14108;width:2330;height:175" coordorigin="6391,14108" coordsize="2330,175" path="m6451,14195l6429,14208,6473,14208,6451,14195xe" filled="true" fillcolor="#000000" stroked="false">
                <v:path arrowok="t"/>
                <v:fill type="solid"/>
              </v:shape>
              <v:shape style="position:absolute;left:6391;top:14108;width:2330;height:175" coordorigin="6391,14108" coordsize="2330,175" path="m6473,14182l6429,14182,6451,14195,6473,14182xe" filled="true" fillcolor="#000000" stroked="false">
                <v:path arrowok="t"/>
                <v:fill type="solid"/>
              </v:shape>
            </v:group>
            <v:group style="position:absolute;left:8640;top:13989;width:2340;height:720" coordorigin="8640,13989" coordsize="2340,720">
              <v:shape style="position:absolute;left:8640;top:13989;width:2340;height:720" coordorigin="8640,13989" coordsize="2340,720" path="m8640,14709l10980,14709,10980,13989,8640,13989,8640,14709xe" filled="true" fillcolor="#c0c0c0" stroked="false">
                <v:path arrowok="t"/>
                <v:fill type="solid"/>
              </v:shape>
            </v:group>
            <v:group style="position:absolute;left:8673;top:14064;width:2;height:276" coordorigin="8673,14064" coordsize="2,276">
              <v:shape style="position:absolute;left:8673;top:14064;width:2;height:276" coordorigin="8673,14064" coordsize="0,276" path="m8673,14064l8673,14340e" filled="false" stroked="true" strokeweight=".48001pt" strokecolor="#000000">
                <v:path arrowok="t"/>
              </v:shape>
            </v:group>
            <v:group style="position:absolute;left:8673;top:14340;width:2;height:298" coordorigin="8673,14340" coordsize="2,298">
              <v:shape style="position:absolute;left:8673;top:14340;width:2;height:298" coordorigin="8673,14340" coordsize="0,298" path="m8673,14340l8673,14637e" filled="false" stroked="true" strokeweight=".48001pt" strokecolor="#000000">
                <v:path arrowok="t"/>
              </v:shape>
            </v:group>
            <v:group style="position:absolute;left:2665;top:14680;width:1682;height:1935" coordorigin="2665,14680" coordsize="1682,1935">
              <v:shape style="position:absolute;left:2665;top:14680;width:1682;height:1935" coordorigin="2665,14680" coordsize="1682,1935" path="m4307,14726l4279,14735,2665,16595,2688,16615,4302,14755,4307,14726xe" filled="true" fillcolor="#000000" stroked="false">
                <v:path arrowok="t"/>
                <v:fill type="solid"/>
              </v:shape>
              <v:shape style="position:absolute;left:2665;top:14680;width:1682;height:1935" coordorigin="2665,14680" coordsize="1682,1935" path="m4344,14693l4316,14693,4338,14713,4302,14755,4286,14837,4285,14845,4290,14853,4307,14856,4314,14850,4316,14842,4344,14693xe" filled="true" fillcolor="#000000" stroked="false">
                <v:path arrowok="t"/>
                <v:fill type="solid"/>
              </v:shape>
              <v:shape style="position:absolute;left:2665;top:14680;width:1682;height:1935" coordorigin="2665,14680" coordsize="1682,1935" path="m4347,14680l4183,14736,4179,14745,4181,14753,4184,14760,4192,14765,4200,14762,4279,14735,4316,14693,4344,14693,4347,14680xe" filled="true" fillcolor="#000000" stroked="false">
                <v:path arrowok="t"/>
                <v:fill type="solid"/>
              </v:shape>
              <v:shape style="position:absolute;left:2665;top:14680;width:1682;height:1935" coordorigin="2665,14680" coordsize="1682,1935" path="m4324,14700l4312,14700,4332,14717,4307,14726,4302,14755,4338,14713,4324,14700xe" filled="true" fillcolor="#000000" stroked="false">
                <v:path arrowok="t"/>
                <v:fill type="solid"/>
              </v:shape>
              <v:shape style="position:absolute;left:2665;top:14680;width:1682;height:1935" coordorigin="2665,14680" coordsize="1682,1935" path="m4316,14693l4279,14735,4307,14726,4312,14700,4324,14700,4316,14693xe" filled="true" fillcolor="#000000" stroked="false">
                <v:path arrowok="t"/>
                <v:fill type="solid"/>
              </v:shape>
              <v:shape style="position:absolute;left:2665;top:14680;width:1682;height:1935" coordorigin="2665,14680" coordsize="1682,1935" path="m4312,14700l4307,14726,4332,14717,4312,14700xe" filled="true" fillcolor="#000000" stroked="false">
                <v:path arrowok="t"/>
                <v:fill type="solid"/>
              </v:shape>
            </v:group>
            <v:group style="position:absolute;left:2051;top:14562;width:1082;height:905" coordorigin="2051,14562" coordsize="1082,905">
              <v:shape style="position:absolute;left:2051;top:14562;width:1082;height:905" coordorigin="2051,14562" coordsize="1082,905" path="m3087,14600l3058,14605,2051,15443,2071,15467,3077,14628,3087,14600xe" filled="true" fillcolor="#000000" stroked="false">
                <v:path arrowok="t"/>
                <v:fill type="solid"/>
              </v:shape>
              <v:shape style="position:absolute;left:2051;top:14562;width:1082;height:905" coordorigin="2051,14562" coordsize="1082,905" path="m3131,14569l3101,14569,3120,14592,3077,14628,3049,14706,3046,14714,3050,14722,3058,14725,3066,14728,3074,14724,3077,14716,3131,14569xe" filled="true" fillcolor="#000000" stroked="false">
                <v:path arrowok="t"/>
                <v:fill type="solid"/>
              </v:shape>
              <v:shape style="position:absolute;left:2051;top:14562;width:1082;height:905" coordorigin="2051,14562" coordsize="1082,905" path="m3106,14575l3096,14575,3113,14595,3087,14600,3077,14628,3120,14592,3106,14575xe" filled="true" fillcolor="#000000" stroked="false">
                <v:path arrowok="t"/>
                <v:fill type="solid"/>
              </v:shape>
              <v:shape style="position:absolute;left:2051;top:14562;width:1082;height:905" coordorigin="2051,14562" coordsize="1082,905" path="m3133,14562l2963,14590,2957,14598,2958,14606,2960,14614,2968,14620,3058,14605,3101,14569,3131,14569,3133,14562xe" filled="true" fillcolor="#000000" stroked="false">
                <v:path arrowok="t"/>
                <v:fill type="solid"/>
              </v:shape>
              <v:shape style="position:absolute;left:2051;top:14562;width:1082;height:905" coordorigin="2051,14562" coordsize="1082,905" path="m3101,14569l3058,14605,3087,14600,3096,14575,3106,14575,3101,14569xe" filled="true" fillcolor="#000000" stroked="false">
                <v:path arrowok="t"/>
                <v:fill type="solid"/>
              </v:shape>
              <v:shape style="position:absolute;left:2051;top:14562;width:1082;height:905" coordorigin="2051,14562" coordsize="1082,905" path="m3096,14575l3087,14600,3113,14595,3096,14575xe" filled="true" fillcolor="#000000" stroked="false">
                <v:path arrowok="t"/>
                <v:fill type="solid"/>
              </v:shape>
            </v:group>
            <v:group style="position:absolute;left:765;top:15336;width:1620;height:720" coordorigin="765,15336" coordsize="1620,720">
              <v:shape style="position:absolute;left:765;top:15336;width:1620;height:720" coordorigin="765,15336" coordsize="1620,720" path="m765,16056l2385,16056,2385,15336,765,15336,765,16056xe" filled="true" fillcolor="#c0c0c0" stroked="false">
                <v:path arrowok="t"/>
                <v:fill type="solid"/>
              </v:shape>
            </v:group>
            <v:group style="position:absolute;left:2355;top:15410;width:2;height:276" coordorigin="2355,15410" coordsize="2,276">
              <v:shape style="position:absolute;left:2355;top:15410;width:2;height:276" coordorigin="2355,15410" coordsize="0,276" path="m2355,15410l2355,15686e" filled="false" stroked="true" strokeweight=".48pt" strokecolor="#000000">
                <v:path arrowok="t"/>
              </v:shape>
            </v:group>
            <v:group style="position:absolute;left:2355;top:15686;width:2;height:300" coordorigin="2355,15686" coordsize="2,300">
              <v:shape style="position:absolute;left:2355;top:15686;width:2;height:300" coordorigin="2355,15686" coordsize="0,300" path="m2355,15686l2355,15986e" filled="false" stroked="true" strokeweight=".48pt" strokecolor="#000000">
                <v:path arrowok="t"/>
              </v:shape>
            </v:group>
            <v:group style="position:absolute;left:2048;top:13288;width:380;height:718" coordorigin="2048,13288" coordsize="380,718">
              <v:shape style="position:absolute;left:2048;top:13288;width:380;height:718" coordorigin="2048,13288" coordsize="380,718" path="m2288,13886l2279,13888,2274,13895,2270,13902,2272,13911,2416,14006,2418,13986,2390,13986,2365,13936,2288,13886xe" filled="true" fillcolor="#000000" stroked="false">
                <v:path arrowok="t"/>
                <v:fill type="solid"/>
              </v:shape>
              <v:shape style="position:absolute;left:2048;top:13288;width:380;height:718" coordorigin="2048,13288" coordsize="380,718" path="m2365,13936l2390,13986,2405,13978,2388,13978,2390,13953,2365,13936xe" filled="true" fillcolor="#000000" stroked="false">
                <v:path arrowok="t"/>
                <v:fill type="solid"/>
              </v:shape>
              <v:shape style="position:absolute;left:2048;top:13288;width:380;height:718" coordorigin="2048,13288" coordsize="380,718" path="m2405,13825l2398,13831,2397,13842,2392,13923,2417,13973,2390,13986,2418,13986,2427,13840,2428,13833,2421,13826,2405,13825xe" filled="true" fillcolor="#000000" stroked="false">
                <v:path arrowok="t"/>
                <v:fill type="solid"/>
              </v:shape>
              <v:shape style="position:absolute;left:2048;top:13288;width:380;height:718" coordorigin="2048,13288" coordsize="380,718" path="m2390,13953l2388,13978,2411,13967,2390,13953xe" filled="true" fillcolor="#000000" stroked="false">
                <v:path arrowok="t"/>
                <v:fill type="solid"/>
              </v:shape>
              <v:shape style="position:absolute;left:2048;top:13288;width:380;height:718" coordorigin="2048,13288" coordsize="380,718" path="m2392,13923l2390,13953,2411,13967,2388,13978,2405,13978,2417,13973,2392,13923xe" filled="true" fillcolor="#000000" stroked="false">
                <v:path arrowok="t"/>
                <v:fill type="solid"/>
              </v:shape>
              <v:shape style="position:absolute;left:2048;top:13288;width:380;height:718" coordorigin="2048,13288" coordsize="380,718" path="m2074,13288l2048,13302,2365,13936,2390,13953,2392,13923,2074,13288xe" filled="true" fillcolor="#000000" stroked="false">
                <v:path arrowok="t"/>
                <v:fill type="solid"/>
              </v:shape>
            </v:group>
            <v:group style="position:absolute;left:671;top:12575;width:2110;height:968" coordorigin="671,12575" coordsize="2110,968">
              <v:shape style="position:absolute;left:671;top:12575;width:2110;height:968" coordorigin="671,12575" coordsize="2110,968" path="m671,13543l2781,13543,2781,12575,671,12575,671,13543xe" filled="true" fillcolor="#c0c0c0" stroked="false">
                <v:path arrowok="t"/>
                <v:fill type="solid"/>
              </v:shape>
            </v:group>
            <v:group style="position:absolute;left:2252;top:12324;width:2767;height:1504" coordorigin="2252,12324" coordsize="2767,1504">
              <v:shape style="position:absolute;left:2252;top:12324;width:2767;height:1504" coordorigin="2252,12324" coordsize="2767,1504" path="m4936,13795l4853,13797,4844,13798,4838,13805,4838,13813,4838,13821,4845,13828,4854,13827,5018,13822,5018,13821,4985,13821,4936,13795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4966,13793l4936,13795,4985,13821,4988,13815,4979,13815,4966,13793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4919,13672l4912,13676,4905,13681,4902,13690,4907,13697,4950,13768,4999,13794,4985,13821,5018,13821,4932,13681,4928,13674,4919,13672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4991,13793l4966,13793,4979,13815,4991,13793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4996,13793l4991,13793,4979,13815,4988,13815,4999,13794,4996,13793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2266,12324l2252,12351,4936,13795,4966,13793,4950,13768,2266,12324xe" filled="true" fillcolor="#000000" stroked="false">
                <v:path arrowok="t"/>
                <v:fill type="solid"/>
              </v:shape>
              <v:shape style="position:absolute;left:2252;top:12324;width:2767;height:1504" coordorigin="2252,12324" coordsize="2767,1504" path="m4950,13768l4966,13793,4991,13793,4996,13793,4950,13768xe" filled="true" fillcolor="#000000" stroked="false">
                <v:path arrowok="t"/>
                <v:fill type="solid"/>
              </v:shape>
            </v:group>
            <v:group style="position:absolute;left:2645;top:12180;width:1012;height:779" coordorigin="2645,12180" coordsize="1012,779">
              <v:shape style="position:absolute;left:2645;top:12180;width:1012;height:779" coordorigin="2645,12180" coordsize="1012,779" path="m3490,12908l3482,12914,3480,12930,3486,12938,3494,12939,3657,12959,3655,12953,3625,12953,3581,12920,3490,12908xe" filled="true" fillcolor="#000000" stroked="false">
                <v:path arrowok="t"/>
                <v:fill type="solid"/>
              </v:shape>
              <v:shape style="position:absolute;left:2645;top:12180;width:1012;height:779" coordorigin="2645,12180" coordsize="1012,779" path="m3581,12920l3625,12953,3629,12947,3620,12947,3610,12923,3581,12920xe" filled="true" fillcolor="#000000" stroked="false">
                <v:path arrowok="t"/>
                <v:fill type="solid"/>
              </v:shape>
              <v:shape style="position:absolute;left:2645;top:12180;width:1012;height:779" coordorigin="2645,12180" coordsize="1012,779" path="m3583,12796l3575,12799,3568,12802,3564,12811,3567,12819,3599,12896,3643,12929,3625,12953,3655,12953,3592,12799,3583,12796xe" filled="true" fillcolor="#000000" stroked="false">
                <v:path arrowok="t"/>
                <v:fill type="solid"/>
              </v:shape>
              <v:shape style="position:absolute;left:2645;top:12180;width:1012;height:779" coordorigin="2645,12180" coordsize="1012,779" path="m3610,12923l3620,12947,3636,12926,3610,12923xe" filled="true" fillcolor="#000000" stroked="false">
                <v:path arrowok="t"/>
                <v:fill type="solid"/>
              </v:shape>
              <v:shape style="position:absolute;left:2645;top:12180;width:1012;height:779" coordorigin="2645,12180" coordsize="1012,779" path="m3599,12896l3610,12923,3636,12926,3620,12947,3629,12947,3643,12929,3599,12896xe" filled="true" fillcolor="#000000" stroked="false">
                <v:path arrowok="t"/>
                <v:fill type="solid"/>
              </v:shape>
              <v:shape style="position:absolute;left:2645;top:12180;width:1012;height:779" coordorigin="2645,12180" coordsize="1012,779" path="m2664,12180l2645,12204,3581,12920,3610,12923,3599,12896,2664,1218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квадратный конец оси копира надеваются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шайба</w:t>
      </w:r>
      <w:r>
        <w:rPr/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пружина </w:t>
      </w:r>
      <w:r>
        <w:rPr/>
        <w:t>и</w:t>
      </w:r>
      <w:r>
        <w:rPr>
          <w:spacing w:val="-18"/>
        </w:rPr>
        <w:t> </w:t>
      </w:r>
      <w:r>
        <w:rPr>
          <w:rFonts w:ascii="Times New Roman" w:hAnsi="Times New Roman"/>
          <w:spacing w:val="-18"/>
        </w:rPr>
      </w:r>
      <w:r>
        <w:rPr>
          <w:rFonts w:ascii="Times New Roman" w:hAnsi="Times New Roman"/>
          <w:spacing w:val="-18"/>
          <w:u w:val="single" w:color="000000"/>
        </w:rPr>
      </w:r>
      <w:r>
        <w:rPr>
          <w:u w:val="single" w:color="000000"/>
        </w:rPr>
        <w:t>рычаг</w:t>
      </w:r>
      <w:r>
        <w:rPr/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42" w:right="287" w:firstLine="299"/>
        <w:jc w:val="both"/>
      </w:pPr>
      <w:r>
        <w:rPr/>
        <w:t>При заряжании гаубицы вручную на углах возвышения снаряд закладывается в камору за удержник так, чтобы удержник упирался в дно снаряда. Затем снаряд досылается в канал ствола прибойником; снаряженная гильза при заряжании досылается</w:t>
      </w:r>
      <w:r>
        <w:rPr>
          <w:spacing w:val="-24"/>
        </w:rPr>
        <w:t> </w:t>
      </w:r>
      <w:r>
        <w:rPr/>
        <w:t>рукой.</w:t>
      </w:r>
    </w:p>
    <w:p>
      <w:pPr>
        <w:pStyle w:val="Heading2"/>
        <w:spacing w:line="319" w:lineRule="exact" w:before="6"/>
        <w:ind w:left="1468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Полуавтоматика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1146" w:right="305" w:firstLine="302"/>
        <w:jc w:val="both"/>
      </w:pPr>
      <w:r>
        <w:rPr/>
        <w:t>Полуавтоматика предназначена для автоматического открывания затвора за счет энергии откатных частей при накате. Детали полуавтоматики размещены в левой щеке казенника, на оси кривошипа и на кронштейне</w:t>
      </w:r>
      <w:r>
        <w:rPr>
          <w:spacing w:val="-17"/>
        </w:rPr>
        <w:t> </w:t>
      </w:r>
      <w:r>
        <w:rPr/>
        <w:t>люльки.</w:t>
      </w:r>
    </w:p>
    <w:p>
      <w:pPr>
        <w:pStyle w:val="BodyText"/>
        <w:spacing w:line="240" w:lineRule="auto"/>
        <w:ind w:left="1468" w:right="0"/>
        <w:jc w:val="left"/>
      </w:pPr>
      <w:r>
        <w:rPr/>
        <w:t>Полуавтоматика состоит из открывающего и закрывающего</w:t>
      </w:r>
      <w:r>
        <w:rPr>
          <w:spacing w:val="-22"/>
        </w:rPr>
        <w:t> </w:t>
      </w:r>
      <w:r>
        <w:rPr/>
        <w:t>механизмов.</w:t>
      </w:r>
    </w:p>
    <w:p>
      <w:pPr>
        <w:spacing w:before="0"/>
        <w:ind w:left="2884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76.050003pt;margin-top:2.403145pt;width:78.75pt;height:58.4pt;mso-position-horizontal-relative:page;mso-position-vertical-relative:paragraph;z-index:1936" coordorigin="1521,48" coordsize="1575,1168">
            <v:shape style="position:absolute;left:1521;top:48;width:1440;height:1168" type="#_x0000_t75" stroked="false">
              <v:imagedata r:id="rId60" o:title=""/>
            </v:shape>
            <v:group style="position:absolute;left:2550;top:452;width:546;height:369" coordorigin="2550,452" coordsize="546,369">
              <v:shape style="position:absolute;left:2550;top:452;width:546;height:369" coordorigin="2550,452" coordsize="546,369" path="m2617,704l2550,820,2683,803,2663,773,2639,773,2628,756,2644,745,2617,704xe" filled="true" fillcolor="#000000" stroked="false">
                <v:path arrowok="t"/>
                <v:fill type="solid"/>
              </v:shape>
              <v:shape style="position:absolute;left:2550;top:452;width:546;height:369" coordorigin="2550,452" coordsize="546,369" path="m2644,745l2628,756,2639,773,2655,762,2644,745xe" filled="true" fillcolor="#000000" stroked="false">
                <v:path arrowok="t"/>
                <v:fill type="solid"/>
              </v:shape>
              <v:shape style="position:absolute;left:2550;top:452;width:546;height:369" coordorigin="2550,452" coordsize="546,369" path="m2655,762l2639,773,2663,773,2655,762xe" filled="true" fillcolor="#000000" stroked="false">
                <v:path arrowok="t"/>
                <v:fill type="solid"/>
              </v:shape>
              <v:shape style="position:absolute;left:2550;top:452;width:546;height:369" coordorigin="2550,452" coordsize="546,369" path="m3084,452l2644,745,2655,762,3096,468,3084,45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Открывающий механизм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механический, копирного типа. Он состоит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из</w:t>
      </w:r>
    </w:p>
    <w:p>
      <w:pPr>
        <w:pStyle w:val="BodyText"/>
        <w:spacing w:line="240" w:lineRule="auto"/>
        <w:ind w:left="2582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кулачка</w:t>
      </w:r>
      <w:r>
        <w:rPr/>
        <w:t>, установленного на шестиграннике оси кривошипа, а также копира</w:t>
      </w:r>
      <w:r>
        <w:rPr>
          <w:rFonts w:ascii="Times New Roman" w:hAnsi="Times New Roman"/>
        </w:rPr>
        <w:t>, </w:t>
      </w:r>
      <w:r>
        <w:rPr/>
        <w:t>установленного в кронштейне люльки на</w:t>
      </w:r>
      <w:r>
        <w:rPr>
          <w:spacing w:val="-12"/>
        </w:rPr>
        <w:t> </w:t>
      </w:r>
      <w:r>
        <w:rPr/>
        <w:t>оси</w:t>
      </w:r>
    </w:p>
    <w:p>
      <w:pPr>
        <w:pStyle w:val="BodyText"/>
        <w:tabs>
          <w:tab w:pos="4853" w:val="left" w:leader="none"/>
          <w:tab w:pos="6262" w:val="left" w:leader="none"/>
          <w:tab w:pos="8015" w:val="left" w:leader="none"/>
          <w:tab w:pos="8725" w:val="left" w:leader="none"/>
        </w:tabs>
        <w:spacing w:line="240" w:lineRule="auto"/>
        <w:ind w:left="2582" w:right="333" w:firstLine="297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Закрывающий</w:t>
        <w:tab/>
        <w:t>механизм</w:t>
      </w:r>
      <w:r>
        <w:rPr>
          <w:rFonts w:ascii="Times New Roman" w:hAnsi="Times New Roman"/>
          <w:b/>
        </w:rPr>
        <w:tab/>
      </w:r>
      <w:r>
        <w:rPr/>
        <w:t>предназначен</w:t>
        <w:tab/>
        <w:t>для</w:t>
        <w:tab/>
        <w:t>автоматического закрывания затвора после того, как выбрасыватели освободят</w:t>
      </w:r>
      <w:r>
        <w:rPr>
          <w:spacing w:val="-13"/>
        </w:rPr>
        <w:t> </w:t>
      </w:r>
      <w:r>
        <w:rPr/>
        <w:t>клин.</w:t>
      </w:r>
    </w:p>
    <w:p>
      <w:pPr>
        <w:pStyle w:val="BodyText"/>
        <w:spacing w:line="240" w:lineRule="auto" w:before="7"/>
        <w:ind w:left="1425" w:right="0"/>
        <w:jc w:val="left"/>
      </w:pPr>
      <w:r>
        <w:rPr/>
        <w:t>Закрывающий механизм состоит</w:t>
      </w:r>
      <w:r>
        <w:rPr>
          <w:spacing w:val="-10"/>
        </w:rPr>
        <w:t> </w:t>
      </w:r>
      <w:r>
        <w:rPr/>
        <w:t>из:</w:t>
      </w:r>
    </w:p>
    <w:p>
      <w:pPr>
        <w:pStyle w:val="BodyText"/>
        <w:spacing w:line="240" w:lineRule="auto" w:before="5"/>
        <w:ind w:left="2870"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закрывающего рычага с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роликом</w:t>
      </w:r>
      <w:r>
        <w:rPr/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 w:before="5"/>
        <w:ind w:left="2870"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штанги с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втулкой</w:t>
      </w:r>
      <w:r>
        <w:rPr/>
      </w:r>
      <w:r>
        <w:rPr>
          <w:rFonts w:ascii="Times New Roman" w:hAnsi="Times New Roman"/>
        </w:rPr>
        <w:t>;</w:t>
      </w:r>
    </w:p>
    <w:p>
      <w:pPr>
        <w:pStyle w:val="BodyText"/>
        <w:spacing w:line="240" w:lineRule="auto" w:before="5"/>
        <w:ind w:left="2870"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пружины</w:t>
      </w:r>
      <w:r>
        <w:rPr/>
      </w:r>
      <w:r>
        <w:rPr>
          <w:rFonts w:ascii="Times New Roman" w:hAnsi="Times New Roman"/>
        </w:rPr>
        <w:t>;</w:t>
      </w:r>
    </w:p>
    <w:p>
      <w:pPr>
        <w:pStyle w:val="BodyText"/>
        <w:spacing w:line="244" w:lineRule="auto" w:before="5"/>
        <w:ind w:left="2870" w:right="553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стакана</w:t>
      </w:r>
      <w:r>
        <w:rPr/>
      </w:r>
      <w:r>
        <w:rPr>
          <w:rFonts w:ascii="Times New Roman" w:hAnsi="Times New Roman"/>
        </w:rPr>
        <w:t>; </w:t>
      </w:r>
      <w:r>
        <w:rPr/>
        <w:t>регулировочной гайки; крышки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870" w:right="0" w:firstLine="302"/>
        <w:jc w:val="left"/>
        <w:rPr>
          <w:rFonts w:ascii="Times New Roman" w:hAnsi="Times New Roman" w:cs="Times New Roman" w:eastAsia="Times New Roman" w:hint="default"/>
        </w:rPr>
      </w:pPr>
      <w:r>
        <w:rPr/>
        <w:t>Закрывающий рычаг устанавливается на шлицах оси кривошипа и крепится упором со стопорным</w:t>
      </w:r>
      <w:r>
        <w:rPr>
          <w:spacing w:val="-10"/>
        </w:rPr>
        <w:t> </w:t>
      </w:r>
      <w:r>
        <w:rPr/>
        <w:t>винтом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tabs>
          <w:tab w:pos="4263" w:val="left" w:leader="none"/>
          <w:tab w:pos="5770" w:val="left" w:leader="none"/>
          <w:tab w:pos="6187" w:val="left" w:leader="none"/>
          <w:tab w:pos="7502" w:val="left" w:leader="none"/>
          <w:tab w:pos="8844" w:val="left" w:leader="none"/>
          <w:tab w:pos="9893" w:val="left" w:leader="none"/>
        </w:tabs>
        <w:spacing w:line="240" w:lineRule="auto" w:before="7"/>
        <w:ind w:left="3172" w:right="0"/>
        <w:jc w:val="left"/>
      </w:pPr>
      <w:r>
        <w:rPr/>
        <w:t>Штанга</w:t>
        <w:tab/>
        <w:t>вставляется</w:t>
        <w:tab/>
        <w:t>в</w:t>
        <w:tab/>
        <w:t>отверстие</w:t>
        <w:tab/>
        <w:t>казенника</w:t>
        <w:tab/>
        <w:t>сверху,</w:t>
        <w:tab/>
      </w:r>
      <w:r>
        <w:rPr>
          <w:spacing w:val="2"/>
        </w:rPr>
        <w:t>снизу</w:t>
      </w:r>
      <w:r>
        <w:rPr/>
      </w:r>
    </w:p>
    <w:p>
      <w:pPr>
        <w:pStyle w:val="BodyText"/>
        <w:spacing w:line="240" w:lineRule="auto"/>
        <w:ind w:left="2870" w:right="306"/>
        <w:jc w:val="both"/>
      </w:pPr>
      <w:r>
        <w:rPr/>
        <w:t>на штангу надевается стакан с пружиной и навинчивается  регулировочная гайка</w:t>
      </w:r>
      <w:r>
        <w:rPr>
          <w:rFonts w:ascii="Times New Roman" w:hAnsi="Times New Roman" w:cs="Times New Roman" w:eastAsia="Times New Roman" w:hint="default"/>
          <w:i/>
        </w:rPr>
        <w:t>. </w:t>
      </w:r>
      <w:r>
        <w:rPr/>
        <w:t>Пружина верхним концом упирается в  дно стакана, а нижним концом — в бурт регулировочной гайки</w:t>
      </w:r>
      <w:r>
        <w:rPr>
          <w:rFonts w:ascii="Times New Roman" w:hAnsi="Times New Roman" w:cs="Times New Roman" w:eastAsia="Times New Roman" w:hint="default"/>
          <w:i/>
        </w:rPr>
        <w:t>. </w:t>
      </w:r>
      <w:r>
        <w:rPr/>
        <w:t>Нижняя утолщенная часть стакана помещается в открытом пазе казенника и удерживает стакан от проворота вокруг своей оси. На утолщенной части стакана имеется поперечный паз, по которому скользит ролик закрывающего</w:t>
      </w:r>
      <w:r>
        <w:rPr>
          <w:spacing w:val="-5"/>
        </w:rPr>
        <w:t> </w:t>
      </w:r>
      <w:r>
        <w:rPr/>
        <w:t>рычага.</w:t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shape style="position:absolute;margin-left:310.049988pt;margin-top:10.484297pt;width:72pt;height:22.9pt;mso-position-horizontal-relative:page;mso-position-vertical-relative:paragraph;z-index:1792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80"/>
                    <w:ind w:left="186" w:right="142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удержник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tabs>
          <w:tab w:pos="1547" w:val="left" w:leader="none"/>
          <w:tab w:pos="2450" w:val="left" w:leader="none"/>
        </w:tabs>
        <w:spacing w:before="69"/>
        <w:ind w:left="119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88.599998pt;margin-top:-54.106873pt;width:330.95pt;height:366.2pt;mso-position-horizontal-relative:page;mso-position-vertical-relative:paragraph;z-index:-1030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144"/>
                    <w:ind w:left="0" w:right="1891"/>
                    <w:jc w:val="right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049988pt;margin-top:8.893128pt;width:90pt;height:36pt;mso-position-horizontal-relative:page;mso-position-vertical-relative:paragraph;z-index:1984" type="#_x0000_t202" filled="true" fillcolor="#c0c0c0" stroked="false">
            <v:textbox inset="0,0,0,0">
              <w:txbxContent>
                <w:p>
                  <w:pPr>
                    <w:spacing w:line="247" w:lineRule="auto" w:before="71"/>
                    <w:ind w:left="345" w:right="149" w:hanging="176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контрольные площадки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  <w:t> </w:t>
        <w:tab/>
      </w:r>
      <w:r>
        <w:rPr>
          <w:rFonts w:ascii="Times New Roman" w:hAnsi="Times New Roman"/>
          <w:b/>
          <w:sz w:val="24"/>
          <w:shd w:fill="C0C0C0" w:color="auto" w:val="clear"/>
        </w:rPr>
        <w:t>клин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  <w:r>
        <w:rPr/>
        <w:pict>
          <v:shape style="position:absolute;margin-left:49.049999pt;margin-top:22.646254pt;width:103.95pt;height:23.45pt;mso-position-horizontal-relative:page;mso-position-vertical-relative:paragraph;z-index:1816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80"/>
                    <w:ind w:left="173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выбрасыватели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8.100006pt;margin-top:10.996254pt;width:69.150pt;height:23.45pt;mso-position-horizontal-relative:page;mso-position-vertical-relative:paragraph;z-index:1840;mso-wrap-distance-left:0;mso-wrap-distance-right:0" type="#_x0000_t202" filled="false" stroked="false">
            <v:textbox inset="0,0,0,0">
              <w:txbxContent>
                <w:p>
                  <w:pPr>
                    <w:spacing w:before="76"/>
                    <w:ind w:left="185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казенник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b/>
          <w:bCs/>
          <w:sz w:val="11"/>
          <w:szCs w:val="11"/>
        </w:rPr>
      </w:pPr>
    </w:p>
    <w:p>
      <w:pPr>
        <w:spacing w:line="242" w:lineRule="auto" w:before="179"/>
        <w:ind w:left="332" w:right="8785" w:hanging="2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26.75pt;margin-top:-13.906872pt;width:135pt;height:36pt;mso-position-horizontal-relative:page;mso-position-vertical-relative:paragraph;z-index:2008" type="#_x0000_t202" filled="true" fillcolor="#c0c0c0" stroked="false">
            <v:textbox inset="0,0,0,0">
              <w:txbxContent>
                <w:p>
                  <w:pPr>
                    <w:spacing w:before="70"/>
                    <w:ind w:left="528" w:right="517" w:firstLine="341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пружина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закрывающего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28pt;margin-top:32.393127pt;width:134.050pt;height:36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before="71"/>
                    <w:ind w:left="511" w:right="515" w:firstLine="449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стакан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закрывающего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24"/>
        </w:rPr>
        <w:t>кулачок </w:t>
      </w:r>
      <w:r>
        <w:rPr>
          <w:rFonts w:ascii="Times New Roman" w:hAnsi="Times New Roman"/>
          <w:b/>
          <w:spacing w:val="-1"/>
          <w:sz w:val="24"/>
        </w:rPr>
        <w:t>открывающего </w:t>
      </w:r>
      <w:r>
        <w:rPr>
          <w:rFonts w:ascii="Times New Roman" w:hAnsi="Times New Roman"/>
          <w:b/>
          <w:spacing w:val="-1"/>
          <w:sz w:val="24"/>
        </w:rPr>
      </w:r>
      <w:r>
        <w:rPr>
          <w:rFonts w:ascii="Times New Roman" w:hAnsi="Times New Roman"/>
          <w:b/>
          <w:sz w:val="24"/>
        </w:rPr>
        <w:t>механизма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23"/>
          <w:szCs w:val="23"/>
        </w:rPr>
      </w:pPr>
      <w:r>
        <w:rPr/>
        <w:pict>
          <v:shape style="position:absolute;margin-left:432.934998pt;margin-top:13.962386pt;width:116.1pt;height:36pt;mso-position-horizontal-relative:page;mso-position-vertical-relative:paragraph;z-index:1864;mso-wrap-distance-left:0;mso-wrap-distance-right:0" type="#_x0000_t202" filled="false" stroked="false">
            <v:textbox inset="0,0,0,0">
              <w:txbxContent>
                <w:p>
                  <w:pPr>
                    <w:spacing w:line="247" w:lineRule="auto" w:before="71"/>
                    <w:ind w:left="794" w:right="322" w:hanging="474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ось повторного взвода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12"/>
          <w:szCs w:val="12"/>
        </w:rPr>
      </w:pPr>
      <w:r>
        <w:rPr/>
        <w:pict>
          <v:shape style="position:absolute;margin-left:38.25pt;margin-top:7.601953pt;width:80.150pt;height:36pt;mso-position-horizontal-relative:page;mso-position-vertical-relative:paragraph;z-index:1888;mso-wrap-distance-left:0;mso-wrap-distance-right:0" type="#_x0000_t202" filled="false" stroked="false">
            <v:textbox inset="0,0,0,0">
              <w:txbxContent>
                <w:p>
                  <w:pPr>
                    <w:spacing w:before="70"/>
                    <w:ind w:left="160" w:right="141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ось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7"/>
                    <w:ind w:left="160" w:right="144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кривошипа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2"/>
          <w:szCs w:val="12"/>
        </w:rPr>
        <w:sectPr>
          <w:footerReference w:type="default" r:id="rId56"/>
          <w:pgSz w:w="11910" w:h="16840"/>
          <w:pgMar w:footer="0" w:header="0" w:top="780" w:bottom="0" w:left="560" w:right="560"/>
        </w:sectPr>
      </w:pPr>
    </w:p>
    <w:p>
      <w:pPr>
        <w:spacing w:line="240" w:lineRule="auto"/>
        <w:ind w:left="515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26.75pt;margin-top:475.749878pt;width:505.2pt;height:360.4pt;mso-position-horizontal-relative:page;mso-position-vertical-relative:page;z-index:-1025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144"/>
                    <w:ind w:left="4854" w:right="4969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pt;margin-top:77.049980pt;width:81pt;height:36pt;mso-position-horizontal-relative:page;mso-position-vertical-relative:page;z-index:-102520" coordorigin="200,1541" coordsize="1620,720">
            <v:group style="position:absolute;left:200;top:1541;width:1620;height:720" coordorigin="200,1541" coordsize="1620,720">
              <v:shape style="position:absolute;left:200;top:1541;width:1620;height:720" coordorigin="200,1541" coordsize="1620,720" path="m200,2261l1820,2261,1820,1541,200,1541,200,2261xe" filled="true" fillcolor="#c0c0c0" stroked="false">
                <v:path arrowok="t"/>
                <v:fill type="solid"/>
              </v:shape>
            </v:group>
            <v:group style="position:absolute;left:1788;top:1613;width:2;height:277" coordorigin="1788,1613" coordsize="2,277">
              <v:shape style="position:absolute;left:1788;top:1613;width:2;height:277" coordorigin="1788,1613" coordsize="0,277" path="m1788,1613l1788,1889e" filled="false" stroked="true" strokeweight=".48pt" strokecolor="#000000">
                <v:path arrowok="t"/>
              </v:shape>
            </v:group>
            <v:group style="position:absolute;left:1788;top:1889;width:2;height:300" coordorigin="1788,1889" coordsize="2,300">
              <v:shape style="position:absolute;left:1788;top:1889;width:2;height:300" coordorigin="1788,1889" coordsize="0,300" path="m1788,1889l1788,2189e" filled="false" stroked="true" strokeweight=".48pt" strokecolor="#000000">
                <v:path arrowok="t"/>
              </v:shape>
              <v:shape style="position:absolute;left:200;top:1541;width:1602;height:720" type="#_x0000_t202" filled="false" stroked="false">
                <v:textbox inset="0,0,0,0">
                  <w:txbxContent>
                    <w:p>
                      <w:pPr>
                        <w:spacing w:line="247" w:lineRule="auto" w:before="68"/>
                        <w:ind w:left="335" w:right="125" w:hanging="178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кривошип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роликом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99.5pt;height:408.75pt;mso-position-horizontal-relative:char;mso-position-vertical-relative:line" coordorigin="0,0" coordsize="9990,8175">
            <v:group style="position:absolute;left:4560;top:0;width:1976;height:762" coordorigin="4560,0" coordsize="1976,762">
              <v:shape style="position:absolute;left:4560;top:0;width:1976;height:762" coordorigin="4560,0" coordsize="1976,762" path="m4645,46l4616,51,4635,74,6525,761,6535,733,4645,46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730,0l4722,2,4560,31,4665,157,4670,164,4680,165,4686,159,4692,154,4693,145,4688,138,4635,74,4582,55,4593,27,4737,27,4741,22,4739,14,4738,5,4730,0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593,27l4582,55,4635,74,4619,56,4590,56,4599,31,4605,31,4593,27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599,31l4590,56,4616,51,4599,31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616,51l4590,56,4619,56,4616,51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605,31l4599,31,4616,51,4645,46,4605,31xe" filled="true" fillcolor="#000000" stroked="false">
                <v:path arrowok="t"/>
                <v:fill type="solid"/>
              </v:shape>
              <v:shape style="position:absolute;left:4560;top:0;width:1976;height:762" coordorigin="4560,0" coordsize="1976,762" path="m4737,27l4593,27,4645,46,4727,31,4735,30,4737,27xe" filled="true" fillcolor="#000000" stroked="false">
                <v:path arrowok="t"/>
                <v:fill type="solid"/>
              </v:shape>
            </v:group>
            <v:group style="position:absolute;left:6176;top:308;width:2750;height:720" coordorigin="6176,308" coordsize="2750,720">
              <v:shape style="position:absolute;left:6176;top:308;width:2750;height:720" coordorigin="6176,308" coordsize="2750,720" path="m6176,1028l8926,1028,8926,308,6176,308,6176,1028xe" filled="true" fillcolor="#c0c0c0" stroked="false">
                <v:path arrowok="t"/>
                <v:fill type="solid"/>
              </v:shape>
            </v:group>
            <v:group style="position:absolute;left:6210;top:380;width:2;height:276" coordorigin="6210,380" coordsize="2,276">
              <v:shape style="position:absolute;left:6210;top:380;width:2;height:276" coordorigin="6210,380" coordsize="0,276" path="m6210,380l6210,656e" filled="false" stroked="true" strokeweight=".48001pt" strokecolor="#000000">
                <v:path arrowok="t"/>
              </v:shape>
            </v:group>
            <v:group style="position:absolute;left:6210;top:656;width:2;height:301" coordorigin="6210,656" coordsize="2,301">
              <v:shape style="position:absolute;left:6210;top:656;width:2;height:301" coordorigin="6210,656" coordsize="0,301" path="m6210,656l6210,956e" filled="false" stroked="true" strokeweight=".48001pt" strokecolor="#000000">
                <v:path arrowok="t"/>
              </v:shape>
              <v:shape style="position:absolute;left:2756;top:1047;width:5236;height:7127" type="#_x0000_t75" stroked="false">
                <v:imagedata r:id="rId62" o:title=""/>
              </v:shape>
            </v:group>
            <v:group style="position:absolute;left:4285;top:1549;width:2870;height:175" coordorigin="4285,1549" coordsize="2870,175">
              <v:shape style="position:absolute;left:4285;top:1549;width:2870;height:175" coordorigin="4285,1549" coordsize="2870,175" path="m4435,1549l4285,1636,4435,1724,4444,1721,4452,1707,4450,1698,4371,1651,4315,1651,4315,1621,4371,1621,4450,1575,4452,1566,4444,1552,4435,1549xe" filled="true" fillcolor="#000000" stroked="false">
                <v:path arrowok="t"/>
                <v:fill type="solid"/>
              </v:shape>
              <v:shape style="position:absolute;left:4285;top:1549;width:2870;height:175" coordorigin="4285,1549" coordsize="2870,175" path="m4371,1621l4315,1621,4315,1651,4371,1651,4367,1649,4323,1649,4323,1623,4367,1623,4371,1621xe" filled="true" fillcolor="#000000" stroked="false">
                <v:path arrowok="t"/>
                <v:fill type="solid"/>
              </v:shape>
              <v:shape style="position:absolute;left:4285;top:1549;width:2870;height:175" coordorigin="4285,1549" coordsize="2870,175" path="m7155,1621l4371,1621,4345,1636,4371,1651,7155,1651,7155,1621xe" filled="true" fillcolor="#000000" stroked="false">
                <v:path arrowok="t"/>
                <v:fill type="solid"/>
              </v:shape>
              <v:shape style="position:absolute;left:4285;top:1549;width:2870;height:175" coordorigin="4285,1549" coordsize="2870,175" path="m4323,1623l4323,1649,4345,1636,4323,1623xe" filled="true" fillcolor="#000000" stroked="false">
                <v:path arrowok="t"/>
                <v:fill type="solid"/>
              </v:shape>
              <v:shape style="position:absolute;left:4285;top:1549;width:2870;height:175" coordorigin="4285,1549" coordsize="2870,175" path="m4345,1636l4323,1649,4367,1649,4345,1636xe" filled="true" fillcolor="#000000" stroked="false">
                <v:path arrowok="t"/>
                <v:fill type="solid"/>
              </v:shape>
              <v:shape style="position:absolute;left:4285;top:1549;width:2870;height:175" coordorigin="4285,1549" coordsize="2870,175" path="m4367,1623l4323,1623,4345,1636,4367,1623xe" filled="true" fillcolor="#000000" stroked="false">
                <v:path arrowok="t"/>
                <v:fill type="solid"/>
              </v:shape>
            </v:group>
            <v:group style="position:absolute;left:7256;top:2127;width:1440;height:540" coordorigin="7256,2127" coordsize="1440,540">
              <v:shape style="position:absolute;left:7256;top:2127;width:1440;height:540" coordorigin="7256,2127" coordsize="1440,540" path="m7256,2667l8696,2667,8696,2127,7256,2127,7256,2667xe" filled="true" fillcolor="#c0c0c0" stroked="false">
                <v:path arrowok="t"/>
                <v:fill type="solid"/>
              </v:shape>
            </v:group>
            <v:group style="position:absolute;left:5669;top:3576;width:2120;height:1473" coordorigin="5669,3576" coordsize="2120,1473">
              <v:shape style="position:absolute;left:5669;top:3576;width:2120;height:1473" coordorigin="5669,3576" coordsize="2120,1473" path="m5751,4889l5742,4892,5738,4900,5669,5049,5728,5044,5702,5044,5685,5019,5730,4988,5766,4912,5769,4905,5766,4896,5758,4892,5751,4889xe" filled="true" fillcolor="#000000" stroked="false">
                <v:path arrowok="t"/>
                <v:fill type="solid"/>
              </v:shape>
              <v:shape style="position:absolute;left:5669;top:3576;width:2120;height:1473" coordorigin="5669,3576" coordsize="2120,1473" path="m5730,4988l5685,5019,5702,5044,5710,5038,5707,5038,5692,5017,5718,5015,5730,4988xe" filled="true" fillcolor="#000000" stroked="false">
                <v:path arrowok="t"/>
                <v:fill type="solid"/>
              </v:shape>
              <v:shape style="position:absolute;left:5669;top:3576;width:2120;height:1473" coordorigin="5669,3576" coordsize="2120,1473" path="m5839,5005l5831,5006,5747,5013,5702,5044,5728,5044,5841,5035,5847,5028,5846,5012,5839,5005xe" filled="true" fillcolor="#000000" stroked="false">
                <v:path arrowok="t"/>
                <v:fill type="solid"/>
              </v:shape>
              <v:shape style="position:absolute;left:5669;top:3576;width:2120;height:1473" coordorigin="5669,3576" coordsize="2120,1473" path="m5718,5015l5692,5017,5707,5038,5718,5015xe" filled="true" fillcolor="#000000" stroked="false">
                <v:path arrowok="t"/>
                <v:fill type="solid"/>
              </v:shape>
              <v:shape style="position:absolute;left:5669;top:3576;width:2120;height:1473" coordorigin="5669,3576" coordsize="2120,1473" path="m5747,5013l5718,5015,5707,5038,5710,5038,5747,5013xe" filled="true" fillcolor="#000000" stroked="false">
                <v:path arrowok="t"/>
                <v:fill type="solid"/>
              </v:shape>
              <v:shape style="position:absolute;left:5669;top:3576;width:2120;height:1473" coordorigin="5669,3576" coordsize="2120,1473" path="m7771,3576l5730,4988,5718,5015,5747,5013,7788,3601,7771,3576xe" filled="true" fillcolor="#000000" stroked="false">
                <v:path arrowok="t"/>
                <v:fill type="solid"/>
              </v:shape>
            </v:group>
            <v:group style="position:absolute;left:7796;top:3027;width:1440;height:720" coordorigin="7796,3027" coordsize="1440,720">
              <v:shape style="position:absolute;left:7796;top:3027;width:1440;height:720" coordorigin="7796,3027" coordsize="1440,720" path="m7796,3747l9236,3747,9236,3027,7796,3027,7796,3747xe" filled="true" fillcolor="#c0c0c0" stroked="false">
                <v:path arrowok="t"/>
                <v:fill type="solid"/>
              </v:shape>
            </v:group>
            <v:group style="position:absolute;left:7830;top:3100;width:2;height:276" coordorigin="7830,3100" coordsize="2,276">
              <v:shape style="position:absolute;left:7830;top:3100;width:2;height:276" coordorigin="7830,3100" coordsize="0,276" path="m7830,3100l7830,3376e" filled="false" stroked="true" strokeweight=".48001pt" strokecolor="#000000">
                <v:path arrowok="t"/>
              </v:shape>
            </v:group>
            <v:group style="position:absolute;left:7830;top:3376;width:2;height:300" coordorigin="7830,3376" coordsize="2,300">
              <v:shape style="position:absolute;left:7830;top:3376;width:2;height:300" coordorigin="7830,3376" coordsize="0,300" path="m7830,3376l7830,3676e" filled="false" stroked="true" strokeweight=".48001pt" strokecolor="#000000">
                <v:path arrowok="t"/>
              </v:shape>
            </v:group>
            <v:group style="position:absolute;left:6233;top:4324;width:1801;height:1267" coordorigin="6233,4324" coordsize="1801,1267">
              <v:shape style="position:absolute;left:6233;top:4324;width:1801;height:1267" coordorigin="6233,4324" coordsize="1801,1267" path="m6315,5430l6306,5433,6302,5441,6233,5591,6291,5586,6266,5586,6249,5561,6295,5529,6330,5454,6333,5446,6330,5437,6322,5434,6315,5430xe" filled="true" fillcolor="#000000" stroked="false">
                <v:path arrowok="t"/>
                <v:fill type="solid"/>
              </v:shape>
              <v:shape style="position:absolute;left:6233;top:4324;width:1801;height:1267" coordorigin="6233,4324" coordsize="1801,1267" path="m6295,5529l6249,5561,6266,5586,6275,5580,6271,5580,6257,5559,6282,5556,6295,5529xe" filled="true" fillcolor="#000000" stroked="false">
                <v:path arrowok="t"/>
                <v:fill type="solid"/>
              </v:shape>
              <v:shape style="position:absolute;left:6233;top:4324;width:1801;height:1267" coordorigin="6233,4324" coordsize="1801,1267" path="m6403,5546l6395,5547,6312,5554,6266,5586,6291,5586,6397,5577,6406,5576,6412,5569,6411,5561,6410,5552,6403,5546xe" filled="true" fillcolor="#000000" stroked="false">
                <v:path arrowok="t"/>
                <v:fill type="solid"/>
              </v:shape>
              <v:shape style="position:absolute;left:6233;top:4324;width:1801;height:1267" coordorigin="6233,4324" coordsize="1801,1267" path="m6282,5556l6257,5559,6271,5580,6282,5556xe" filled="true" fillcolor="#000000" stroked="false">
                <v:path arrowok="t"/>
                <v:fill type="solid"/>
              </v:shape>
              <v:shape style="position:absolute;left:6233;top:4324;width:1801;height:1267" coordorigin="6233,4324" coordsize="1801,1267" path="m6312,5554l6282,5556,6271,5580,6275,5580,6312,5554xe" filled="true" fillcolor="#000000" stroked="false">
                <v:path arrowok="t"/>
                <v:fill type="solid"/>
              </v:shape>
              <v:shape style="position:absolute;left:6233;top:4324;width:1801;height:1267" coordorigin="6233,4324" coordsize="1801,1267" path="m8016,4324l6295,5529,6282,5556,6312,5554,8034,4349,8016,4324xe" filled="true" fillcolor="#000000" stroked="false">
                <v:path arrowok="t"/>
                <v:fill type="solid"/>
              </v:shape>
            </v:group>
            <v:group style="position:absolute;left:6805;top:6423;width:2150;height:175" coordorigin="6805,6423" coordsize="2150,175">
              <v:shape style="position:absolute;left:6805;top:6423;width:2150;height:175" coordorigin="6805,6423" coordsize="2150,175" path="m6955,6423l6805,6510,6955,6598,6964,6595,6972,6581,6970,6572,6891,6525,6835,6525,6835,6495,6891,6495,6970,6449,6972,6440,6964,6426,6955,6423xe" filled="true" fillcolor="#000000" stroked="false">
                <v:path arrowok="t"/>
                <v:fill type="solid"/>
              </v:shape>
              <v:shape style="position:absolute;left:6805;top:6423;width:2150;height:175" coordorigin="6805,6423" coordsize="2150,175" path="m6891,6495l6835,6495,6835,6525,6891,6525,6887,6523,6843,6523,6843,6497,6887,6497,6891,6495xe" filled="true" fillcolor="#000000" stroked="false">
                <v:path arrowok="t"/>
                <v:fill type="solid"/>
              </v:shape>
              <v:shape style="position:absolute;left:6805;top:6423;width:2150;height:175" coordorigin="6805,6423" coordsize="2150,175" path="m8955,6495l6891,6495,6865,6510,6891,6525,8955,6525,8955,6495xe" filled="true" fillcolor="#000000" stroked="false">
                <v:path arrowok="t"/>
                <v:fill type="solid"/>
              </v:shape>
              <v:shape style="position:absolute;left:6805;top:6423;width:2150;height:175" coordorigin="6805,6423" coordsize="2150,175" path="m6843,6497l6843,6523,6865,6510,6843,6497xe" filled="true" fillcolor="#000000" stroked="false">
                <v:path arrowok="t"/>
                <v:fill type="solid"/>
              </v:shape>
              <v:shape style="position:absolute;left:6805;top:6423;width:2150;height:175" coordorigin="6805,6423" coordsize="2150,175" path="m6865,6510l6843,6523,6887,6523,6865,6510xe" filled="true" fillcolor="#000000" stroked="false">
                <v:path arrowok="t"/>
                <v:fill type="solid"/>
              </v:shape>
              <v:shape style="position:absolute;left:6805;top:6423;width:2150;height:175" coordorigin="6805,6423" coordsize="2150,175" path="m6887,6497l6843,6497,6865,6510,6887,6497xe" filled="true" fillcolor="#000000" stroked="false">
                <v:path arrowok="t"/>
                <v:fill type="solid"/>
              </v:shape>
            </v:group>
            <v:group style="position:absolute;left:2235;top:6468;width:2150;height:175" coordorigin="2235,6468" coordsize="2150,175">
              <v:shape style="position:absolute;left:2235;top:6468;width:2150;height:175" coordorigin="2235,6468" coordsize="2150,175" path="m4325,6555l4220,6617,4218,6626,4226,6640,4235,6643,4359,6570,4355,6570,4355,6568,4347,6568,4325,6555xe" filled="true" fillcolor="#000000" stroked="false">
                <v:path arrowok="t"/>
                <v:fill type="solid"/>
              </v:shape>
              <v:shape style="position:absolute;left:2235;top:6468;width:2150;height:175" coordorigin="2235,6468" coordsize="2150,175" path="m4299,6540l2235,6540,2235,6570,4299,6570,4325,6555,4299,6540xe" filled="true" fillcolor="#000000" stroked="false">
                <v:path arrowok="t"/>
                <v:fill type="solid"/>
              </v:shape>
              <v:shape style="position:absolute;left:2235;top:6468;width:2150;height:175" coordorigin="2235,6468" coordsize="2150,175" path="m4359,6540l4355,6540,4355,6570,4359,6570,4385,6555,4359,6540xe" filled="true" fillcolor="#000000" stroked="false">
                <v:path arrowok="t"/>
                <v:fill type="solid"/>
              </v:shape>
              <v:shape style="position:absolute;left:2235;top:6468;width:2150;height:175" coordorigin="2235,6468" coordsize="2150,175" path="m4347,6542l4325,6555,4347,6568,4347,6542xe" filled="true" fillcolor="#000000" stroked="false">
                <v:path arrowok="t"/>
                <v:fill type="solid"/>
              </v:shape>
              <v:shape style="position:absolute;left:2235;top:6468;width:2150;height:175" coordorigin="2235,6468" coordsize="2150,175" path="m4355,6542l4347,6542,4347,6568,4355,6568,4355,6542xe" filled="true" fillcolor="#000000" stroked="false">
                <v:path arrowok="t"/>
                <v:fill type="solid"/>
              </v:shape>
              <v:shape style="position:absolute;left:2235;top:6468;width:2150;height:175" coordorigin="2235,6468" coordsize="2150,175" path="m4235,6468l4226,6471,4218,6485,4220,6494,4325,6555,4347,6542,4355,6542,4355,6540,4359,6540,4235,6468xe" filled="true" fillcolor="#000000" stroked="false">
                <v:path arrowok="t"/>
                <v:fill type="solid"/>
              </v:shape>
            </v:group>
            <v:group style="position:absolute;left:0;top:6266;width:2216;height:720" coordorigin="0,6266" coordsize="2216,720">
              <v:shape style="position:absolute;left:0;top:6266;width:2216;height:720" coordorigin="0,6266" coordsize="2216,720" path="m0,6986l2216,6986,2216,6266,0,6266,0,6986xe" filled="true" fillcolor="#c0c0c0" stroked="false">
                <v:path arrowok="t"/>
                <v:fill type="solid"/>
              </v:shape>
            </v:group>
            <v:group style="position:absolute;left:2184;top:6340;width:2;height:276" coordorigin="2184,6340" coordsize="2,276">
              <v:shape style="position:absolute;left:2184;top:6340;width:2;height:276" coordorigin="2184,6340" coordsize="0,276" path="m2184,6340l2184,6616e" filled="false" stroked="true" strokeweight=".48001pt" strokecolor="#000000">
                <v:path arrowok="t"/>
              </v:shape>
            </v:group>
            <v:group style="position:absolute;left:2184;top:6616;width:2;height:298" coordorigin="2184,6616" coordsize="2,298">
              <v:shape style="position:absolute;left:2184;top:6616;width:2;height:298" coordorigin="2184,6616" coordsize="0,298" path="m2184,6616l2184,6914e" filled="false" stroked="true" strokeweight=".48001pt" strokecolor="#000000">
                <v:path arrowok="t"/>
              </v:shape>
            </v:group>
            <v:group style="position:absolute;left:2274;top:5073;width:1617;height:749" coordorigin="2274,5073" coordsize="1617,749">
              <v:shape style="position:absolute;left:2274;top:5073;width:1617;height:749" coordorigin="2274,5073" coordsize="1617,749" path="m3807,5781l3715,5791,3710,5799,3710,5807,3711,5815,3719,5821,3727,5820,3876,5804,3857,5804,3807,5781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3836,5778l3807,5781,3857,5804,3860,5799,3851,5799,3836,5778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3780,5660l3773,5665,3767,5670,3765,5680,3770,5686,3819,5754,3870,5776,3857,5804,3876,5804,3891,5802,3794,5669,3790,5662,3780,5660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3862,5775l3836,5778,3851,5799,3862,5775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3867,5775l3862,5775,3851,5799,3860,5799,3870,5776,3867,5775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2286,5073l2274,5100,3807,5781,3836,5778,3819,5754,2286,5073xe" filled="true" fillcolor="#000000" stroked="false">
                <v:path arrowok="t"/>
                <v:fill type="solid"/>
              </v:shape>
              <v:shape style="position:absolute;left:2274;top:5073;width:1617;height:749" coordorigin="2274,5073" coordsize="1617,749" path="m3819,5754l3836,5778,3862,5775,3867,5775,3819,5754xe" filled="true" fillcolor="#000000" stroked="false">
                <v:path arrowok="t"/>
                <v:fill type="solid"/>
              </v:shape>
            </v:group>
            <v:group style="position:absolute;left:236;top:4647;width:2160;height:1080" coordorigin="236,4647" coordsize="2160,1080">
              <v:shape style="position:absolute;left:236;top:4647;width:2160;height:1080" coordorigin="236,4647" coordsize="2160,1080" path="m236,5727l2396,5727,2396,4647,236,4647,236,5727xe" filled="true" fillcolor="#c0c0c0" stroked="false">
                <v:path arrowok="t"/>
                <v:fill type="solid"/>
              </v:shape>
            </v:group>
            <v:group style="position:absolute;left:2366;top:4720;width:2;height:276" coordorigin="2366,4720" coordsize="2,276">
              <v:shape style="position:absolute;left:2366;top:4720;width:2;height:276" coordorigin="2366,4720" coordsize="0,276" path="m2366,4720l2366,4996e" filled="false" stroked="true" strokeweight=".48pt" strokecolor="#000000">
                <v:path arrowok="t"/>
              </v:shape>
            </v:group>
            <v:group style="position:absolute;left:2366;top:4996;width:2;height:276" coordorigin="2366,4996" coordsize="2,276">
              <v:shape style="position:absolute;left:2366;top:4996;width:2;height:276" coordorigin="2366,4996" coordsize="0,276" path="m2366,4996l2366,5272e" filled="false" stroked="true" strokeweight=".48pt" strokecolor="#000000">
                <v:path arrowok="t"/>
              </v:shape>
            </v:group>
            <v:group style="position:absolute;left:2366;top:5272;width:2;height:384" coordorigin="2366,5272" coordsize="2,384">
              <v:shape style="position:absolute;left:2366;top:5272;width:2;height:384" coordorigin="2366,5272" coordsize="0,384" path="m2366,5272l2366,5656e" filled="false" stroked="true" strokeweight=".48pt" strokecolor="#000000">
                <v:path arrowok="t"/>
              </v:shape>
            </v:group>
            <v:group style="position:absolute;left:2184;top:3978;width:2337;height:1106" coordorigin="2184,3978" coordsize="2337,1106">
              <v:shape style="position:absolute;left:2184;top:3978;width:2337;height:1106" coordorigin="2184,3978" coordsize="2337,1106" path="m4437,5045l4346,5054,4340,5061,4341,5078,4349,5084,4510,5068,4487,5068,4437,5045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4467,5042l4437,5045,4487,5068,4490,5063,4481,5063,4467,5042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4412,4924l4405,4929,4399,4933,4397,4943,4402,4949,4450,5018,4500,5041,4487,5068,4510,5068,4521,5067,4426,4932,4422,4925,4412,4924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4492,5040l4467,5042,4481,5063,4492,5040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4497,5040l4492,5040,4481,5063,4490,5063,4500,5041,4497,5040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2196,3978l2184,4005,4437,5045,4467,5042,4450,5018,2196,3978xe" filled="true" fillcolor="#000000" stroked="false">
                <v:path arrowok="t"/>
                <v:fill type="solid"/>
              </v:shape>
              <v:shape style="position:absolute;left:2184;top:3978;width:2337;height:1106" coordorigin="2184,3978" coordsize="2337,1106" path="m4450,5018l4467,5042,4492,5040,4497,5040,4450,5018xe" filled="true" fillcolor="#000000" stroked="false">
                <v:path arrowok="t"/>
                <v:fill type="solid"/>
              </v:shape>
            </v:group>
            <v:group style="position:absolute;left:5156;top:6189;width:612;height:428" coordorigin="5156,6189" coordsize="612,428">
              <v:shape style="position:absolute;left:5156;top:6189;width:612;height:428" coordorigin="5156,6189" coordsize="612,428" path="m5205,6223l5217,6249,5750,6616,5767,6591,5235,6225,5205,6223xe" filled="true" fillcolor="#000000" stroked="false">
                <v:path arrowok="t"/>
                <v:fill type="solid"/>
              </v:shape>
              <v:shape style="position:absolute;left:5156;top:6189;width:612;height:428" coordorigin="5156,6189" coordsize="612,428" path="m5156,6189l5226,6338,5229,6345,5238,6348,5246,6345,5253,6341,5257,6332,5253,6325,5217,6249,5172,6218,5189,6193,5215,6193,5156,6189xe" filled="true" fillcolor="#000000" stroked="false">
                <v:path arrowok="t"/>
                <v:fill type="solid"/>
              </v:shape>
              <v:shape style="position:absolute;left:5156;top:6189;width:612;height:428" coordorigin="5156,6189" coordsize="612,428" path="m5189,6193l5172,6218,5217,6249,5205,6223,5179,6221,5194,6199,5198,6199,5189,6193xe" filled="true" fillcolor="#000000" stroked="false">
                <v:path arrowok="t"/>
                <v:fill type="solid"/>
              </v:shape>
              <v:shape style="position:absolute;left:5156;top:6189;width:612;height:428" coordorigin="5156,6189" coordsize="612,428" path="m5215,6193l5189,6193,5235,6225,5326,6232,5333,6225,5334,6209,5328,6202,5320,6201,5215,6193xe" filled="true" fillcolor="#000000" stroked="false">
                <v:path arrowok="t"/>
                <v:fill type="solid"/>
              </v:shape>
              <v:shape style="position:absolute;left:5156;top:6189;width:612;height:428" coordorigin="5156,6189" coordsize="612,428" path="m5198,6199l5194,6199,5205,6223,5235,6225,5198,6199xe" filled="true" fillcolor="#000000" stroked="false">
                <v:path arrowok="t"/>
                <v:fill type="solid"/>
              </v:shape>
              <v:shape style="position:absolute;left:5156;top:6189;width:612;height:428" coordorigin="5156,6189" coordsize="612,428" path="m5194,6199l5179,6221,5205,6223,5194,6199xe" filled="true" fillcolor="#000000" stroked="false">
                <v:path arrowok="t"/>
                <v:fill type="solid"/>
              </v:shape>
            </v:group>
            <v:group style="position:absolute;left:4960;top:6891;width:724;height:724" coordorigin="4960,6891" coordsize="724,724">
              <v:shape style="position:absolute;left:4960;top:6891;width:724;height:724" coordorigin="4960,6891" coordsize="724,724" path="m5002,6933l5010,6962,5662,7614,5684,7593,5031,6940,5002,6933xe" filled="true" fillcolor="#000000" stroked="false">
                <v:path arrowok="t"/>
                <v:fill type="solid"/>
              </v:shape>
              <v:shape style="position:absolute;left:4960;top:6891;width:724;height:724" coordorigin="4960,6891" coordsize="724,724" path="m4960,6891l5002,7050,5004,7058,5012,7063,5020,7061,5028,7058,5033,7050,5031,7042,5010,6962,4971,6922,4992,6901,5000,6901,4960,6891xe" filled="true" fillcolor="#000000" stroked="false">
                <v:path arrowok="t"/>
                <v:fill type="solid"/>
              </v:shape>
              <v:shape style="position:absolute;left:4960;top:6891;width:724;height:724" coordorigin="4960,6891" coordsize="724,724" path="m5000,6901l4992,6901,5031,6940,5112,6962,5120,6964,5128,6959,5130,6951,5132,6943,5127,6935,5119,6933,5000,6901xe" filled="true" fillcolor="#000000" stroked="false">
                <v:path arrowok="t"/>
                <v:fill type="solid"/>
              </v:shape>
              <v:shape style="position:absolute;left:4960;top:6891;width:724;height:724" coordorigin="4960,6891" coordsize="724,724" path="m4992,6901l4971,6922,5010,6962,5002,6933,4977,6926,4996,6908,4999,6908,4992,6901xe" filled="true" fillcolor="#000000" stroked="false">
                <v:path arrowok="t"/>
                <v:fill type="solid"/>
              </v:shape>
              <v:shape style="position:absolute;left:4960;top:6891;width:724;height:724" coordorigin="4960,6891" coordsize="724,724" path="m4999,6908l4996,6908,5002,6933,5031,6940,4999,6908xe" filled="true" fillcolor="#000000" stroked="false">
                <v:path arrowok="t"/>
                <v:fill type="solid"/>
              </v:shape>
              <v:shape style="position:absolute;left:4960;top:6891;width:724;height:724" coordorigin="4960,6891" coordsize="724,724" path="m4996,6908l4977,6926,5002,6933,4996,6908xe" filled="true" fillcolor="#000000" stroked="false">
                <v:path arrowok="t"/>
                <v:fill type="solid"/>
              </v:shape>
            </v:group>
            <v:group style="position:absolute;left:5247;top:2415;width:2131;height:541" coordorigin="5247,2415" coordsize="2131,541">
              <v:shape style="position:absolute;left:5247;top:2415;width:2131;height:541" coordorigin="5247,2415" coordsize="2131,541" path="m5374,2786l5368,2791,5247,2903,5412,2956,5420,2951,5423,2943,5425,2936,5421,2927,5371,2911,5280,2911,5273,2882,5327,2870,5388,2813,5395,2808,5395,2798,5389,2792,5384,2786,5374,2786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5327,2870l5273,2882,5280,2911,5296,2908,5287,2908,5281,2882,5314,2882,5327,2870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5334,2899l5280,2911,5371,2911,5334,2899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5281,2882l5287,2908,5305,2890,5281,2882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5305,2890l5287,2908,5296,2908,5334,2899,5305,2890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7371,2415l5327,2870,5305,2890,5334,2899,7378,2444,7371,2415xe" filled="true" fillcolor="#000000" stroked="false">
                <v:path arrowok="t"/>
                <v:fill type="solid"/>
              </v:shape>
              <v:shape style="position:absolute;left:5247;top:2415;width:2131;height:541" coordorigin="5247,2415" coordsize="2131,541" path="m5314,2882l5281,2882,5305,2890,5314,2882xe" filled="true" fillcolor="#000000" stroked="false">
                <v:path arrowok="t"/>
                <v:fill type="solid"/>
              </v:shape>
              <v:shape style="position:absolute;left:5508;top:6430;width:460;height:240" type="#_x0000_t202" filled="false" stroked="false">
                <v:textbox inset="0,0,0,0">
                  <w:txbxContent>
                    <w:p>
                      <w:pPr>
                        <w:tabs>
                          <w:tab w:pos="4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4"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hd w:fill="FFFFFF" w:color="auto" w:val="clear"/>
                        </w:rPr>
                        <w:t>р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423;top:7505;width:429;height:240" type="#_x0000_t202" filled="false" stroked="false">
                <v:textbox inset="0,0,0,0">
                  <w:txbxContent>
                    <w:p>
                      <w:pPr>
                        <w:tabs>
                          <w:tab w:pos="42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hd w:fill="FFFFFF" w:color="auto" w:val="clear"/>
                        </w:rPr>
                        <w:t>б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195;top:308;width:2731;height:720" type="#_x0000_t202" filled="false" stroked="false">
                <v:textbox inset="0,0,0,0">
                  <w:txbxContent>
                    <w:p>
                      <w:pPr>
                        <w:spacing w:line="247" w:lineRule="auto" w:before="68"/>
                        <w:ind w:left="801" w:right="187" w:hanging="61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 закрывающий с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роликом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36;top:1410;width:1080;height:548" type="#_x0000_t202" filled="true" fillcolor="#c0c0c0" stroked="false">
                <v:textbox inset="0,0,0,0">
                  <w:txbxContent>
                    <w:p>
                      <w:pPr>
                        <w:spacing w:before="68"/>
                        <w:ind w:left="26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клин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256;top:2127;width:1440;height:540" type="#_x0000_t202" filled="false" stroked="false">
                <v:textbox inset="0,0,0,0">
                  <w:txbxContent>
                    <w:p>
                      <w:pPr>
                        <w:spacing w:before="76"/>
                        <w:ind w:left="187" w:right="14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удержник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815;top:3027;width:1421;height:720" type="#_x0000_t202" filled="false" stroked="false">
                <v:textbox inset="0,0,0,0">
                  <w:txbxContent>
                    <w:p>
                      <w:pPr>
                        <w:spacing w:line="247" w:lineRule="auto" w:before="69"/>
                        <w:ind w:left="127" w:right="244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взвод ударника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16;top:3744;width:1980;height:514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26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боек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ударника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942;top:4107;width:1654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ось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взвода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36;top:4647;width:2143;height:1080" type="#_x0000_t202" filled="false" stroked="false">
                <v:textbox inset="0,0,0,0">
                  <w:txbxContent>
                    <w:p>
                      <w:pPr>
                        <w:spacing w:line="242" w:lineRule="auto" w:before="69"/>
                        <w:ind w:left="200" w:right="180" w:hanging="1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ось рычага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предохранителя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пружиной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6266;width:2198;height:720" type="#_x0000_t202" filled="false" stroked="false">
                <v:textbox inset="0,0,0,0">
                  <w:txbxContent>
                    <w:p>
                      <w:pPr>
                        <w:spacing w:line="247" w:lineRule="auto" w:before="70"/>
                        <w:ind w:left="311" w:right="106" w:firstLine="1075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 предохранителя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56;top:6266;width:1834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стопор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взвода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11"/>
          <w:szCs w:val="11"/>
        </w:rPr>
      </w:pPr>
      <w:r>
        <w:rPr/>
        <w:pict>
          <v:shape style="position:absolute;margin-left:26.75pt;margin-top:7.80991pt;width:498.699265pt;height:355.7625pt;mso-position-horizontal-relative:page;mso-position-vertical-relative:paragraph;z-index:2344;mso-wrap-distance-left:0;mso-wrap-distance-right:0" type="#_x0000_t75" stroked="false">
            <v:imagedata r:id="rId63" o:title=""/>
            <w10:wrap type="topAndBottom"/>
          </v:shape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1"/>
          <w:szCs w:val="11"/>
        </w:rPr>
        <w:sectPr>
          <w:footerReference w:type="even" r:id="rId61"/>
          <w:pgSz w:w="11910" w:h="16840"/>
          <w:pgMar w:footer="0" w:header="0" w:top="1140" w:bottom="0" w:left="10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pStyle w:val="Heading2"/>
        <w:spacing w:line="240" w:lineRule="auto" w:before="64"/>
        <w:ind w:left="1107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Действие затвора, полуавтоматики и спускового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механизма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b/>
          <w:bCs/>
          <w:sz w:val="12"/>
          <w:szCs w:val="12"/>
        </w:rPr>
      </w:pPr>
    </w:p>
    <w:p>
      <w:pPr>
        <w:pStyle w:val="Heading3"/>
        <w:spacing w:line="240" w:lineRule="auto" w:before="69"/>
        <w:ind w:right="11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   открывании </w:t>
      </w:r>
      <w:r>
        <w:rPr>
          <w:spacing w:val="55"/>
          <w:u w:val="thick" w:color="000000"/>
        </w:rPr>
        <w:t> </w:t>
      </w:r>
      <w:r>
        <w:rPr>
          <w:u w:val="thick" w:color="000000"/>
        </w:rPr>
        <w:t>затвора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before="69"/>
        <w:ind w:left="106" w:right="104" w:firstLine="326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Чтобы зарядить гаубицу первый раз, затвор необходимо открыть вручную, для чего расстопорить рукоятку, повернуть ее вверх до отказа, а затем повернуть вниз. При повороте рукоятки вниз поворачивается ось с кривошипом, который своими роликами давит на плоскости наклонного паза </w:t>
      </w:r>
      <w:r>
        <w:rPr>
          <w:rFonts w:ascii="Times New Roman" w:hAnsi="Times New Roman"/>
          <w:b/>
          <w:i/>
          <w:sz w:val="22"/>
        </w:rPr>
        <w:t>б </w:t>
      </w:r>
      <w:r>
        <w:rPr>
          <w:rFonts w:ascii="Times New Roman" w:hAnsi="Times New Roman"/>
          <w:sz w:val="22"/>
        </w:rPr>
        <w:t>клина, заставляя его опуститься. При опускании клина рычаг оси взвода, проходя выступ флажка повторного взвода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поворачивается,  поворачивая   взвод  ударника.   Взвод ударника оттягивает назад корпус ударника с бойком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сжимая при этом боевую пружину</w:t>
      </w:r>
      <w:r>
        <w:rPr>
          <w:rFonts w:ascii="Times New Roman" w:hAnsi="Times New Roman"/>
          <w:i/>
          <w:sz w:val="22"/>
        </w:rPr>
        <w:t>. </w:t>
      </w:r>
      <w:r>
        <w:rPr>
          <w:rFonts w:ascii="Times New Roman" w:hAnsi="Times New Roman"/>
          <w:sz w:val="22"/>
        </w:rPr>
        <w:t>Стопор взвода под действием пружины заскакивает за вырез на нижнем плече взвода ударника и не дает возможности ударнику вернуться в исходное положение. </w:t>
      </w:r>
      <w:r>
        <w:rPr>
          <w:rFonts w:ascii="Times New Roman" w:hAnsi="Times New Roman"/>
          <w:sz w:val="22"/>
        </w:rPr>
      </w:r>
      <w:r>
        <w:rPr>
          <w:rFonts w:ascii="Times New Roman" w:hAnsi="Times New Roman"/>
          <w:sz w:val="22"/>
          <w:u w:val="single" w:color="000000"/>
        </w:rPr>
      </w:r>
      <w:r>
        <w:rPr>
          <w:rFonts w:ascii="Times New Roman" w:hAnsi="Times New Roman"/>
          <w:sz w:val="22"/>
          <w:u w:val="single" w:color="000000"/>
        </w:rPr>
        <w:t>Ударник остается взведенным</w:t>
      </w:r>
      <w:r>
        <w:rPr>
          <w:rFonts w:ascii="Times New Roman" w:hAnsi="Times New Roman"/>
          <w:sz w:val="22"/>
        </w:rPr>
        <w:t>. В </w:t>
      </w:r>
      <w:r>
        <w:rPr>
          <w:rFonts w:ascii="Times New Roman" w:hAnsi="Times New Roman"/>
          <w:sz w:val="22"/>
        </w:rPr>
        <w:t>конце хода клина его пазы крутыми радиусами перемещают цапфы выбрасывателей. Площадки цапф  выбрасывателей  заскакивают  за  опорные  площадки  клина,  благодаря  чему  </w:t>
      </w:r>
      <w:r>
        <w:rPr>
          <w:rFonts w:ascii="Times New Roman" w:hAnsi="Times New Roman"/>
          <w:sz w:val="22"/>
        </w:rPr>
      </w:r>
      <w:r>
        <w:rPr>
          <w:rFonts w:ascii="Times New Roman" w:hAnsi="Times New Roman"/>
          <w:sz w:val="22"/>
          <w:u w:val="single" w:color="000000"/>
        </w:rPr>
      </w:r>
      <w:r>
        <w:rPr>
          <w:rFonts w:ascii="Times New Roman" w:hAnsi="Times New Roman"/>
          <w:sz w:val="22"/>
          <w:u w:val="single" w:color="000000"/>
        </w:rPr>
        <w:t>клин   </w:t>
      </w:r>
      <w:r>
        <w:rPr>
          <w:rFonts w:ascii="Times New Roman" w:hAnsi="Times New Roman"/>
          <w:spacing w:val="21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будет</w:t>
      </w:r>
      <w:r>
        <w:rPr>
          <w:rFonts w:ascii="Times New Roman" w:hAnsi="Times New Roman"/>
          <w:sz w:val="22"/>
        </w:rPr>
      </w:r>
    </w:p>
    <w:p>
      <w:pPr>
        <w:spacing w:before="0"/>
        <w:ind w:left="106" w:right="104" w:firstLine="0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w w:val="100"/>
          <w:sz w:val="22"/>
        </w:rPr>
      </w:r>
      <w:r>
        <w:rPr>
          <w:rFonts w:ascii="Times New Roman" w:hAnsi="Times New Roman"/>
          <w:spacing w:val="-56"/>
          <w:w w:val="100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удерживаться в нижнем положении</w:t>
      </w:r>
      <w:r>
        <w:rPr>
          <w:rFonts w:ascii="Times New Roman" w:hAnsi="Times New Roman"/>
          <w:sz w:val="22"/>
        </w:rPr>
        <w:t>. Флажок оси удержника встречается с головкой копира </w:t>
      </w:r>
      <w:r>
        <w:rPr>
          <w:rFonts w:ascii="Times New Roman" w:hAnsi="Times New Roman"/>
          <w:sz w:val="22"/>
        </w:rPr>
        <w:t>удержника, поворачивая ось удержника и сам удержник, который утапливается в пазу заподлицо с лотком клина, не препятствуя выбрасыванию гильзы. В конце открывания клина удержник снова поднимается вверх из паза лотка клина, отжимаемого пружиной. Вместе с осью кривошипа поворачиваются кривошип и закрывающий рычаг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ролик которого опускает стакан вниз, сжимая закрывающую пружину</w:t>
      </w:r>
      <w:r>
        <w:rPr>
          <w:rFonts w:ascii="Times New Roman" w:hAnsi="Times New Roman"/>
          <w:i/>
          <w:sz w:val="22"/>
        </w:rPr>
        <w:t>. </w:t>
      </w:r>
      <w:r>
        <w:rPr>
          <w:rFonts w:ascii="Times New Roman" w:hAnsi="Times New Roman"/>
          <w:sz w:val="22"/>
        </w:rPr>
        <w:t>Происходит открывание затвора с одновременным сжатием пружины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в которой </w:t>
      </w:r>
      <w:r>
        <w:rPr>
          <w:rFonts w:ascii="Times New Roman" w:hAnsi="Times New Roman"/>
          <w:sz w:val="22"/>
        </w:rPr>
      </w:r>
      <w:r>
        <w:rPr>
          <w:rFonts w:ascii="Times New Roman" w:hAnsi="Times New Roman"/>
          <w:sz w:val="22"/>
          <w:u w:val="single" w:color="000000"/>
        </w:rPr>
      </w:r>
      <w:r>
        <w:rPr>
          <w:rFonts w:ascii="Times New Roman" w:hAnsi="Times New Roman"/>
          <w:sz w:val="22"/>
          <w:u w:val="single" w:color="000000"/>
        </w:rPr>
        <w:t>аккумулируется энергия</w:t>
      </w:r>
      <w:r>
        <w:rPr>
          <w:rFonts w:ascii="Times New Roman" w:hAnsi="Times New Roman"/>
          <w:sz w:val="22"/>
        </w:rPr>
        <w:t>, необходимая для закрывания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затвора.</w:t>
      </w:r>
    </w:p>
    <w:p>
      <w:pPr>
        <w:pStyle w:val="Heading3"/>
        <w:spacing w:line="240" w:lineRule="auto" w:before="74"/>
        <w:ind w:right="5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 </w:t>
      </w:r>
      <w:r>
        <w:rPr>
          <w:spacing w:val="56"/>
          <w:u w:val="thick" w:color="000000"/>
        </w:rPr>
        <w:t> </w:t>
      </w:r>
      <w:r>
        <w:rPr>
          <w:u w:val="thick" w:color="000000"/>
        </w:rPr>
        <w:t>заряжании</w:t>
      </w:r>
      <w:r>
        <w:rPr>
          <w:u w:val="none"/>
        </w:rPr>
      </w:r>
      <w:r>
        <w:rPr>
          <w:b w:val="0"/>
          <w:u w:val="none"/>
        </w:rPr>
      </w:r>
    </w:p>
    <w:p>
      <w:pPr>
        <w:spacing w:before="155"/>
        <w:ind w:left="130" w:right="114" w:firstLine="283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При заряжании гаубицы гильза своим фланцем ударяет по захватам выбрасывателей, сбивая их с опорных площадок клина. Стакан под действием закрывающей пружины повернет ось кривошипа, и кривошип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скользя роликами в пазу </w:t>
      </w:r>
      <w:r>
        <w:rPr>
          <w:rFonts w:ascii="Times New Roman" w:hAnsi="Times New Roman"/>
          <w:b/>
          <w:i/>
          <w:sz w:val="22"/>
        </w:rPr>
        <w:t>б </w:t>
      </w:r>
      <w:r>
        <w:rPr>
          <w:rFonts w:ascii="Times New Roman" w:hAnsi="Times New Roman"/>
          <w:sz w:val="22"/>
        </w:rPr>
        <w:t>клина, поднимет клин. В конце подъема клина кривошип верхней частью нажмет на короткое плечо рычага предохранителя и повернет его, при этом плечо </w:t>
      </w:r>
      <w:r>
        <w:rPr>
          <w:rFonts w:ascii="Times New Roman" w:hAnsi="Times New Roman"/>
          <w:b/>
          <w:i/>
          <w:sz w:val="22"/>
        </w:rPr>
        <w:t>р </w:t>
      </w:r>
      <w:r>
        <w:rPr>
          <w:rFonts w:ascii="Times New Roman" w:hAnsi="Times New Roman"/>
          <w:sz w:val="22"/>
        </w:rPr>
        <w:t>рычага предохранителя выйдет из паза стопора взвода и освободит его. Если клин не дойдет до верхнего положения, то плечо </w:t>
      </w:r>
      <w:r>
        <w:rPr>
          <w:rFonts w:ascii="Times New Roman" w:hAnsi="Times New Roman"/>
          <w:b/>
          <w:i/>
          <w:sz w:val="22"/>
        </w:rPr>
        <w:t>р </w:t>
      </w:r>
      <w:r>
        <w:rPr>
          <w:rFonts w:ascii="Times New Roman" w:hAnsi="Times New Roman"/>
          <w:sz w:val="22"/>
        </w:rPr>
        <w:t>рычага предохранителя не выйдет из паза стопора взвода и спуск ударника в этом случае произвести невозможно. Подъем клина ограничивается упором клина, помещенным в правой щеке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казенника.</w:t>
      </w:r>
    </w:p>
    <w:p>
      <w:pPr>
        <w:spacing w:before="0"/>
        <w:ind w:left="130" w:right="167" w:firstLine="307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Для того чтобы закрыть затвор, не заряжая гаубицы, необходимо ручку сбрасывателя повернуть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вниз.</w:t>
      </w:r>
    </w:p>
    <w:p>
      <w:pPr>
        <w:pStyle w:val="Heading3"/>
        <w:spacing w:line="240" w:lineRule="auto" w:before="2"/>
        <w:ind w:right="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 </w:t>
      </w:r>
      <w:r>
        <w:rPr>
          <w:spacing w:val="58"/>
          <w:u w:val="thick" w:color="000000"/>
        </w:rPr>
        <w:t> </w:t>
      </w:r>
      <w:r>
        <w:rPr>
          <w:u w:val="thick" w:color="000000"/>
        </w:rPr>
        <w:t>выстреле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155"/>
        <w:ind w:left="154" w:right="111" w:firstLine="302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Для выстрела надо оттянуть рукоятку ручного спуска на себя, нажим спуска в казеннике переместится влево (внутрь казенника). При отклонении нажим спуска переместит стопор взвода и взвод ударника, вследствие чего ударник под действием боевой пружины продвинется вперед и ударит бойком по капсюльной втулке. После этого ударник под действием возвратной пружины отойдет назад и боек утопится заподлицо с зеркалом клина. Произойдет выстрел, и ствол откатится. Если произошла осечка, нужно повторно взвести ударник, для этого оттянуть ручку рукоятки повторного взвода и повернуть ее назад, а затем возвратить обратно, при этом палец рукоятки повернет рычаг повторного взвода, который повернет повторный взвод</w:t>
      </w:r>
      <w:r>
        <w:rPr>
          <w:rFonts w:ascii="Times New Roman" w:hAnsi="Times New Roman"/>
          <w:i/>
          <w:sz w:val="22"/>
        </w:rPr>
        <w:t>. </w:t>
      </w:r>
      <w:r>
        <w:rPr>
          <w:rFonts w:ascii="Times New Roman" w:hAnsi="Times New Roman"/>
          <w:sz w:val="22"/>
        </w:rPr>
        <w:t>Флажок повтор</w:t>
      </w:r>
      <w:r>
        <w:rPr>
          <w:rFonts w:ascii="Times New Roman" w:hAnsi="Times New Roman"/>
          <w:sz w:val="22"/>
        </w:rPr>
        <w:t>- </w:t>
      </w:r>
      <w:r>
        <w:rPr>
          <w:rFonts w:ascii="Times New Roman" w:hAnsi="Times New Roman"/>
          <w:sz w:val="22"/>
        </w:rPr>
        <w:t>ного взвода служит копиром, по которому скользит ось взвода. Флажок повторного взвода, действуя на ось взвода, повернет ее и взведет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ударник.</w:t>
      </w:r>
    </w:p>
    <w:p>
      <w:pPr>
        <w:pStyle w:val="Heading3"/>
        <w:spacing w:line="240" w:lineRule="auto" w:before="2"/>
        <w:ind w:right="12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 </w:t>
      </w:r>
      <w:r>
        <w:rPr>
          <w:spacing w:val="54"/>
          <w:u w:val="thick" w:color="000000"/>
        </w:rPr>
        <w:t> </w:t>
      </w:r>
      <w:r>
        <w:rPr>
          <w:u w:val="thick" w:color="000000"/>
        </w:rPr>
        <w:t>откате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51"/>
        <w:ind w:left="130" w:right="146" w:firstLine="302"/>
        <w:jc w:val="both"/>
      </w:pPr>
      <w:r>
        <w:rPr/>
        <w:t>При откате кулачок полуавтоматики отожмет своим скосом копир на кронштейне люльки и отойдет со стволом назад. Копир под действием пружины возвратится в первоначальное</w:t>
      </w:r>
      <w:r>
        <w:rPr>
          <w:spacing w:val="-8"/>
        </w:rPr>
        <w:t> </w:t>
      </w:r>
      <w:r>
        <w:rPr/>
        <w:t>положение.</w:t>
      </w:r>
    </w:p>
    <w:p>
      <w:pPr>
        <w:pStyle w:val="Heading3"/>
        <w:spacing w:line="240" w:lineRule="auto" w:before="160"/>
        <w:ind w:right="49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 </w:t>
      </w:r>
      <w:r>
        <w:rPr>
          <w:spacing w:val="55"/>
          <w:u w:val="thick" w:color="000000"/>
        </w:rPr>
        <w:t> </w:t>
      </w:r>
      <w:r>
        <w:rPr>
          <w:u w:val="thick" w:color="000000"/>
        </w:rPr>
        <w:t>накате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10"/>
          <w:szCs w:val="10"/>
        </w:rPr>
      </w:pPr>
    </w:p>
    <w:p>
      <w:pPr>
        <w:spacing w:before="72"/>
        <w:ind w:left="409" w:right="0" w:firstLine="0"/>
        <w:jc w:val="left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При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накате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ствола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плечо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кулачка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набежит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на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копир.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Кулачок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повернется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потянет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за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собой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BodyText"/>
        <w:spacing w:line="240" w:lineRule="auto" w:before="69"/>
        <w:ind w:left="0" w:right="8"/>
        <w:jc w:val="center"/>
        <w:rPr>
          <w:rFonts w:ascii="Times New Roman" w:hAnsi="Times New Roman" w:cs="Times New Roman" w:eastAsia="Times New Roman" w:hint="default"/>
        </w:rPr>
      </w:pPr>
      <w:r>
        <w:rPr>
          <w:rFonts w:ascii="Times New Roman"/>
        </w:rPr>
        <w:t>15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 w:hint="default"/>
        </w:rPr>
        <w:sectPr>
          <w:footerReference w:type="default" r:id="rId64"/>
          <w:pgSz w:w="11910" w:h="16840"/>
          <w:pgMar w:footer="0" w:header="0" w:top="1580" w:bottom="0" w:left="1600" w:right="740"/>
        </w:sectPr>
      </w:pPr>
    </w:p>
    <w:p>
      <w:pPr>
        <w:spacing w:before="47"/>
        <w:ind w:left="756" w:right="135" w:firstLine="0"/>
        <w:jc w:val="both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закрывающий рычаг вместе с осью кривошипа. Закрывающий рычаг с роликом опустит стакан закрывающего механизма, который сожмет закрывающую пружину</w:t>
      </w:r>
      <w:r>
        <w:rPr>
          <w:rFonts w:ascii="Times New Roman" w:hAnsi="Times New Roman"/>
          <w:i/>
          <w:sz w:val="22"/>
        </w:rPr>
        <w:t>. </w:t>
      </w:r>
      <w:r>
        <w:rPr>
          <w:rFonts w:ascii="Times New Roman" w:hAnsi="Times New Roman"/>
          <w:sz w:val="22"/>
        </w:rPr>
        <w:t>Одновременно с поворотом оси кривошипа повернется и кривошип</w:t>
      </w:r>
      <w:r>
        <w:rPr>
          <w:rFonts w:ascii="Times New Roman" w:hAnsi="Times New Roman"/>
          <w:i/>
          <w:sz w:val="22"/>
        </w:rPr>
        <w:t>, </w:t>
      </w:r>
      <w:r>
        <w:rPr>
          <w:rFonts w:ascii="Times New Roman" w:hAnsi="Times New Roman"/>
          <w:sz w:val="22"/>
        </w:rPr>
        <w:t>который своими роликами, воздействуя на наклонные пазы клина, перемещает его вниз. При опускании клина произойдет взведение ударника и вы</w:t>
      </w:r>
      <w:r>
        <w:rPr>
          <w:rFonts w:ascii="Times New Roman" w:hAnsi="Times New Roman"/>
          <w:sz w:val="22"/>
        </w:rPr>
        <w:t>- </w:t>
      </w:r>
      <w:r>
        <w:rPr>
          <w:rFonts w:ascii="Times New Roman" w:hAnsi="Times New Roman"/>
          <w:sz w:val="22"/>
        </w:rPr>
        <w:t>брасывание стреляной гильзы. Клин в открытом положении удерживается цапфами выбрасывателей. Гаубица готова к следующему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заряжанию.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31"/>
          <w:szCs w:val="31"/>
        </w:rPr>
      </w:pPr>
    </w:p>
    <w:p>
      <w:pPr>
        <w:pStyle w:val="Heading2"/>
        <w:numPr>
          <w:ilvl w:val="1"/>
          <w:numId w:val="2"/>
        </w:numPr>
        <w:tabs>
          <w:tab w:pos="4581" w:val="left" w:leader="none"/>
        </w:tabs>
        <w:spacing w:line="240" w:lineRule="auto" w:before="0" w:after="0"/>
        <w:ind w:left="4580" w:right="0" w:hanging="468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ОГРАЖДЕНИЕ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69"/>
        <w:ind w:left="746" w:right="153" w:firstLine="345"/>
        <w:jc w:val="both"/>
      </w:pPr>
      <w:r>
        <w:rPr>
          <w:rFonts w:ascii="Times New Roman" w:hAnsi="Times New Roman"/>
          <w:b/>
        </w:rPr>
        <w:t>Ограждение </w:t>
      </w:r>
      <w:r>
        <w:rPr/>
        <w:t>служит защитой артиллерийскому расчету (экипажу) от  удара откатными частями при выстреле и для закрепления на нем досылателя, электрооборудования, спускового механизма и рукояток повторного взвода и открывания затвора.</w:t>
      </w:r>
    </w:p>
    <w:p>
      <w:pPr>
        <w:pStyle w:val="BodyText"/>
        <w:spacing w:line="240" w:lineRule="auto"/>
        <w:ind w:left="746" w:right="157" w:firstLine="307"/>
        <w:jc w:val="both"/>
      </w:pPr>
      <w:r>
        <w:rPr/>
        <w:t>Ограждение состоит из щита левого, дна</w:t>
      </w:r>
      <w:r>
        <w:rPr>
          <w:rFonts w:ascii="Times New Roman" w:hAnsi="Times New Roman"/>
          <w:i/>
        </w:rPr>
        <w:t>, </w:t>
      </w:r>
      <w:r>
        <w:rPr/>
        <w:t>щита правого и стенки задней</w:t>
      </w:r>
      <w:r>
        <w:rPr>
          <w:rFonts w:ascii="Times New Roman" w:hAnsi="Times New Roman"/>
          <w:i/>
        </w:rPr>
        <w:t>, </w:t>
      </w:r>
      <w:r>
        <w:rPr/>
        <w:t>щит левый и дно между собой сварены. Щиты ограждения, дно и стенка задняя изготавливаются из алюминиевого</w:t>
      </w:r>
      <w:r>
        <w:rPr>
          <w:spacing w:val="-9"/>
        </w:rPr>
        <w:t> </w:t>
      </w:r>
      <w:r>
        <w:rPr/>
        <w:t>сплава.</w: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1044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На щите левом ограждения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sz w:val="24"/>
        </w:rPr>
        <w:t>смонтированы: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group style="position:absolute;margin-left:11.45pt;margin-top:11.036274pt;width:498.35pt;height:372.75pt;mso-position-horizontal-relative:page;mso-position-vertical-relative:paragraph;z-index:2608;mso-wrap-distance-left:0;mso-wrap-distance-right:0" coordorigin="229,221" coordsize="9967,7455">
            <v:shape style="position:absolute;left:851;top:221;width:9345;height:7455" type="#_x0000_t75" stroked="false">
              <v:imagedata r:id="rId66" o:title=""/>
            </v:shape>
            <v:shape style="position:absolute;left:6251;top:221;width:2520;height:2268" type="#_x0000_t75" stroked="false">
              <v:imagedata r:id="rId67" o:title=""/>
            </v:shape>
            <v:group style="position:absolute;left:6698;top:660;width:1492;height:1260" coordorigin="6698,660" coordsize="1492,1260">
              <v:shape style="position:absolute;left:6698;top:660;width:1492;height:1260" coordorigin="6698,660" coordsize="1492,1260" path="m6698,1920l8190,1920,8190,660,6698,660,6698,1920xe" filled="true" fillcolor="#ffffff" stroked="false">
                <v:path arrowok="t"/>
                <v:fill type="solid"/>
              </v:shape>
            </v:group>
            <v:group style="position:absolute;left:4100;top:2006;width:2697;height:1116" coordorigin="4100,2006" coordsize="2697,1116">
              <v:shape style="position:absolute;left:4100;top:2006;width:2697;height:1116" coordorigin="4100,2006" coordsize="2697,1116" path="m4216,2958l4207,2960,4202,2966,4100,3096,4272,3121,4279,3116,4282,3099,4281,3099,4134,3099,4123,3071,4174,3050,4225,2985,4230,2978,4229,2969,4223,2964,4216,2958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4174,3050l4123,3071,4134,3099,4145,3094,4140,3094,4130,3070,4159,3070,4174,3050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4185,3078l4134,3099,4281,3099,4276,3092,4185,3078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4130,3070l4140,3094,4156,3074,4130,3070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4156,3074l4140,3094,4145,3094,4185,3078,4156,3074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6785,2006l4174,3050,4156,3074,4185,3078,6797,2034,6785,2006xe" filled="true" fillcolor="#000000" stroked="false">
                <v:path arrowok="t"/>
                <v:fill type="solid"/>
              </v:shape>
              <v:shape style="position:absolute;left:4100;top:2006;width:2697;height:1116" coordorigin="4100,2006" coordsize="2697,1116" path="m4159,3070l4130,3070,4156,3074,4159,3070xe" filled="true" fillcolor="#000000" stroked="false">
                <v:path arrowok="t"/>
                <v:fill type="solid"/>
              </v:shape>
            </v:group>
            <v:group style="position:absolute;left:2913;top:833;width:754;height:738" coordorigin="2913,833" coordsize="754,738">
              <v:shape style="position:absolute;left:2913;top:833;width:754;height:738" coordorigin="2913,833" coordsize="754,738" path="m2967,1399l2959,1404,2913,1571,2954,1561,2945,1561,2924,1539,2964,1500,2986,1420,2988,1412,2983,1404,2967,1399xe" filled="true" fillcolor="#000000" stroked="false">
                <v:path arrowok="t"/>
                <v:fill type="solid"/>
              </v:shape>
              <v:shape style="position:absolute;left:2913;top:833;width:754;height:738" coordorigin="2913,833" coordsize="754,738" path="m2964,1500l2924,1539,2945,1561,2952,1554,2949,1554,2931,1535,2956,1529,2964,1500xe" filled="true" fillcolor="#000000" stroked="false">
                <v:path arrowok="t"/>
                <v:fill type="solid"/>
              </v:shape>
              <v:shape style="position:absolute;left:2913;top:833;width:754;height:738" coordorigin="2913,833" coordsize="754,738" path="m3074,1499l2985,1522,2945,1561,2954,1561,3073,1531,3081,1528,3086,1520,3084,1512,3082,1504,3074,1499xe" filled="true" fillcolor="#000000" stroked="false">
                <v:path arrowok="t"/>
                <v:fill type="solid"/>
              </v:shape>
              <v:shape style="position:absolute;left:2913;top:833;width:754;height:738" coordorigin="2913,833" coordsize="754,738" path="m2956,1529l2931,1535,2949,1554,2956,1529xe" filled="true" fillcolor="#000000" stroked="false">
                <v:path arrowok="t"/>
                <v:fill type="solid"/>
              </v:shape>
              <v:shape style="position:absolute;left:2913;top:833;width:754;height:738" coordorigin="2913,833" coordsize="754,738" path="m2985,1522l2956,1529,2949,1554,2952,1554,2985,1522xe" filled="true" fillcolor="#000000" stroked="false">
                <v:path arrowok="t"/>
                <v:fill type="solid"/>
              </v:shape>
              <v:shape style="position:absolute;left:2913;top:833;width:754;height:738" coordorigin="2913,833" coordsize="754,738" path="m3646,833l2964,1500,2956,1529,2985,1522,3667,854,3646,833xe" filled="true" fillcolor="#000000" stroked="false">
                <v:path arrowok="t"/>
                <v:fill type="solid"/>
              </v:shape>
            </v:group>
            <v:group style="position:absolute;left:3551;top:221;width:1620;height:1024" coordorigin="3551,221" coordsize="1620,1024">
              <v:shape style="position:absolute;left:3551;top:221;width:1620;height:1024" coordorigin="3551,221" coordsize="1620,1024" path="m3551,1245l5171,1245,5171,221,3551,221,3551,1245xe" filled="true" fillcolor="#c0c0c0" stroked="false">
                <v:path arrowok="t"/>
                <v:fill type="solid"/>
              </v:shape>
            </v:group>
            <v:group style="position:absolute;left:3584;top:295;width:2;height:276" coordorigin="3584,295" coordsize="2,276">
              <v:shape style="position:absolute;left:3584;top:295;width:2;height:276" coordorigin="3584,295" coordsize="0,276" path="m3584,295l3584,571e" filled="false" stroked="true" strokeweight=".48pt" strokecolor="#000000">
                <v:path arrowok="t"/>
              </v:shape>
            </v:group>
            <v:group style="position:absolute;left:3584;top:571;width:2;height:276" coordorigin="3584,571" coordsize="2,276">
              <v:shape style="position:absolute;left:3584;top:571;width:2;height:276" coordorigin="3584,571" coordsize="0,276" path="m3584,571l3584,847e" filled="false" stroked="true" strokeweight=".48pt" strokecolor="#000000">
                <v:path arrowok="t"/>
              </v:shape>
            </v:group>
            <v:group style="position:absolute;left:3584;top:847;width:2;height:327" coordorigin="3584,847" coordsize="2,327">
              <v:shape style="position:absolute;left:3584;top:847;width:2;height:327" coordorigin="3584,847" coordsize="0,327" path="m3584,847l3584,1173e" filled="false" stroked="true" strokeweight=".48pt" strokecolor="#000000">
                <v:path arrowok="t"/>
              </v:shape>
            </v:group>
            <v:group style="position:absolute;left:1197;top:2390;width:597;height:1975" coordorigin="1197,2390" coordsize="597,1975">
              <v:shape style="position:absolute;left:1197;top:2390;width:597;height:1975" coordorigin="1197,2390" coordsize="597,1975" path="m1733,2447l1711,2468,1197,4356,1225,4364,1740,2476,1733,2447xe" filled="true" fillcolor="#000000" stroked="false">
                <v:path arrowok="t"/>
                <v:fill type="solid"/>
              </v:shape>
              <v:shape style="position:absolute;left:1197;top:2390;width:597;height:1975" coordorigin="1197,2390" coordsize="597,1975" path="m1755,2414l1726,2414,1755,2422,1740,2476,1764,2564,1772,2569,1780,2567,1788,2565,1793,2557,1755,2414xe" filled="true" fillcolor="#000000" stroked="false">
                <v:path arrowok="t"/>
                <v:fill type="solid"/>
              </v:shape>
              <v:shape style="position:absolute;left:1197;top:2390;width:597;height:1975" coordorigin="1197,2390" coordsize="597,1975" path="m1748,2390l1625,2511,1625,2520,1631,2526,1636,2532,1646,2532,1711,2468,1726,2414,1755,2414,1748,2390xe" filled="true" fillcolor="#000000" stroked="false">
                <v:path arrowok="t"/>
                <v:fill type="solid"/>
              </v:shape>
              <v:shape style="position:absolute;left:1197;top:2390;width:597;height:1975" coordorigin="1197,2390" coordsize="597,1975" path="m1754,2422l1726,2422,1751,2429,1733,2447,1740,2476,1755,2422,1754,2422xe" filled="true" fillcolor="#000000" stroked="false">
                <v:path arrowok="t"/>
                <v:fill type="solid"/>
              </v:shape>
              <v:shape style="position:absolute;left:1197;top:2390;width:597;height:1975" coordorigin="1197,2390" coordsize="597,1975" path="m1726,2414l1711,2468,1733,2447,1726,2422,1754,2422,1726,2414xe" filled="true" fillcolor="#000000" stroked="false">
                <v:path arrowok="t"/>
                <v:fill type="solid"/>
              </v:shape>
              <v:shape style="position:absolute;left:1197;top:2390;width:597;height:1975" coordorigin="1197,2390" coordsize="597,1975" path="m1726,2422l1733,2447,1751,2429,1726,2422xe" filled="true" fillcolor="#000000" stroked="false">
                <v:path arrowok="t"/>
                <v:fill type="solid"/>
              </v:shape>
            </v:group>
            <v:group style="position:absolute;left:229;top:3531;width:1346;height:1080" coordorigin="229,3531" coordsize="1346,1080">
              <v:shape style="position:absolute;left:229;top:3531;width:1346;height:1080" coordorigin="229,3531" coordsize="1346,1080" path="m229,4611l1575,4611,1575,3531,229,3531,229,4611xe" filled="true" fillcolor="#c0c0c0" stroked="false">
                <v:path arrowok="t"/>
                <v:fill type="solid"/>
              </v:shape>
            </v:group>
            <v:group style="position:absolute;left:1544;top:3605;width:2;height:276" coordorigin="1544,3605" coordsize="2,276">
              <v:shape style="position:absolute;left:1544;top:3605;width:2;height:276" coordorigin="1544,3605" coordsize="0,276" path="m1544,3605l1544,3881e" filled="false" stroked="true" strokeweight=".48pt" strokecolor="#000000">
                <v:path arrowok="t"/>
              </v:shape>
            </v:group>
            <v:group style="position:absolute;left:1544;top:3881;width:2;height:276" coordorigin="1544,3881" coordsize="2,276">
              <v:shape style="position:absolute;left:1544;top:3881;width:2;height:276" coordorigin="1544,3881" coordsize="0,276" path="m1544,3881l1544,4157e" filled="false" stroked="true" strokeweight=".48pt" strokecolor="#000000">
                <v:path arrowok="t"/>
              </v:shape>
            </v:group>
            <v:group style="position:absolute;left:1544;top:4157;width:2;height:382" coordorigin="1544,4157" coordsize="2,382">
              <v:shape style="position:absolute;left:1544;top:4157;width:2;height:382" coordorigin="1544,4157" coordsize="0,382" path="m1544,4157l1544,4538e" filled="false" stroked="true" strokeweight=".48pt" strokecolor="#000000">
                <v:path arrowok="t"/>
              </v:shape>
            </v:group>
            <v:group style="position:absolute;left:1384;top:4810;width:1078;height:560" coordorigin="1384,4810" coordsize="1078,560">
              <v:shape style="position:absolute;left:1384;top:4810;width:1078;height:560" coordorigin="1384,4810" coordsize="1078,560" path="m2379,4846l1384,5343,1398,5370,2392,4873,2409,4848,2379,4846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459,4821l2429,4821,2442,4848,2392,4873,2347,4943,2342,4950,2344,4959,2351,4964,2358,4968,2367,4966,2372,4959,2462,4821,2459,4821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409,4848l2392,4873,2439,4850,2434,4850,2409,4848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423,4826l2409,4848,2434,4850,2423,4826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431,4826l2423,4826,2434,4850,2439,4850,2442,4848,2431,4826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429,4821l2379,4846,2409,4848,2423,4826,2431,4826,2429,4821xe" filled="true" fillcolor="#000000" stroked="false">
                <v:path arrowok="t"/>
                <v:fill type="solid"/>
              </v:shape>
              <v:shape style="position:absolute;left:1384;top:4810;width:1078;height:560" coordorigin="1384,4810" coordsize="1078,560" path="m2289,4810l2282,4817,2281,4833,2287,4840,2379,4846,2429,4821,2459,4821,2289,4810xe" filled="true" fillcolor="#000000" stroked="false">
                <v:path arrowok="t"/>
                <v:fill type="solid"/>
              </v:shape>
            </v:group>
            <v:group style="position:absolute;left:380;top:4746;width:1705;height:743" coordorigin="380,4746" coordsize="1705,743">
              <v:shape style="position:absolute;left:380;top:4746;width:1705;height:743" coordorigin="380,4746" coordsize="1705,743" path="m380,5489l2085,5489,2085,4746,380,4746,380,5489xe" filled="true" fillcolor="#c0c0c0" stroked="false">
                <v:path arrowok="t"/>
                <v:fill type="solid"/>
              </v:shape>
            </v:group>
            <v:group style="position:absolute;left:2052;top:4819;width:2;height:276" coordorigin="2052,4819" coordsize="2,276">
              <v:shape style="position:absolute;left:2052;top:4819;width:2;height:276" coordorigin="2052,4819" coordsize="0,276" path="m2052,4819l2052,5095e" filled="false" stroked="true" strokeweight=".48pt" strokecolor="#000000">
                <v:path arrowok="t"/>
              </v:shape>
            </v:group>
            <v:group style="position:absolute;left:2052;top:5095;width:2;height:322" coordorigin="2052,5095" coordsize="2,322">
              <v:shape style="position:absolute;left:2052;top:5095;width:2;height:322" coordorigin="2052,5095" coordsize="0,322" path="m2052,5095l2052,5417e" filled="false" stroked="true" strokeweight=".48pt" strokecolor="#000000">
                <v:path arrowok="t"/>
              </v:shape>
            </v:group>
            <v:group style="position:absolute;left:2098;top:4286;width:1088;height:1799" coordorigin="2098,4286" coordsize="1088,1799">
              <v:shape style="position:absolute;left:2098;top:4286;width:1088;height:1799" coordorigin="2098,4286" coordsize="1088,1799" path="m3155,4336l3129,4351,2098,6069,2124,6085,3155,4366,3155,4336xe" filled="true" fillcolor="#000000" stroked="false">
                <v:path arrowok="t"/>
                <v:fill type="solid"/>
              </v:shape>
              <v:shape style="position:absolute;left:2098;top:4286;width:1088;height:1799" coordorigin="2098,4286" coordsize="1088,1799" path="m3186,4303l3158,4303,3183,4319,3155,4366,3154,4450,3154,4458,3160,4465,3177,4465,3184,4458,3184,4450,3186,4303xe" filled="true" fillcolor="#000000" stroked="false">
                <v:path arrowok="t"/>
                <v:fill type="solid"/>
              </v:shape>
              <v:shape style="position:absolute;left:2098;top:4286;width:1088;height:1799" coordorigin="2098,4286" coordsize="1088,1799" path="m3186,4286l3034,4369,3032,4378,3036,4385,3039,4392,3049,4395,3129,4351,3158,4303,3186,4303,3186,4286xe" filled="true" fillcolor="#000000" stroked="false">
                <v:path arrowok="t"/>
                <v:fill type="solid"/>
              </v:shape>
              <v:shape style="position:absolute;left:2098;top:4286;width:1088;height:1799" coordorigin="2098,4286" coordsize="1088,1799" path="m3170,4311l3155,4311,3178,4324,3155,4336,3155,4366,3183,4319,3170,4311xe" filled="true" fillcolor="#000000" stroked="false">
                <v:path arrowok="t"/>
                <v:fill type="solid"/>
              </v:shape>
              <v:shape style="position:absolute;left:2098;top:4286;width:1088;height:1799" coordorigin="2098,4286" coordsize="1088,1799" path="m3158,4303l3129,4351,3155,4336,3155,4311,3170,4311,3158,4303xe" filled="true" fillcolor="#000000" stroked="false">
                <v:path arrowok="t"/>
                <v:fill type="solid"/>
              </v:shape>
              <v:shape style="position:absolute;left:2098;top:4286;width:1088;height:1799" coordorigin="2098,4286" coordsize="1088,1799" path="m3155,4311l3155,4336,3178,4324,3155,4311xe" filled="true" fillcolor="#000000" stroked="false">
                <v:path arrowok="t"/>
                <v:fill type="solid"/>
              </v:shape>
            </v:group>
            <v:group style="position:absolute;left:1066;top:5537;width:1222;height:1080" coordorigin="1066,5537" coordsize="1222,1080">
              <v:shape style="position:absolute;left:1066;top:5537;width:1222;height:1080" coordorigin="1066,5537" coordsize="1222,1080" path="m1066,6617l2288,6617,2288,5537,1066,5537,1066,6617xe" filled="true" fillcolor="#c0c0c0" stroked="false">
                <v:path arrowok="t"/>
                <v:fill type="solid"/>
              </v:shape>
            </v:group>
            <v:group style="position:absolute;left:2256;top:5611;width:2;height:276" coordorigin="2256,5611" coordsize="2,276">
              <v:shape style="position:absolute;left:2256;top:5611;width:2;height:276" coordorigin="2256,5611" coordsize="0,276" path="m2256,5611l2256,5887e" filled="false" stroked="true" strokeweight=".48pt" strokecolor="#000000">
                <v:path arrowok="t"/>
              </v:shape>
            </v:group>
            <v:group style="position:absolute;left:2256;top:5887;width:2;height:276" coordorigin="2256,5887" coordsize="2,276">
              <v:shape style="position:absolute;left:2256;top:5887;width:2;height:276" coordorigin="2256,5887" coordsize="0,276" path="m2256,5887l2256,6163e" filled="false" stroked="true" strokeweight=".48pt" strokecolor="#000000">
                <v:path arrowok="t"/>
              </v:shape>
            </v:group>
            <v:group style="position:absolute;left:2256;top:6163;width:2;height:382" coordorigin="2256,6163" coordsize="2,382">
              <v:shape style="position:absolute;left:2256;top:6163;width:2;height:382" coordorigin="2256,6163" coordsize="0,382" path="m2256,6163l2256,6545e" filled="false" stroked="true" strokeweight=".48pt" strokecolor="#000000">
                <v:path arrowok="t"/>
              </v:shape>
            </v:group>
            <v:group style="position:absolute;left:3288;top:5461;width:175;height:1070" coordorigin="3288,5461" coordsize="175,1070">
              <v:shape style="position:absolute;left:3288;top:5461;width:175;height:1070" coordorigin="3288,5461" coordsize="175,1070" path="m3375,5521l3360,5546,3360,6531,3390,6531,3390,5546,3375,5521xe" filled="true" fillcolor="#000000" stroked="false">
                <v:path arrowok="t"/>
                <v:fill type="solid"/>
              </v:shape>
              <v:shape style="position:absolute;left:3288;top:5461;width:175;height:1070" coordorigin="3288,5461" coordsize="175,1070" path="m3375,5461l3288,5610,3290,5620,3305,5628,3314,5626,3360,5546,3360,5491,3392,5491,3375,5461xe" filled="true" fillcolor="#000000" stroked="false">
                <v:path arrowok="t"/>
                <v:fill type="solid"/>
              </v:shape>
              <v:shape style="position:absolute;left:3288;top:5461;width:175;height:1070" coordorigin="3288,5461" coordsize="175,1070" path="m3392,5491l3390,5491,3390,5546,3436,5626,3445,5628,3460,5620,3462,5610,3392,5491xe" filled="true" fillcolor="#000000" stroked="false">
                <v:path arrowok="t"/>
                <v:fill type="solid"/>
              </v:shape>
              <v:shape style="position:absolute;left:3288;top:5461;width:175;height:1070" coordorigin="3288,5461" coordsize="175,1070" path="m3390,5491l3360,5491,3360,5546,3375,5521,3362,5498,3390,5498,3390,5491xe" filled="true" fillcolor="#000000" stroked="false">
                <v:path arrowok="t"/>
                <v:fill type="solid"/>
              </v:shape>
              <v:shape style="position:absolute;left:3288;top:5461;width:175;height:1070" coordorigin="3288,5461" coordsize="175,1070" path="m3390,5498l3388,5498,3375,5521,3390,5546,3390,5498xe" filled="true" fillcolor="#000000" stroked="false">
                <v:path arrowok="t"/>
                <v:fill type="solid"/>
              </v:shape>
              <v:shape style="position:absolute;left:3288;top:5461;width:175;height:1070" coordorigin="3288,5461" coordsize="175,1070" path="m3388,5498l3362,5498,3375,5521,3388,5498xe" filled="true" fillcolor="#000000" stroked="false">
                <v:path arrowok="t"/>
                <v:fill type="solid"/>
              </v:shape>
            </v:group>
            <v:group style="position:absolute;left:5174;top:3354;width:2692;height:440" coordorigin="5174,3354" coordsize="2692,440">
              <v:shape style="position:absolute;left:5174;top:3354;width:2692;height:440" coordorigin="5174,3354" coordsize="2692,440" path="m5311,3621l5174,3727,5334,3794,5342,3790,5349,3775,5345,3766,5278,3738,5206,3738,5202,3709,5257,3701,5323,3650,5329,3645,5330,3636,5325,3629,5320,3623,5311,3621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5257,3701l5202,3709,5206,3738,5228,3735,5213,3735,5209,3710,5246,3710,5257,3701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5261,3731l5206,3738,5278,3738,5261,3731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5209,3710l5213,3735,5233,3719,5209,3710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5233,3719l5213,3735,5228,3735,5261,3731,5233,3719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7862,3354l5257,3701,5233,3719,5261,3731,7866,3384,7862,3354xe" filled="true" fillcolor="#000000" stroked="false">
                <v:path arrowok="t"/>
                <v:fill type="solid"/>
              </v:shape>
              <v:shape style="position:absolute;left:5174;top:3354;width:2692;height:440" coordorigin="5174,3354" coordsize="2692,440" path="m5246,3710l5209,3710,5233,3719,5246,3710xe" filled="true" fillcolor="#000000" stroked="false">
                <v:path arrowok="t"/>
                <v:fill type="solid"/>
              </v:shape>
            </v:group>
            <v:group style="position:absolute;left:7372;top:2972;width:2494;height:739" coordorigin="7372,2972" coordsize="2494,739">
              <v:shape style="position:absolute;left:7372;top:2972;width:2494;height:739" coordorigin="7372,2972" coordsize="2494,739" path="m7372,3711l9866,3711,9866,2972,7372,2972,7372,3711xe" filled="true" fillcolor="#c0c0c0" stroked="false">
                <v:path arrowok="t"/>
                <v:fill type="solid"/>
              </v:shape>
            </v:group>
            <v:group style="position:absolute;left:7405;top:3045;width:2;height:277" coordorigin="7405,3045" coordsize="2,277">
              <v:shape style="position:absolute;left:7405;top:3045;width:2;height:277" coordorigin="7405,3045" coordsize="0,277" path="m7405,3045l7405,3321e" filled="false" stroked="true" strokeweight=".47998pt" strokecolor="#000000">
                <v:path arrowok="t"/>
              </v:shape>
            </v:group>
            <v:group style="position:absolute;left:7405;top:3321;width:2;height:317" coordorigin="7405,3321" coordsize="2,317">
              <v:shape style="position:absolute;left:7405;top:3321;width:2;height:317" coordorigin="7405,3321" coordsize="0,317" path="m7405,3321l7405,3638e" filled="false" stroked="true" strokeweight=".47998pt" strokecolor="#000000">
                <v:path arrowok="t"/>
              </v:shape>
            </v:group>
            <v:group style="position:absolute;left:2457;top:1667;width:587;height:1615" coordorigin="2457,1667" coordsize="587,1615">
              <v:shape style="position:absolute;left:2457;top:1667;width:587;height:1615" coordorigin="2457,1667" coordsize="587,1615" path="m2898,3145l2888,3146,2883,3152,2877,3158,2878,3168,3008,3282,3013,3259,2984,3259,2967,3206,2898,3145xe" filled="true" fillcolor="#000000" stroked="false">
                <v:path arrowok="t"/>
                <v:fill type="solid"/>
              </v:shape>
              <v:shape style="position:absolute;left:2457;top:1667;width:587;height:1615" coordorigin="2457,1667" coordsize="587,1615" path="m2967,3206l2984,3259,3008,3251,2984,3251,2989,3226,2967,3206xe" filled="true" fillcolor="#000000" stroked="false">
                <v:path arrowok="t"/>
                <v:fill type="solid"/>
              </v:shape>
              <v:shape style="position:absolute;left:2457;top:1667;width:587;height:1615" coordorigin="2457,1667" coordsize="587,1615" path="m3022,3101l3014,3107,3012,3115,2995,3196,3013,3249,2984,3259,3013,3259,3041,3121,3043,3113,3038,3105,3030,3103,3022,3101xe" filled="true" fillcolor="#000000" stroked="false">
                <v:path arrowok="t"/>
                <v:fill type="solid"/>
              </v:shape>
              <v:shape style="position:absolute;left:2457;top:1667;width:587;height:1615" coordorigin="2457,1667" coordsize="587,1615" path="m2989,3226l2984,3251,3008,3243,2989,3226xe" filled="true" fillcolor="#000000" stroked="false">
                <v:path arrowok="t"/>
                <v:fill type="solid"/>
              </v:shape>
              <v:shape style="position:absolute;left:2457;top:1667;width:587;height:1615" coordorigin="2457,1667" coordsize="587,1615" path="m2995,3196l2989,3226,3008,3243,2984,3251,3008,3251,3013,3249,2995,3196xe" filled="true" fillcolor="#000000" stroked="false">
                <v:path arrowok="t"/>
                <v:fill type="solid"/>
              </v:shape>
              <v:shape style="position:absolute;left:2457;top:1667;width:587;height:1615" coordorigin="2457,1667" coordsize="587,1615" path="m2485,1667l2457,1677,2967,3206,2989,3226,2995,3196,2485,1667xe" filled="true" fillcolor="#000000" stroked="false">
                <v:path arrowok="t"/>
                <v:fill type="solid"/>
              </v:shape>
              <v:shape style="position:absolute;left:2178;top:1492;width:476;height:281" type="#_x0000_t202" filled="false" stroked="false">
                <v:textbox inset="0,0,0,0">
                  <w:txbxContent>
                    <w:p>
                      <w:pPr>
                        <w:tabs>
                          <w:tab w:pos="475" w:val="left" w:leader="none"/>
                        </w:tabs>
                        <w:spacing w:line="28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8"/>
                        </w:rPr>
                      </w:r>
                      <w:r>
                        <w:rPr>
                          <w:rFonts w:ascii="Times New Roman" w:hAnsi="Times New Roman"/>
                          <w:w w:val="100"/>
                          <w:sz w:val="28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8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7"/>
                          <w:sz w:val="28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hd w:fill="FFFFFF" w:color="auto" w:val="clear"/>
                        </w:rPr>
                        <w:t>а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954;top:748;width:987;height:108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3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</w:r>
                      <w:r>
                        <w:rPr>
                          <w:rFonts w:ascii="Times New Roman" w:hAnsi="Times New Roman"/>
                          <w:spacing w:val="-41"/>
                          <w:w w:val="100"/>
                          <w:sz w:val="16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6"/>
                          <w:u w:val="single" w:color="000000"/>
                        </w:rPr>
                        <w:t>ВНИМАНИЕ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ручной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спуск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использовать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только при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ОТКАЗЕ</w:t>
                      </w:r>
                    </w:p>
                    <w:p>
                      <w:pPr>
                        <w:spacing w:line="181" w:lineRule="exact" w:before="8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электроспуска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9;top:4847;width:1516;height:159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62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блокировки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4" w:lineRule="auto" w:before="0"/>
                        <w:ind w:left="662" w:right="0" w:firstLine="168"/>
                        <w:jc w:val="both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рычаг нажима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спуска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570;top:221;width:1602;height:1024" type="#_x0000_t202" filled="false" stroked="false">
                <v:textbox inset="0,0,0,0">
                  <w:txbxContent>
                    <w:p>
                      <w:pPr>
                        <w:spacing w:line="244" w:lineRule="auto" w:before="70"/>
                        <w:ind w:left="126" w:right="20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рукоятка повторного взвода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391;top:2972;width:2475;height:739" type="#_x0000_t202" filled="false" stroked="false">
                <v:textbox inset="0,0,0,0">
                  <w:txbxContent>
                    <w:p>
                      <w:pPr>
                        <w:spacing w:line="247" w:lineRule="auto" w:before="70"/>
                        <w:ind w:left="127" w:right="165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линейка указателя отката с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ползушкой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29;top:3531;width:1328;height:1080" type="#_x0000_t202" filled="false" stroked="false">
                <v:textbox inset="0,0,0,0">
                  <w:txbxContent>
                    <w:p>
                      <w:pPr>
                        <w:spacing w:line="244" w:lineRule="auto" w:before="70"/>
                        <w:ind w:left="325" w:right="125" w:hanging="144"/>
                        <w:jc w:val="righ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рукоятка ручного спуска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60;top:6471;width:2175;height:458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26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электромагнит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76" w:lineRule="exact" w:before="165"/>
        <w:ind w:left="736" w:right="136" w:firstLine="297"/>
        <w:jc w:val="both"/>
      </w:pPr>
      <w:r>
        <w:rPr/>
        <w:t>Упор </w:t>
      </w:r>
      <w:r>
        <w:rPr>
          <w:rFonts w:ascii="Times New Roman" w:hAnsi="Times New Roman"/>
          <w:b/>
          <w:i/>
          <w:sz w:val="28"/>
        </w:rPr>
        <w:t>а</w:t>
      </w:r>
      <w:r>
        <w:rPr>
          <w:rFonts w:ascii="Times New Roman" w:hAnsi="Times New Roman"/>
          <w:i/>
        </w:rPr>
        <w:t>, </w:t>
      </w:r>
      <w:r>
        <w:rPr/>
        <w:t>приваренный к нижнему концу рукоятки повторного взвода</w:t>
      </w:r>
      <w:r>
        <w:rPr>
          <w:rFonts w:ascii="Times New Roman" w:hAnsi="Times New Roman"/>
          <w:i/>
        </w:rPr>
        <w:t>, </w:t>
      </w:r>
      <w:r>
        <w:rPr/>
        <w:t>входит в прорезь на щите и при повороте рукоятки нажимает на рычаг повторного</w:t>
      </w:r>
      <w:r>
        <w:rPr>
          <w:spacing w:val="-18"/>
        </w:rPr>
        <w:t> </w:t>
      </w:r>
      <w:r>
        <w:rPr/>
        <w:t>взвода.</w:t>
      </w:r>
    </w:p>
    <w:p>
      <w:pPr>
        <w:pStyle w:val="BodyText"/>
        <w:tabs>
          <w:tab w:pos="1434" w:val="left" w:leader="none"/>
          <w:tab w:pos="2528" w:val="left" w:leader="none"/>
          <w:tab w:pos="3581" w:val="left" w:leader="none"/>
          <w:tab w:pos="4147" w:val="left" w:leader="none"/>
          <w:tab w:pos="5833" w:val="left" w:leader="none"/>
          <w:tab w:pos="7399" w:val="left" w:leader="none"/>
          <w:tab w:pos="9190" w:val="left" w:leader="none"/>
        </w:tabs>
        <w:spacing w:line="273" w:lineRule="exact"/>
        <w:ind w:left="1063" w:right="0"/>
        <w:jc w:val="left"/>
      </w:pPr>
      <w:r>
        <w:rPr/>
        <w:t>В</w:t>
        <w:tab/>
        <w:t>качестве</w:t>
        <w:tab/>
        <w:t>привода</w:t>
        <w:tab/>
        <w:t>для</w:t>
        <w:tab/>
        <w:t>электроспуска</w:t>
        <w:tab/>
        <w:t>используется</w:t>
        <w:tab/>
        <w:t>электромагнит,</w:t>
        <w:tab/>
        <w:t>который</w:t>
      </w:r>
    </w:p>
    <w:p>
      <w:pPr>
        <w:spacing w:after="0" w:line="273" w:lineRule="exact"/>
        <w:jc w:val="left"/>
        <w:sectPr>
          <w:footerReference w:type="even" r:id="rId65"/>
          <w:pgSz w:w="11910" w:h="16840"/>
          <w:pgMar w:footer="325" w:header="0" w:top="780" w:bottom="520" w:left="120" w:right="1600"/>
        </w:sectPr>
      </w:pPr>
    </w:p>
    <w:p>
      <w:pPr>
        <w:pStyle w:val="BodyText"/>
        <w:spacing w:line="240" w:lineRule="auto" w:before="45"/>
        <w:ind w:left="635" w:right="0"/>
        <w:jc w:val="left"/>
      </w:pPr>
      <w:r>
        <w:rPr/>
        <w:t>устанавливается на левом щите ограждения под задним плечом рычага нажима</w:t>
      </w:r>
      <w:r>
        <w:rPr>
          <w:spacing w:val="-25"/>
        </w:rPr>
        <w:t> </w:t>
      </w:r>
      <w:r>
        <w:rPr/>
        <w:t>спуска.</w:t>
      </w:r>
    </w:p>
    <w:p>
      <w:pPr>
        <w:pStyle w:val="BodyText"/>
        <w:spacing w:line="240" w:lineRule="auto"/>
        <w:ind w:left="635" w:right="305" w:firstLine="292"/>
        <w:jc w:val="both"/>
      </w:pPr>
      <w:r>
        <w:rPr/>
        <w:t>Рычаг блокировки приварен к оси</w:t>
      </w:r>
      <w:r>
        <w:rPr>
          <w:rFonts w:ascii="Times New Roman" w:hAnsi="Times New Roman"/>
          <w:i/>
        </w:rPr>
        <w:t>, </w:t>
      </w:r>
      <w:r>
        <w:rPr/>
        <w:t>проходящей через все ограждение на правую сторону. На этой же оси у внутренней поверхности левого щита ограждения крепится рыча нажима блок</w:t>
      </w:r>
      <w:r>
        <w:rPr>
          <w:rFonts w:ascii="Times New Roman" w:hAnsi="Times New Roman"/>
        </w:rPr>
        <w:t>-</w:t>
      </w:r>
      <w:r>
        <w:rPr/>
        <w:t>кнопки</w:t>
      </w:r>
      <w:r>
        <w:rPr>
          <w:spacing w:val="-11"/>
        </w:rPr>
        <w:t> </w:t>
      </w:r>
      <w:r>
        <w:rPr/>
        <w:t>блокировки.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914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На щите правом ограждения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sz w:val="24"/>
        </w:rPr>
        <w:t>смонтированы: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9"/>
          <w:szCs w:val="29"/>
        </w:rPr>
      </w:pPr>
    </w:p>
    <w:p>
      <w:pPr>
        <w:tabs>
          <w:tab w:pos="8880" w:val="left" w:leader="none"/>
          <w:tab w:pos="9294" w:val="left" w:leader="none"/>
        </w:tabs>
        <w:spacing w:line="306" w:lineRule="exact" w:before="63"/>
        <w:ind w:left="796" w:right="0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/>
        <w:pict>
          <v:group style="position:absolute;margin-left:60.450001pt;margin-top:-79.949699pt;width:501.6pt;height:669.15pt;mso-position-horizontal-relative:page;mso-position-vertical-relative:paragraph;z-index:-102232" coordorigin="1209,-1599" coordsize="10032,13383">
            <v:shape style="position:absolute;left:2421;top:-1599;width:8460;height:6817" type="#_x0000_t75" stroked="false">
              <v:imagedata r:id="rId69" o:title=""/>
            </v:shape>
            <v:shape style="position:absolute;left:1209;top:-369;width:3372;height:2318" type="#_x0000_t75" stroked="false">
              <v:imagedata r:id="rId70" o:title=""/>
            </v:shape>
            <v:group style="position:absolute;left:1650;top:10;width:2391;height:1568" coordorigin="1650,10" coordsize="2391,1568">
              <v:shape style="position:absolute;left:1650;top:10;width:2391;height:1568" coordorigin="1650,10" coordsize="2391,1568" path="m1650,1578l4041,1578,4041,10,1650,10,1650,1578xe" filled="true" fillcolor="#ffffff" stroked="false">
                <v:path arrowok="t"/>
                <v:fill type="solid"/>
              </v:shape>
            </v:group>
            <v:group style="position:absolute;left:4173;top:1120;width:3061;height:2167" coordorigin="4173,1120" coordsize="3061,2167">
              <v:shape style="position:absolute;left:4173;top:1120;width:3061;height:2167" coordorigin="4173,1120" coordsize="3061,2167" path="m7064,3241l7057,3247,7056,3256,7055,3264,7061,3271,7070,3272,7234,3286,7231,3281,7201,3281,7155,3249,7072,3242,7064,3241xe" filled="true" fillcolor="#000000" stroked="false">
                <v:path arrowok="t"/>
                <v:fill type="solid"/>
              </v:shape>
              <v:shape style="position:absolute;left:4173;top:1120;width:3061;height:2167" coordorigin="4173,1120" coordsize="3061,2167" path="m7155,3249l7201,3281,7205,3275,7196,3275,7185,3252,7155,3249xe" filled="true" fillcolor="#000000" stroked="false">
                <v:path arrowok="t"/>
                <v:fill type="solid"/>
              </v:shape>
              <v:shape style="position:absolute;left:4173;top:1120;width:3061;height:2167" coordorigin="4173,1120" coordsize="3061,2167" path="m7153,3125l7145,3129,7138,3132,7135,3141,7138,3149,7173,3225,7218,3257,7201,3281,7231,3281,7165,3136,7162,3129,7153,3125xe" filled="true" fillcolor="#000000" stroked="false">
                <v:path arrowok="t"/>
                <v:fill type="solid"/>
              </v:shape>
              <v:shape style="position:absolute;left:4173;top:1120;width:3061;height:2167" coordorigin="4173,1120" coordsize="3061,2167" path="m7185,3252l7196,3275,7211,3254,7185,3252xe" filled="true" fillcolor="#000000" stroked="false">
                <v:path arrowok="t"/>
                <v:fill type="solid"/>
              </v:shape>
              <v:shape style="position:absolute;left:4173;top:1120;width:3061;height:2167" coordorigin="4173,1120" coordsize="3061,2167" path="m7173,3225l7185,3252,7211,3254,7196,3275,7205,3275,7218,3257,7173,3225xe" filled="true" fillcolor="#000000" stroked="false">
                <v:path arrowok="t"/>
                <v:fill type="solid"/>
              </v:shape>
              <v:shape style="position:absolute;left:4173;top:1120;width:3061;height:2167" coordorigin="4173,1120" coordsize="3061,2167" path="m4191,1120l4173,1144,7155,3249,7185,3252,7173,3225,4191,1120xe" filled="true" fillcolor="#000000" stroked="false">
                <v:path arrowok="t"/>
                <v:fill type="solid"/>
              </v:shape>
            </v:group>
            <v:group style="position:absolute;left:5096;top:690;width:2429;height:837" coordorigin="5096,690" coordsize="2429,837">
              <v:shape style="position:absolute;left:5096;top:690;width:2429;height:837" coordorigin="5096,690" coordsize="2429,837" path="m7440,1477l7350,1497,7345,1505,7346,1513,7348,1521,7356,1526,7502,1494,7492,1494,7440,1477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7469,1471l7440,1477,7492,1494,7494,1490,7486,1490,7469,1471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7400,1360l7394,1365,7388,1371,7388,1380,7393,1386,7449,1449,7501,1466,7492,1494,7502,1494,7525,1489,7415,1366,7410,1360,7400,1360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7494,1465l7469,1471,7486,1490,7494,1465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7500,1465l7494,1465,7486,1490,7494,1490,7501,1466,7500,1465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5106,690l5096,718,7440,1477,7469,1471,7449,1449,5106,690xe" filled="true" fillcolor="#000000" stroked="false">
                <v:path arrowok="t"/>
                <v:fill type="solid"/>
              </v:shape>
              <v:shape style="position:absolute;left:5096;top:690;width:2429;height:837" coordorigin="5096,690" coordsize="2429,837" path="m7449,1449l7469,1471,7494,1465,7500,1465,7449,1449xe" filled="true" fillcolor="#000000" stroked="false">
                <v:path arrowok="t"/>
                <v:fill type="solid"/>
              </v:shape>
            </v:group>
            <v:group style="position:absolute;left:4401;top:572;width:1266;height:679" coordorigin="4401,572" coordsize="1266,679">
              <v:shape style="position:absolute;left:4401;top:572;width:1266;height:679" coordorigin="4401,572" coordsize="1266,679" path="m4401,1251l5667,1251,5667,572,4401,572,4401,1251xe" filled="true" fillcolor="#c0c0c0" stroked="false">
                <v:path arrowok="t"/>
                <v:fill type="solid"/>
              </v:shape>
            </v:group>
            <v:group style="position:absolute;left:5636;top:646;width:2;height:276" coordorigin="5636,646" coordsize="2,276">
              <v:shape style="position:absolute;left:5636;top:646;width:2;height:276" coordorigin="5636,646" coordsize="0,276" path="m5636,646l5636,922e" filled="false" stroked="true" strokeweight=".48001pt" strokecolor="#000000">
                <v:path arrowok="t"/>
              </v:shape>
            </v:group>
            <v:group style="position:absolute;left:5636;top:922;width:2;height:257" coordorigin="5636,922" coordsize="2,257">
              <v:shape style="position:absolute;left:5636;top:922;width:2;height:257" coordorigin="5636,922" coordsize="0,257" path="m5636,922l5636,1179e" filled="false" stroked="true" strokeweight=".48001pt" strokecolor="#000000">
                <v:path arrowok="t"/>
              </v:shape>
            </v:group>
            <v:group style="position:absolute;left:6294;top:-553;width:1086;height:1441" coordorigin="6294,-553" coordsize="1086,1441">
              <v:shape style="position:absolute;left:6294;top:-553;width:1086;height:1441" coordorigin="6294,-553" coordsize="1086,1441" path="m7232,793l7223,797,7217,812,7221,821,7380,888,7378,873,7350,873,7317,829,7232,793xe" filled="true" fillcolor="#000000" stroked="false">
                <v:path arrowok="t"/>
                <v:fill type="solid"/>
              </v:shape>
              <v:shape style="position:absolute;left:6294;top:-553;width:1086;height:1441" coordorigin="6294,-553" coordsize="1086,1441" path="m7317,829l7350,873,7360,866,7347,866,7344,840,7317,829xe" filled="true" fillcolor="#000000" stroked="false">
                <v:path arrowok="t"/>
                <v:fill type="solid"/>
              </v:shape>
              <v:shape style="position:absolute;left:6294;top:-553;width:1086;height:1441" coordorigin="6294,-553" coordsize="1086,1441" path="m7353,710l7344,711,7336,712,7330,719,7331,728,7341,810,7374,855,7350,873,7378,873,7361,724,7360,716,7353,710xe" filled="true" fillcolor="#000000" stroked="false">
                <v:path arrowok="t"/>
                <v:fill type="solid"/>
              </v:shape>
              <v:shape style="position:absolute;left:6294;top:-553;width:1086;height:1441" coordorigin="6294,-553" coordsize="1086,1441" path="m7344,840l7347,866,7368,850,7344,840xe" filled="true" fillcolor="#000000" stroked="false">
                <v:path arrowok="t"/>
                <v:fill type="solid"/>
              </v:shape>
              <v:shape style="position:absolute;left:6294;top:-553;width:1086;height:1441" coordorigin="6294,-553" coordsize="1086,1441" path="m7341,810l7344,840,7368,850,7347,866,7360,866,7374,855,7341,810xe" filled="true" fillcolor="#000000" stroked="false">
                <v:path arrowok="t"/>
                <v:fill type="solid"/>
              </v:shape>
              <v:shape style="position:absolute;left:6294;top:-553;width:1086;height:1441" coordorigin="6294,-553" coordsize="1086,1441" path="m6318,-553l6294,-535,7317,829,7344,840,7341,810,6318,-553xe" filled="true" fillcolor="#000000" stroked="false">
                <v:path arrowok="t"/>
                <v:fill type="solid"/>
              </v:shape>
            </v:group>
            <v:group style="position:absolute;left:4761;top:-1269;width:1620;height:1620" coordorigin="4761,-1269" coordsize="1620,1620">
              <v:shape style="position:absolute;left:4761;top:-1269;width:1620;height:1620" coordorigin="4761,-1269" coordsize="1620,1620" path="m4761,351l6381,351,6381,-1269,4761,-1269,4761,351xe" filled="true" fillcolor="#c0c0c0" stroked="false">
                <v:path arrowok="t"/>
                <v:fill type="solid"/>
              </v:shape>
            </v:group>
            <v:group style="position:absolute;left:6351;top:-1196;width:2;height:276" coordorigin="6351,-1196" coordsize="2,276">
              <v:shape style="position:absolute;left:6351;top:-1196;width:2;height:276" coordorigin="6351,-1196" coordsize="0,276" path="m6351,-1196l6351,-920e" filled="false" stroked="true" strokeweight=".48001pt" strokecolor="#000000">
                <v:path arrowok="t"/>
              </v:shape>
            </v:group>
            <v:group style="position:absolute;left:6351;top:-920;width:2;height:276" coordorigin="6351,-920" coordsize="2,276">
              <v:shape style="position:absolute;left:6351;top:-920;width:2;height:276" coordorigin="6351,-920" coordsize="0,276" path="m6351,-920l6351,-644e" filled="false" stroked="true" strokeweight=".48001pt" strokecolor="#000000">
                <v:path arrowok="t"/>
              </v:shape>
            </v:group>
            <v:group style="position:absolute;left:6351;top:-644;width:2;height:276" coordorigin="6351,-644" coordsize="2,276">
              <v:shape style="position:absolute;left:6351;top:-644;width:2;height:276" coordorigin="6351,-644" coordsize="0,276" path="m6351,-644l6351,-368e" filled="false" stroked="true" strokeweight=".48001pt" strokecolor="#000000">
                <v:path arrowok="t"/>
              </v:shape>
            </v:group>
            <v:group style="position:absolute;left:6351;top:-368;width:2;height:276" coordorigin="6351,-368" coordsize="2,276">
              <v:shape style="position:absolute;left:6351;top:-368;width:2;height:276" coordorigin="6351,-368" coordsize="0,276" path="m6351,-368l6351,-92e" filled="false" stroked="true" strokeweight=".48001pt" strokecolor="#000000">
                <v:path arrowok="t"/>
              </v:shape>
            </v:group>
            <v:group style="position:absolute;left:6351;top:-92;width:2;height:370" coordorigin="6351,-92" coordsize="2,370">
              <v:shape style="position:absolute;left:6351;top:-92;width:2;height:370" coordorigin="6351,-92" coordsize="0,370" path="m6351,-92l6351,278e" filled="false" stroked="true" strokeweight=".48001pt" strokecolor="#000000">
                <v:path arrowok="t"/>
              </v:shape>
            </v:group>
            <v:group style="position:absolute;left:7419;top:3011;width:1447;height:2160" coordorigin="7419,3011" coordsize="1447,2160">
              <v:shape style="position:absolute;left:7419;top:3011;width:1447;height:2160" coordorigin="7419,3011" coordsize="1447,2160" path="m7452,3060l7453,3090,8841,5170,8865,5154,7478,3073,7452,3060xe" filled="true" fillcolor="#000000" stroked="false">
                <v:path arrowok="t"/>
                <v:fill type="solid"/>
              </v:shape>
              <v:shape style="position:absolute;left:7419;top:3011;width:1447;height:2160" coordorigin="7419,3011" coordsize="1447,2160" path="m7419,3011l7429,3175,7429,3183,7436,3189,7444,3189,7453,3188,7459,3181,7458,3173,7453,3090,7423,3044,7448,3027,7452,3027,7419,3011xe" filled="true" fillcolor="#000000" stroked="false">
                <v:path arrowok="t"/>
                <v:fill type="solid"/>
              </v:shape>
              <v:shape style="position:absolute;left:7419;top:3011;width:1447;height:2160" coordorigin="7419,3011" coordsize="1447,2160" path="m7452,3027l7448,3027,7478,3073,7561,3113,7570,3110,7573,3103,7577,3095,7574,3086,7452,3027xe" filled="true" fillcolor="#000000" stroked="false">
                <v:path arrowok="t"/>
                <v:fill type="solid"/>
              </v:shape>
              <v:shape style="position:absolute;left:7419;top:3011;width:1447;height:2160" coordorigin="7419,3011" coordsize="1447,2160" path="m7448,3027l7423,3044,7453,3090,7452,3060,7429,3049,7450,3034,7453,3034,7448,3027xe" filled="true" fillcolor="#000000" stroked="false">
                <v:path arrowok="t"/>
                <v:fill type="solid"/>
              </v:shape>
              <v:shape style="position:absolute;left:7419;top:3011;width:1447;height:2160" coordorigin="7419,3011" coordsize="1447,2160" path="m7453,3034l7450,3034,7452,3060,7478,3073,7453,3034xe" filled="true" fillcolor="#000000" stroked="false">
                <v:path arrowok="t"/>
                <v:fill type="solid"/>
              </v:shape>
              <v:shape style="position:absolute;left:7419;top:3011;width:1447;height:2160" coordorigin="7419,3011" coordsize="1447,2160" path="m7450,3034l7429,3049,7452,3060,7450,3034xe" filled="true" fillcolor="#000000" stroked="false">
                <v:path arrowok="t"/>
                <v:fill type="solid"/>
              </v:shape>
            </v:group>
            <v:group style="position:absolute;left:8541;top:4674;width:1713;height:709" coordorigin="8541,4674" coordsize="1713,709">
              <v:shape style="position:absolute;left:8541;top:4674;width:1713;height:709" coordorigin="8541,4674" coordsize="1713,709" path="m8541,5383l10254,5383,10254,4674,8541,4674,8541,5383xe" filled="true" fillcolor="#c0c0c0" stroked="false">
                <v:path arrowok="t"/>
                <v:fill type="solid"/>
              </v:shape>
            </v:group>
            <v:group style="position:absolute;left:8574;top:4748;width:2;height:276" coordorigin="8574,4748" coordsize="2,276">
              <v:shape style="position:absolute;left:8574;top:4748;width:2;height:276" coordorigin="8574,4748" coordsize="0,276" path="m8574,4748l8574,5024e" filled="false" stroked="true" strokeweight=".47998pt" strokecolor="#000000">
                <v:path arrowok="t"/>
              </v:shape>
            </v:group>
            <v:group style="position:absolute;left:8574;top:5024;width:2;height:288" coordorigin="8574,5024" coordsize="2,288">
              <v:shape style="position:absolute;left:8574;top:5024;width:2;height:288" coordorigin="8574,5024" coordsize="0,288" path="m8574,5024l8574,5312e" filled="false" stroked="true" strokeweight=".47998pt" strokecolor="#000000">
                <v:path arrowok="t"/>
              </v:shape>
            </v:group>
            <v:group style="position:absolute;left:9057;top:95;width:1259;height:730" coordorigin="9057,95" coordsize="1259,730">
              <v:shape style="position:absolute;left:9057;top:95;width:1259;height:730" coordorigin="9057,95" coordsize="1259,730" path="m9153,671l9143,673,9139,680,9057,823,9222,824,9230,824,9233,821,9090,821,9075,795,9124,768,9165,695,9169,688,9167,679,9160,675,9153,671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9124,768l9075,795,9090,821,9100,816,9096,816,9083,793,9109,793,9124,768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9138,794l9090,821,9233,821,9237,818,9237,801,9230,794,9222,794,9138,794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9083,793l9096,816,9109,793,9083,793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9109,793l9096,816,9100,816,9138,794,9109,793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10301,95l9124,768,9109,793,9138,794,10315,121,10301,95xe" filled="true" fillcolor="#000000" stroked="false">
                <v:path arrowok="t"/>
                <v:fill type="solid"/>
              </v:shape>
              <v:shape style="position:absolute;left:9057;top:95;width:1259;height:730" coordorigin="9057,95" coordsize="1259,730" path="m9109,793l9083,793,9109,793,9109,793xe" filled="true" fillcolor="#000000" stroked="false">
                <v:path arrowok="t"/>
                <v:fill type="solid"/>
              </v:shape>
            </v:group>
            <v:group style="position:absolute;left:9837;top:1206;width:540;height:367" coordorigin="9837,1206" coordsize="540,367">
              <v:shape style="position:absolute;left:9837;top:1206;width:540;height:367" coordorigin="9837,1206" coordsize="540,367" path="m9921,1414l9912,1417,9837,1572,9906,1568,9870,1568,9853,1543,9899,1513,9939,1430,9936,1421,9929,1418,9921,1414xe" filled="true" fillcolor="#000000" stroked="false">
                <v:path arrowok="t"/>
                <v:fill type="solid"/>
              </v:shape>
              <v:shape style="position:absolute;left:9837;top:1206;width:540;height:367" coordorigin="9837,1206" coordsize="540,367" path="m9899,1513l9853,1543,9870,1568,9878,1562,9875,1562,9860,1541,9886,1539,9899,1513xe" filled="true" fillcolor="#000000" stroked="false">
                <v:path arrowok="t"/>
                <v:fill type="solid"/>
              </v:shape>
              <v:shape style="position:absolute;left:9837;top:1206;width:540;height:367" coordorigin="9837,1206" coordsize="540,367" path="m10007,1532l9999,1533,9916,1538,9870,1568,9906,1568,10001,1562,10009,1562,10015,1555,10015,1547,10014,1538,10007,1532xe" filled="true" fillcolor="#000000" stroked="false">
                <v:path arrowok="t"/>
                <v:fill type="solid"/>
              </v:shape>
              <v:shape style="position:absolute;left:9837;top:1206;width:540;height:367" coordorigin="9837,1206" coordsize="540,367" path="m9886,1539l9860,1541,9875,1562,9886,1539xe" filled="true" fillcolor="#000000" stroked="false">
                <v:path arrowok="t"/>
                <v:fill type="solid"/>
              </v:shape>
              <v:shape style="position:absolute;left:9837;top:1206;width:540;height:367" coordorigin="9837,1206" coordsize="540,367" path="m9916,1538l9886,1539,9875,1562,9878,1562,9916,1538xe" filled="true" fillcolor="#000000" stroked="false">
                <v:path arrowok="t"/>
                <v:fill type="solid"/>
              </v:shape>
              <v:shape style="position:absolute;left:9837;top:1206;width:540;height:367" coordorigin="9837,1206" coordsize="540,367" path="m10360,1206l9899,1513,9886,1539,9916,1538,10376,1230,10360,1206xe" filled="true" fillcolor="#000000" stroked="false">
                <v:path arrowok="t"/>
                <v:fill type="solid"/>
              </v:shape>
              <v:shape style="position:absolute;left:1701;top:5266;width:6530;height:6518" type="#_x0000_t75" stroked="false">
                <v:imagedata r:id="rId71" o:title=""/>
              </v:shape>
            </v:group>
            <v:group style="position:absolute;left:7737;top:2118;width:1718;height:1825" coordorigin="7737,2118" coordsize="1718,1825">
              <v:shape style="position:absolute;left:7737;top:2118;width:1718;height:1825" coordorigin="7737,2118" coordsize="1718,1825" path="m7778,2161l7785,2190,9433,3942,9455,3921,7807,2170,7778,2161xe" filled="true" fillcolor="#000000" stroked="false">
                <v:path arrowok="t"/>
                <v:fill type="solid"/>
              </v:shape>
              <v:shape style="position:absolute;left:7737;top:2118;width:1718;height:1825" coordorigin="7737,2118" coordsize="1718,1825" path="m7737,2118l7774,2278,7776,2286,7784,2291,7800,2288,7805,2279,7804,2271,7785,2190,7747,2150,7769,2129,7776,2129,7737,2118xe" filled="true" fillcolor="#000000" stroked="false">
                <v:path arrowok="t"/>
                <v:fill type="solid"/>
              </v:shape>
              <v:shape style="position:absolute;left:7737;top:2118;width:1718;height:1825" coordorigin="7737,2118" coordsize="1718,1825" path="m7776,2129l7769,2129,7807,2170,7895,2196,7903,2191,7905,2183,7908,2175,7903,2167,7776,2129xe" filled="true" fillcolor="#000000" stroked="false">
                <v:path arrowok="t"/>
                <v:fill type="solid"/>
              </v:shape>
              <v:shape style="position:absolute;left:7737;top:2118;width:1718;height:1825" coordorigin="7737,2118" coordsize="1718,1825" path="m7769,2129l7747,2150,7785,2190,7778,2161,7753,2154,7772,2136,7775,2136,7769,2129xe" filled="true" fillcolor="#000000" stroked="false">
                <v:path arrowok="t"/>
                <v:fill type="solid"/>
              </v:shape>
              <v:shape style="position:absolute;left:7737;top:2118;width:1718;height:1825" coordorigin="7737,2118" coordsize="1718,1825" path="m7775,2136l7772,2136,7778,2161,7807,2170,7775,2136xe" filled="true" fillcolor="#000000" stroked="false">
                <v:path arrowok="t"/>
                <v:fill type="solid"/>
              </v:shape>
              <v:shape style="position:absolute;left:7737;top:2118;width:1718;height:1825" coordorigin="7737,2118" coordsize="1718,1825" path="m7772,2136l7753,2154,7778,2161,7772,2136xe" filled="true" fillcolor="#000000" stroked="false">
                <v:path arrowok="t"/>
                <v:fill type="solid"/>
              </v:shape>
            </v:group>
            <v:group style="position:absolute;left:9261;top:3227;width:1980;height:1054" coordorigin="9261,3227" coordsize="1980,1054">
              <v:shape style="position:absolute;left:9261;top:3227;width:1980;height:1054" coordorigin="9261,3227" coordsize="1980,1054" path="m9261,4281l11241,4281,11241,3227,9261,3227,9261,4281xe" filled="true" fillcolor="#c0c0c0" stroked="false">
                <v:path arrowok="t"/>
                <v:fill type="solid"/>
              </v:shape>
            </v:group>
            <v:group style="position:absolute;left:9295;top:3300;width:2;height:276" coordorigin="9295,3300" coordsize="2,276">
              <v:shape style="position:absolute;left:9295;top:3300;width:2;height:276" coordorigin="9295,3300" coordsize="0,276" path="m9295,3300l9295,3576e" filled="false" stroked="true" strokeweight=".48001pt" strokecolor="#000000">
                <v:path arrowok="t"/>
              </v:shape>
            </v:group>
            <v:group style="position:absolute;left:9295;top:3576;width:2;height:276" coordorigin="9295,3576" coordsize="2,276">
              <v:shape style="position:absolute;left:9295;top:3576;width:2;height:276" coordorigin="9295,3576" coordsize="0,276" path="m9295,3576l9295,3852e" filled="false" stroked="true" strokeweight=".48001pt" strokecolor="#000000">
                <v:path arrowok="t"/>
              </v:shape>
            </v:group>
            <v:group style="position:absolute;left:9295;top:3852;width:2;height:358" coordorigin="9295,3852" coordsize="2,358">
              <v:shape style="position:absolute;left:9295;top:3852;width:2;height:358" coordorigin="9295,3852" coordsize="0,358" path="m9295,3852l9295,4210e" filled="false" stroked="true" strokeweight=".48001pt" strokecolor="#000000">
                <v:path arrowok="t"/>
              </v:shape>
            </v:group>
            <v:group style="position:absolute;left:3684;top:9392;width:1617;height:749" coordorigin="3684,9392" coordsize="1617,749">
              <v:shape style="position:absolute;left:3684;top:9392;width:1617;height:749" coordorigin="3684,9392" coordsize="1617,749" path="m5217,10101l5125,10111,5120,10118,5120,10127,5121,10135,5129,10141,5286,10123,5267,10123,5217,10101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5246,10098l5217,10101,5267,10123,5270,10119,5261,10119,5246,10098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5190,9980l5183,9985,5177,9990,5175,9999,5180,10006,5229,10073,5280,10096,5267,10123,5286,10123,5301,10122,5204,9988,5200,9982,5190,9980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5272,10095l5246,10098,5261,10119,5272,10095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5277,10095l5272,10095,5261,10119,5270,10119,5280,10096,5277,10095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3696,9392l3684,9420,5217,10101,5246,10098,5229,10073,3696,9392xe" filled="true" fillcolor="#000000" stroked="false">
                <v:path arrowok="t"/>
                <v:fill type="solid"/>
              </v:shape>
              <v:shape style="position:absolute;left:3684;top:9392;width:1617;height:749" coordorigin="3684,9392" coordsize="1617,749" path="m5229,10073l5246,10098,5272,10095,5277,10095,5229,1007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38.050003pt;margin-top:-63.449699pt;width:80.150pt;height:81pt;mso-position-horizontal-relative:page;mso-position-vertical-relative:paragraph;z-index:-102208" type="#_x0000_t202" filled="false" stroked="false">
            <v:textbox inset="0,0,0,0">
              <w:txbxContent>
                <w:p>
                  <w:pPr>
                    <w:spacing w:line="242" w:lineRule="auto" w:before="70"/>
                    <w:ind w:left="164" w:right="145" w:firstLine="28"/>
                    <w:jc w:val="both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кронштейн для пульта управления механизма досылателя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24"/>
        </w:rPr>
        <w:t>ЗАПРЕЩАЕТСЯ</w:t>
        <w:tab/>
      </w:r>
      <w:r>
        <w:rPr>
          <w:rFonts w:ascii="Times New Roman" w:hAnsi="Times New Roman"/>
          <w:position w:val="-1"/>
          <w:sz w:val="28"/>
        </w:rPr>
      </w:r>
      <w:r>
        <w:rPr>
          <w:rFonts w:ascii="Times New Roman" w:hAnsi="Times New Roman"/>
          <w:position w:val="-1"/>
          <w:sz w:val="28"/>
          <w:shd w:fill="FFFFFF" w:color="auto" w:val="clear"/>
        </w:rPr>
      </w:r>
      <w:r>
        <w:rPr>
          <w:rFonts w:ascii="Times New Roman" w:hAnsi="Times New Roman"/>
          <w:b/>
          <w:i/>
          <w:position w:val="-1"/>
          <w:sz w:val="28"/>
          <w:shd w:fill="FFFFFF" w:color="auto" w:val="clear"/>
        </w:rPr>
        <w:t>б</w:t>
        <w:tab/>
      </w:r>
      <w:r>
        <w:rPr>
          <w:rFonts w:ascii="Times New Roman" w:hAnsi="Times New Roman"/>
          <w:b/>
          <w:i/>
          <w:position w:val="-1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Heading3"/>
        <w:spacing w:line="260" w:lineRule="exact"/>
        <w:ind w:left="1072" w:right="7827"/>
        <w:jc w:val="center"/>
        <w:rPr>
          <w:b w:val="0"/>
          <w:bCs w:val="0"/>
          <w:u w:val="none"/>
        </w:rPr>
      </w:pPr>
      <w:r>
        <w:rPr/>
        <w:pict>
          <v:shape style="position:absolute;margin-left:220.050003pt;margin-top:10.127394pt;width:62.45pt;height:33.950pt;mso-position-horizontal-relative:page;mso-position-vertical-relative:paragraph;z-index:-102184" type="#_x0000_t202" filled="false" stroked="false">
            <v:textbox inset="0,0,0,0">
              <w:txbxContent>
                <w:p>
                  <w:pPr>
                    <w:spacing w:before="70"/>
                    <w:ind w:left="47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ручка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0"/>
                    <w:ind w:left="222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Сб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42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-42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u w:val="none"/>
        </w:rPr>
        <w:t>СТРЕЛЬБА</w:t>
      </w:r>
      <w:r>
        <w:rPr>
          <w:b w:val="0"/>
          <w:u w:val="none"/>
        </w:rPr>
      </w:r>
    </w:p>
    <w:p>
      <w:pPr>
        <w:spacing w:before="0"/>
        <w:ind w:left="1166" w:right="7483" w:hanging="425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с незастопоренной рукояткой</w:t>
      </w:r>
      <w:r>
        <w:rPr>
          <w:rFonts w:ascii="Times New Roman" w:hAnsi="Times New Roman"/>
          <w:sz w:val="24"/>
        </w:rPr>
      </w:r>
    </w:p>
    <w:p>
      <w:pPr>
        <w:tabs>
          <w:tab w:pos="9060" w:val="left" w:leader="none"/>
          <w:tab w:pos="9459" w:val="left" w:leader="none"/>
        </w:tabs>
        <w:spacing w:line="283" w:lineRule="exact" w:before="0"/>
        <w:ind w:left="1324" w:right="0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4"/>
        </w:rPr>
        <w:t>затвора</w:t>
        <w:tab/>
      </w:r>
      <w:r>
        <w:rPr>
          <w:rFonts w:ascii="Times New Roman" w:hAnsi="Times New Roman"/>
          <w:position w:val="1"/>
          <w:sz w:val="28"/>
        </w:rPr>
      </w:r>
      <w:r>
        <w:rPr>
          <w:rFonts w:ascii="Times New Roman" w:hAnsi="Times New Roman"/>
          <w:position w:val="1"/>
          <w:sz w:val="28"/>
          <w:shd w:fill="FFFFFF" w:color="auto" w:val="clear"/>
        </w:rPr>
      </w:r>
      <w:r>
        <w:rPr>
          <w:rFonts w:ascii="Times New Roman" w:hAnsi="Times New Roman"/>
          <w:b/>
          <w:i/>
          <w:position w:val="1"/>
          <w:sz w:val="28"/>
          <w:shd w:fill="FFFFFF" w:color="auto" w:val="clear"/>
        </w:rPr>
        <w:t>в</w:t>
        <w:tab/>
      </w:r>
      <w:r>
        <w:rPr>
          <w:rFonts w:ascii="Times New Roman" w:hAnsi="Times New Roman"/>
          <w:b/>
          <w:i/>
          <w:position w:val="1"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i/>
          <w:sz w:val="12"/>
          <w:szCs w:val="12"/>
        </w:rPr>
      </w:pPr>
      <w:r>
        <w:rPr/>
        <w:pict>
          <v:shape style="position:absolute;margin-left:464.015015pt;margin-top:7.57115pt;width:98.05pt;height:52.7pt;mso-position-horizontal-relative:page;mso-position-vertical-relative:paragraph;z-index:2632;mso-wrap-distance-left:0;mso-wrap-distance-right:0" type="#_x0000_t202" filled="false" stroked="false">
            <v:textbox inset="0,0,0,0">
              <w:txbxContent>
                <w:p>
                  <w:pPr>
                    <w:spacing w:line="242" w:lineRule="auto" w:before="70"/>
                    <w:ind w:left="127" w:right="170" w:firstLine="26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рычаг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разблокировки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электроспуска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19"/>
          <w:szCs w:val="19"/>
        </w:rPr>
      </w:pPr>
    </w:p>
    <w:p>
      <w:pPr>
        <w:pStyle w:val="Heading3"/>
        <w:spacing w:line="240" w:lineRule="auto"/>
        <w:ind w:right="1919"/>
        <w:jc w:val="right"/>
        <w:rPr>
          <w:b w:val="0"/>
          <w:bCs w:val="0"/>
          <w:u w:val="none"/>
        </w:rPr>
      </w:pPr>
      <w:r>
        <w:rPr/>
        <w:pict>
          <v:shape style="position:absolute;margin-left:427.049988pt;margin-top:-3.526879pt;width:85.9pt;height:38.8pt;mso-position-horizontal-relative:page;mso-position-vertical-relative:paragraph;z-index:-1022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 w:hint="default"/>
                      <w:sz w:val="19"/>
                      <w:szCs w:val="19"/>
                    </w:rPr>
                  </w:pPr>
                </w:p>
                <w:p>
                  <w:pPr>
                    <w:spacing w:line="271" w:lineRule="exact" w:before="0"/>
                    <w:ind w:left="45" w:right="-15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топор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удержива</w:t>
                  </w:r>
                </w:p>
              </w:txbxContent>
            </v:textbox>
            <w10:wrap type="none"/>
          </v:shape>
        </w:pict>
      </w:r>
      <w:r>
        <w:rPr>
          <w:w w:val="95"/>
          <w:u w:val="none"/>
        </w:rPr>
        <w:t>стопор</w:t>
      </w:r>
      <w:r>
        <w:rPr>
          <w:b w:val="0"/>
          <w:u w:val="none"/>
        </w:rPr>
      </w:r>
    </w:p>
    <w:p>
      <w:pPr>
        <w:pStyle w:val="Heading3"/>
        <w:tabs>
          <w:tab w:pos="1843" w:val="left" w:leader="none"/>
        </w:tabs>
        <w:spacing w:line="240" w:lineRule="auto" w:before="9"/>
        <w:ind w:right="876"/>
        <w:jc w:val="righ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/>
        <w:pict>
          <v:shape style="position:absolute;margin-left:85.050003pt;margin-top:12.242932pt;width:326.5pt;height:325.9pt;mso-position-horizontal-relative:page;mso-position-vertical-relative:paragraph;z-index:-1022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 w:before="173"/>
                    <w:ind w:left="0" w:right="1731"/>
                    <w:jc w:val="right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position w:val="-14"/>
          <w:u w:val="none"/>
        </w:rPr>
        <w:t>С    </w:t>
      </w:r>
      <w:r>
        <w:rPr>
          <w:spacing w:val="13"/>
          <w:position w:val="-14"/>
          <w:u w:val="none"/>
        </w:rPr>
        <w:t> </w:t>
      </w:r>
      <w:r>
        <w:rPr>
          <w:u w:val="none"/>
        </w:rPr>
        <w:t>досылателя</w:t>
        <w:tab/>
      </w:r>
      <w:r>
        <w:rPr>
          <w:rFonts w:ascii="Times New Roman" w:hAnsi="Times New Roman"/>
          <w:b w:val="0"/>
          <w:spacing w:val="-1"/>
          <w:position w:val="-14"/>
          <w:u w:val="none"/>
        </w:rPr>
        <w:t>ет</w:t>
      </w:r>
      <w:r>
        <w:rPr>
          <w:rFonts w:ascii="Times New Roman" w:hAnsi="Times New Roman"/>
          <w:b w:val="0"/>
          <w:spacing w:val="-1"/>
          <w:u w:val="none"/>
        </w:rPr>
      </w:r>
    </w:p>
    <w:p>
      <w:pPr>
        <w:pStyle w:val="BodyText"/>
        <w:spacing w:line="240" w:lineRule="auto"/>
        <w:ind w:left="7313" w:right="697"/>
        <w:jc w:val="left"/>
      </w:pPr>
      <w:r>
        <w:rPr/>
        <w:t>досылатель в нижнем положении.</w:t>
      </w:r>
    </w:p>
    <w:p>
      <w:pPr>
        <w:pStyle w:val="BodyText"/>
        <w:spacing w:line="240" w:lineRule="auto" w:before="38"/>
        <w:ind w:left="7313" w:right="304" w:firstLine="350"/>
        <w:jc w:val="both"/>
      </w:pPr>
      <w:r>
        <w:rPr/>
        <w:t>В передней части правого щита во  втулке </w:t>
      </w:r>
      <w:r>
        <w:rPr>
          <w:rFonts w:ascii="Times New Roman" w:hAnsi="Times New Roman"/>
          <w:b/>
          <w:i/>
          <w:sz w:val="28"/>
        </w:rPr>
        <w:t>б </w:t>
      </w:r>
      <w:r>
        <w:rPr/>
        <w:t>крепится ось рукоятки открывания затвора, во втулку </w:t>
      </w:r>
      <w:r>
        <w:rPr>
          <w:rFonts w:ascii="Times New Roman" w:hAnsi="Times New Roman"/>
          <w:b/>
          <w:i/>
          <w:sz w:val="28"/>
        </w:rPr>
        <w:t>в </w:t>
      </w:r>
      <w:r>
        <w:rPr/>
        <w:t>вставляется ось открывающего</w:t>
      </w:r>
      <w:r>
        <w:rPr>
          <w:spacing w:val="-4"/>
        </w:rPr>
        <w:t> </w:t>
      </w:r>
      <w:r>
        <w:rPr/>
        <w:t>рычага.</w:t>
      </w:r>
    </w:p>
    <w:p>
      <w:pPr>
        <w:pStyle w:val="BodyText"/>
        <w:tabs>
          <w:tab w:pos="8721" w:val="left" w:leader="none"/>
          <w:tab w:pos="9115" w:val="left" w:leader="none"/>
        </w:tabs>
        <w:spacing w:line="240" w:lineRule="auto" w:before="19"/>
        <w:ind w:left="7313" w:right="332" w:firstLine="355"/>
        <w:jc w:val="both"/>
      </w:pPr>
      <w:r>
        <w:rPr/>
        <w:pict>
          <v:shape style="position:absolute;margin-left:122.699997pt;margin-top:70.71312pt;width:79.350pt;height:23.45pt;mso-position-horizontal-relative:page;mso-position-vertical-relative:paragraph;z-index:2776" type="#_x0000_t202" filled="true" fillcolor="#c0c0c0" stroked="false">
            <v:textbox inset="0,0,0,0">
              <w:txbxContent>
                <w:p>
                  <w:pPr>
                    <w:spacing w:before="81"/>
                    <w:ind w:left="169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отражатель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На</w:t>
        <w:tab/>
        <w:t>внутренней поверхности правого щита имеются крон</w:t>
      </w:r>
      <w:r>
        <w:rPr>
          <w:rFonts w:ascii="Times New Roman" w:hAnsi="Times New Roman"/>
        </w:rPr>
        <w:t>- </w:t>
      </w:r>
      <w:r>
        <w:rPr/>
        <w:t>штейны и планки для крепления</w:t>
        <w:tab/>
        <w:tab/>
        <w:t>деталей досылателя.</w:t>
      </w:r>
    </w:p>
    <w:p>
      <w:pPr>
        <w:pStyle w:val="BodyText"/>
        <w:tabs>
          <w:tab w:pos="9088" w:val="left" w:leader="none"/>
        </w:tabs>
        <w:spacing w:line="240" w:lineRule="auto" w:before="7"/>
        <w:ind w:left="7313" w:right="338" w:firstLine="278"/>
        <w:jc w:val="both"/>
      </w:pPr>
      <w:r>
        <w:rPr/>
        <w:t>Дно</w:t>
        <w:tab/>
        <w:t>придает жесткость ограждению и служит для крепления блоков</w:t>
      </w:r>
    </w:p>
    <w:p>
      <w:pPr>
        <w:spacing w:after="0" w:line="240" w:lineRule="auto"/>
        <w:jc w:val="both"/>
        <w:sectPr>
          <w:footerReference w:type="default" r:id="rId68"/>
          <w:pgSz w:w="11910" w:h="16840"/>
          <w:pgMar w:footer="0" w:header="0" w:top="780" w:bottom="0" w:left="1100" w:right="560"/>
        </w:sectPr>
      </w:pPr>
    </w:p>
    <w:p>
      <w:pPr>
        <w:pStyle w:val="BodyText"/>
        <w:spacing w:line="240" w:lineRule="auto" w:before="45"/>
        <w:ind w:right="329"/>
        <w:jc w:val="left"/>
      </w:pPr>
      <w:r>
        <w:rPr/>
        <w:pict>
          <v:group style="position:absolute;margin-left:42.549999pt;margin-top:254.749985pt;width:459pt;height:587.2pt;mso-position-horizontal-relative:page;mso-position-vertical-relative:page;z-index:-101968" coordorigin="851,5095" coordsize="9180,11744">
            <v:shape style="position:absolute;left:851;top:10955;width:8640;height:5883" type="#_x0000_t75" stroked="false">
              <v:imagedata r:id="rId73" o:title=""/>
            </v:shape>
            <v:shape style="position:absolute;left:851;top:5095;width:9180;height:5920" type="#_x0000_t75" stroked="false">
              <v:imagedata r:id="rId74" o:title=""/>
            </v:shape>
            <v:group style="position:absolute;left:2823;top:7276;width:1080;height:727" coordorigin="2823,7276" coordsize="1080,727">
              <v:shape style="position:absolute;left:2823;top:7276;width:1080;height:727" coordorigin="2823,7276" coordsize="1080,727" path="m3853,7309l3823,7310,2823,7978,2839,8002,3840,7335,3853,7309xe" filled="true" fillcolor="#000000" stroked="false">
                <v:path arrowok="t"/>
                <v:fill type="solid"/>
              </v:shape>
              <v:shape style="position:absolute;left:2823;top:7276;width:1080;height:727" coordorigin="2823,7276" coordsize="1080,727" path="m3900,7280l3869,7280,3886,7305,3840,7335,3800,7418,3803,7427,3810,7430,3818,7434,3827,7431,3900,7280xe" filled="true" fillcolor="#000000" stroked="false">
                <v:path arrowok="t"/>
                <v:fill type="solid"/>
              </v:shape>
              <v:shape style="position:absolute;left:2823;top:7276;width:1080;height:727" coordorigin="2823,7276" coordsize="1080,727" path="m3873,7286l3864,7286,3879,7307,3853,7309,3840,7335,3886,7305,3873,7286xe" filled="true" fillcolor="#000000" stroked="false">
                <v:path arrowok="t"/>
                <v:fill type="solid"/>
              </v:shape>
              <v:shape style="position:absolute;left:2823;top:7276;width:1080;height:727" coordorigin="2823,7276" coordsize="1080,727" path="m3902,7276l3738,7286,3730,7286,3724,7293,3724,7301,3725,7310,3732,7316,3740,7315,3823,7310,3869,7280,3900,7280,3902,7276xe" filled="true" fillcolor="#000000" stroked="false">
                <v:path arrowok="t"/>
                <v:fill type="solid"/>
              </v:shape>
              <v:shape style="position:absolute;left:2823;top:7276;width:1080;height:727" coordorigin="2823,7276" coordsize="1080,727" path="m3869,7280l3823,7310,3853,7309,3864,7286,3873,7286,3869,7280xe" filled="true" fillcolor="#000000" stroked="false">
                <v:path arrowok="t"/>
                <v:fill type="solid"/>
              </v:shape>
              <v:shape style="position:absolute;left:2823;top:7276;width:1080;height:727" coordorigin="2823,7276" coordsize="1080,727" path="m3864,7286l3853,7309,3879,7307,3864,7286xe" filled="true" fillcolor="#000000" stroked="false">
                <v:path arrowok="t"/>
                <v:fill type="solid"/>
              </v:shape>
            </v:group>
            <v:group style="position:absolute;left:6757;top:13028;width:413;height:420" coordorigin="6757,13028" coordsize="413,420">
              <v:shape style="position:absolute;left:6757;top:13028;width:413;height:420" coordorigin="6757,13028" coordsize="413,420" path="m6808,13275l6800,13280,6798,13288,6757,13448,6797,13437,6789,13437,6767,13416,6806,13376,6827,13296,6829,13287,6824,13279,6816,13277,6808,13275xe" filled="true" fillcolor="#000000" stroked="false">
                <v:path arrowok="t"/>
                <v:fill type="solid"/>
              </v:shape>
              <v:shape style="position:absolute;left:6757;top:13028;width:413;height:420" coordorigin="6757,13028" coordsize="413,420" path="m6806,13376l6767,13416,6789,13437,6795,13430,6793,13430,6774,13412,6799,13405,6806,13376xe" filled="true" fillcolor="#000000" stroked="false">
                <v:path arrowok="t"/>
                <v:fill type="solid"/>
              </v:shape>
              <v:shape style="position:absolute;left:6757;top:13028;width:413;height:420" coordorigin="6757,13028" coordsize="413,420" path="m6916,13373l6828,13397,6789,13437,6797,13437,6924,13402,6929,13394,6924,13378,6916,13373xe" filled="true" fillcolor="#000000" stroked="false">
                <v:path arrowok="t"/>
                <v:fill type="solid"/>
              </v:shape>
              <v:shape style="position:absolute;left:6757;top:13028;width:413;height:420" coordorigin="6757,13028" coordsize="413,420" path="m6799,13405l6774,13412,6793,13430,6799,13405xe" filled="true" fillcolor="#000000" stroked="false">
                <v:path arrowok="t"/>
                <v:fill type="solid"/>
              </v:shape>
              <v:shape style="position:absolute;left:6757;top:13028;width:413;height:420" coordorigin="6757,13028" coordsize="413,420" path="m6828,13397l6799,13405,6793,13430,6795,13430,6828,13397xe" filled="true" fillcolor="#000000" stroked="false">
                <v:path arrowok="t"/>
                <v:fill type="solid"/>
              </v:shape>
              <v:shape style="position:absolute;left:6757;top:13028;width:413;height:420" coordorigin="6757,13028" coordsize="413,420" path="m7148,13028l6806,13376,6799,13405,6828,13397,7170,13050,7148,13028xe" filled="true" fillcolor="#000000" stroked="false">
                <v:path arrowok="t"/>
                <v:fill type="solid"/>
              </v:shape>
            </v:group>
            <v:group style="position:absolute;left:6107;top:13008;width:2357;height:1825" coordorigin="6107,13008" coordsize="2357,1825">
              <v:shape style="position:absolute;left:6107;top:13008;width:2357;height:1825" coordorigin="6107,13008" coordsize="2357,1825" path="m6181,14669l6172,14673,6169,14681,6107,14833,6157,14827,6140,14827,6122,14803,6166,14769,6197,14692,6200,14684,6196,14676,6189,14673,6181,14669xe" filled="true" fillcolor="#000000" stroked="false">
                <v:path arrowok="t"/>
                <v:fill type="solid"/>
              </v:shape>
              <v:shape style="position:absolute;left:6107;top:13008;width:2357;height:1825" coordorigin="6107,13008" coordsize="2357,1825" path="m6166,14769l6122,14803,6140,14827,6148,14821,6145,14821,6129,14800,6154,14797,6166,14769xe" filled="true" fillcolor="#000000" stroked="false">
                <v:path arrowok="t"/>
                <v:fill type="solid"/>
              </v:shape>
              <v:shape style="position:absolute;left:6107;top:13008;width:2357;height:1825" coordorigin="6107,13008" coordsize="2357,1825" path="m6275,14781l6267,14782,6184,14793,6140,14827,6157,14827,6271,14812,6279,14811,6285,14804,6283,14795,6282,14787,6275,14781xe" filled="true" fillcolor="#000000" stroked="false">
                <v:path arrowok="t"/>
                <v:fill type="solid"/>
              </v:shape>
              <v:shape style="position:absolute;left:6107;top:13008;width:2357;height:1825" coordorigin="6107,13008" coordsize="2357,1825" path="m6154,14797l6129,14800,6145,14821,6154,14797xe" filled="true" fillcolor="#000000" stroked="false">
                <v:path arrowok="t"/>
                <v:fill type="solid"/>
              </v:shape>
              <v:shape style="position:absolute;left:6107;top:13008;width:2357;height:1825" coordorigin="6107,13008" coordsize="2357,1825" path="m6184,14793l6154,14797,6145,14821,6148,14821,6184,14793xe" filled="true" fillcolor="#000000" stroked="false">
                <v:path arrowok="t"/>
                <v:fill type="solid"/>
              </v:shape>
              <v:shape style="position:absolute;left:6107;top:13008;width:2357;height:1825" coordorigin="6107,13008" coordsize="2357,1825" path="m8446,13008l6166,14769,6154,14797,6184,14793,8464,13032,8446,13008xe" filled="true" fillcolor="#000000" stroked="false">
                <v:path arrowok="t"/>
                <v:fill type="solid"/>
              </v:shape>
            </v:group>
            <v:group style="position:absolute;left:6398;top:12191;width:392;height:913" coordorigin="6398,12191" coordsize="392,913">
              <v:shape style="position:absolute;left:6398;top:12191;width:392;height:913" coordorigin="6398,12191" coordsize="392,913" path="m6720,12998l6678,13015,6779,13104,6786,13017,6728,13017,6720,12998xe" filled="true" fillcolor="#000000" stroked="false">
                <v:path arrowok="t"/>
                <v:fill type="solid"/>
              </v:shape>
              <v:shape style="position:absolute;left:6398;top:12191;width:392;height:913" coordorigin="6398,12191" coordsize="392,913" path="m6748,12987l6720,12998,6728,13017,6755,13006,6748,12987xe" filled="true" fillcolor="#000000" stroked="false">
                <v:path arrowok="t"/>
                <v:fill type="solid"/>
              </v:shape>
              <v:shape style="position:absolute;left:6398;top:12191;width:392;height:913" coordorigin="6398,12191" coordsize="392,913" path="m6790,12970l6748,12987,6755,13006,6728,13017,6786,13017,6790,12970xe" filled="true" fillcolor="#000000" stroked="false">
                <v:path arrowok="t"/>
                <v:fill type="solid"/>
              </v:shape>
              <v:shape style="position:absolute;left:6398;top:12191;width:392;height:913" coordorigin="6398,12191" coordsize="392,913" path="m6426,12191l6398,12203,6720,12998,6748,12987,6426,12191xe" filled="true" fillcolor="#000000" stroked="false">
                <v:path arrowok="t"/>
                <v:fill type="solid"/>
              </v:shape>
            </v:group>
            <v:group style="position:absolute;left:7479;top:14747;width:1440;height:908" coordorigin="7479,14747" coordsize="1440,908">
              <v:shape style="position:absolute;left:7479;top:14747;width:1440;height:908" coordorigin="7479,14747" coordsize="1440,908" path="m7568,15499l7559,15502,7555,15509,7479,15655,7579,15652,7512,15652,7496,15626,7543,15597,7582,15523,7586,15515,7583,15506,7576,15503,7568,15499xe" filled="true" fillcolor="#000000" stroked="false">
                <v:path arrowok="t"/>
                <v:fill type="solid"/>
              </v:shape>
              <v:shape style="position:absolute;left:7479;top:14747;width:1440;height:908" coordorigin="7479,14747" coordsize="1440,908" path="m7543,15597l7496,15626,7512,15652,7521,15646,7517,15646,7503,15624,7529,15623,7543,15597xe" filled="true" fillcolor="#000000" stroked="false">
                <v:path arrowok="t"/>
                <v:fill type="solid"/>
              </v:shape>
              <v:shape style="position:absolute;left:7479;top:14747;width:1440;height:908" coordorigin="7479,14747" coordsize="1440,908" path="m7651,15619l7559,15622,7512,15652,7579,15652,7652,15649,7658,15642,7658,15626,7651,15619xe" filled="true" fillcolor="#000000" stroked="false">
                <v:path arrowok="t"/>
                <v:fill type="solid"/>
              </v:shape>
              <v:shape style="position:absolute;left:7479;top:14747;width:1440;height:908" coordorigin="7479,14747" coordsize="1440,908" path="m7529,15623l7503,15624,7517,15646,7529,15623xe" filled="true" fillcolor="#000000" stroked="false">
                <v:path arrowok="t"/>
                <v:fill type="solid"/>
              </v:shape>
              <v:shape style="position:absolute;left:7479;top:14747;width:1440;height:908" coordorigin="7479,14747" coordsize="1440,908" path="m7559,15622l7529,15623,7517,15646,7521,15646,7559,15622xe" filled="true" fillcolor="#000000" stroked="false">
                <v:path arrowok="t"/>
                <v:fill type="solid"/>
              </v:shape>
              <v:shape style="position:absolute;left:7479;top:14747;width:1440;height:908" coordorigin="7479,14747" coordsize="1440,908" path="m8902,14747l7543,15597,7529,15623,7559,15622,8918,14773,8902,14747xe" filled="true" fillcolor="#000000" stroked="false">
                <v:path arrowok="t"/>
                <v:fill type="solid"/>
              </v:shape>
            </v:group>
            <v:group style="position:absolute;left:8019;top:13876;width:897;height:396" coordorigin="8019,13876" coordsize="897,396">
              <v:shape style="position:absolute;left:8019;top:13876;width:897;height:396" coordorigin="8019,13876" coordsize="897,396" path="m8135,14109l8126,14110,8121,14116,8019,14246,8191,14272,8198,14266,8201,14250,8200,14249,8053,14249,8042,14221,8093,14201,8144,14135,8149,14128,8148,14119,8142,14114,8135,14109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093,14201l8042,14221,8053,14249,8064,14244,8059,14244,8049,14220,8078,14220,8093,14201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104,14229l8053,14249,8200,14249,8195,14242,8104,14229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049,14220l8059,14244,8075,14224,8049,14220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075,14224l8059,14244,8064,14244,8104,14229,8075,14224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904,13876l8093,14201,8075,14224,8104,14229,8916,13904,8904,13876xe" filled="true" fillcolor="#000000" stroked="false">
                <v:path arrowok="t"/>
                <v:fill type="solid"/>
              </v:shape>
              <v:shape style="position:absolute;left:8019;top:13876;width:897;height:396" coordorigin="8019,13876" coordsize="897,396" path="m8078,14220l8049,14220,8075,14224,8078,14220xe" filled="true" fillcolor="#000000" stroked="false">
                <v:path arrowok="t"/>
                <v:fill type="solid"/>
              </v:shape>
            </v:group>
            <v:group style="position:absolute;left:5815;top:14301;width:280;height:2231" coordorigin="5815,14301" coordsize="280,2231">
              <v:shape style="position:absolute;left:5815;top:14301;width:280;height:2231" coordorigin="5815,14301" coordsize="280,2231" path="m6015,14360l5998,14385,5815,16529,5845,16531,6028,14388,6015,14360xe" filled="true" fillcolor="#000000" stroked="false">
                <v:path arrowok="t"/>
                <v:fill type="solid"/>
              </v:shape>
              <v:shape style="position:absolute;left:5815;top:14301;width:280;height:2231" coordorigin="5815,14301" coordsize="280,2231" path="m6034,14330l6003,14330,6033,14332,6028,14388,6064,14463,6067,14470,6076,14473,6084,14470,6091,14466,6094,14457,6091,14450,6034,14330xe" filled="true" fillcolor="#000000" stroked="false">
                <v:path arrowok="t"/>
                <v:fill type="solid"/>
              </v:shape>
              <v:shape style="position:absolute;left:5815;top:14301;width:280;height:2231" coordorigin="5815,14301" coordsize="280,2231" path="m6020,14301l5921,14443,5922,14452,5936,14462,5945,14460,5950,14453,5998,14385,6003,14330,6034,14330,6020,14301xe" filled="true" fillcolor="#000000" stroked="false">
                <v:path arrowok="t"/>
                <v:fill type="solid"/>
              </v:shape>
              <v:shape style="position:absolute;left:5815;top:14301;width:280;height:2231" coordorigin="5815,14301" coordsize="280,2231" path="m6032,14337l6004,14337,6030,14339,6015,14360,6028,14388,6032,14337xe" filled="true" fillcolor="#000000" stroked="false">
                <v:path arrowok="t"/>
                <v:fill type="solid"/>
              </v:shape>
              <v:shape style="position:absolute;left:5815;top:14301;width:280;height:2231" coordorigin="5815,14301" coordsize="280,2231" path="m6003,14330l5998,14385,6015,14360,6004,14337,6032,14337,6033,14332,6003,14330xe" filled="true" fillcolor="#000000" stroked="false">
                <v:path arrowok="t"/>
                <v:fill type="solid"/>
              </v:shape>
              <v:shape style="position:absolute;left:5815;top:14301;width:280;height:2231" coordorigin="5815,14301" coordsize="280,2231" path="m6004,14337l6015,14360,6030,14339,6004,14337xe" filled="true" fillcolor="#000000" stroked="false">
                <v:path arrowok="t"/>
                <v:fill type="solid"/>
              </v:shape>
            </v:group>
            <v:group style="position:absolute;left:3741;top:13689;width:1139;height:2177" coordorigin="3741,13689" coordsize="1139,2177">
              <v:shape style="position:absolute;left:3741;top:13689;width:1139;height:2177" coordorigin="3741,13689" coordsize="1139,2177" path="m4843,13742l4818,13758,3741,15852,3767,15866,4845,13772,4843,13742xe" filled="true" fillcolor="#000000" stroked="false">
                <v:path arrowok="t"/>
                <v:fill type="solid"/>
              </v:shape>
              <v:shape style="position:absolute;left:3741;top:13689;width:1139;height:2177" coordorigin="3741,13689" coordsize="1139,2177" path="m4871,13709l4843,13709,4870,13722,4845,13772,4849,13855,4850,13863,4857,13870,4865,13869,4873,13869,4879,13862,4879,13854,4871,13709xe" filled="true" fillcolor="#000000" stroked="false">
                <v:path arrowok="t"/>
                <v:fill type="solid"/>
              </v:shape>
              <v:shape style="position:absolute;left:3741;top:13689;width:1139;height:2177" coordorigin="3741,13689" coordsize="1139,2177" path="m4870,13689l4725,13782,4722,13791,4727,13798,4731,13805,4741,13807,4748,13803,4818,13758,4843,13709,4871,13709,4870,13689xe" filled="true" fillcolor="#000000" stroked="false">
                <v:path arrowok="t"/>
                <v:fill type="solid"/>
              </v:shape>
              <v:shape style="position:absolute;left:3741;top:13689;width:1139;height:2177" coordorigin="3741,13689" coordsize="1139,2177" path="m4858,13716l4842,13716,4865,13728,4843,13742,4845,13772,4870,13722,4858,13716xe" filled="true" fillcolor="#000000" stroked="false">
                <v:path arrowok="t"/>
                <v:fill type="solid"/>
              </v:shape>
              <v:shape style="position:absolute;left:3741;top:13689;width:1139;height:2177" coordorigin="3741,13689" coordsize="1139,2177" path="m4843,13709l4818,13758,4843,13742,4842,13716,4858,13716,4843,13709xe" filled="true" fillcolor="#000000" stroked="false">
                <v:path arrowok="t"/>
                <v:fill type="solid"/>
              </v:shape>
              <v:shape style="position:absolute;left:3741;top:13689;width:1139;height:2177" coordorigin="3741,13689" coordsize="1139,2177" path="m4842,13716l4843,13742,4865,13728,4842,13716xe" filled="true" fillcolor="#000000" stroked="false">
                <v:path arrowok="t"/>
                <v:fill type="solid"/>
              </v:shape>
            </v:group>
            <v:group style="position:absolute;left:3537;top:13220;width:749;height:1617" coordorigin="3537,13220" coordsize="749,1617">
              <v:shape style="position:absolute;left:3537;top:13220;width:749;height:1617" coordorigin="3537,13220" coordsize="749,1617" path="m4243,13275l4218,13292,3537,14825,3565,14837,4246,13304,4243,13275xe" filled="true" fillcolor="#000000" stroked="false">
                <v:path arrowok="t"/>
                <v:fill type="solid"/>
              </v:shape>
              <v:shape style="position:absolute;left:3537;top:13220;width:749;height:1617" coordorigin="3537,13220" coordsize="749,1617" path="m4269,13241l4241,13241,4268,13254,4246,13304,4255,13387,4256,13396,4263,13401,4272,13401,4280,13400,4286,13392,4285,13384,4269,13241xe" filled="true" fillcolor="#000000" stroked="false">
                <v:path arrowok="t"/>
                <v:fill type="solid"/>
              </v:shape>
              <v:shape style="position:absolute;left:3537;top:13220;width:749;height:1617" coordorigin="3537,13220" coordsize="749,1617" path="m4267,13220l4127,13321,4125,13331,4130,13338,4135,13344,4144,13346,4151,13341,4218,13292,4241,13241,4269,13241,4267,13220xe" filled="true" fillcolor="#000000" stroked="false">
                <v:path arrowok="t"/>
                <v:fill type="solid"/>
              </v:shape>
              <v:shape style="position:absolute;left:3537;top:13220;width:749;height:1617" coordorigin="3537,13220" coordsize="749,1617" path="m4259,13249l4240,13249,4264,13260,4243,13275,4246,13304,4268,13254,4259,13249xe" filled="true" fillcolor="#000000" stroked="false">
                <v:path arrowok="t"/>
                <v:fill type="solid"/>
              </v:shape>
              <v:shape style="position:absolute;left:3537;top:13220;width:749;height:1617" coordorigin="3537,13220" coordsize="749,1617" path="m4241,13241l4218,13292,4243,13275,4240,13249,4259,13249,4241,13241xe" filled="true" fillcolor="#000000" stroked="false">
                <v:path arrowok="t"/>
                <v:fill type="solid"/>
              </v:shape>
              <v:shape style="position:absolute;left:3537;top:13220;width:749;height:1617" coordorigin="3537,13220" coordsize="749,1617" path="m4240,13249l4243,13275,4264,13260,4240,13249xe" filled="true" fillcolor="#000000" stroked="false">
                <v:path arrowok="t"/>
                <v:fill type="solid"/>
              </v:shape>
            </v:group>
            <v:group style="position:absolute;left:8411;top:10331;width:1620;height:720" coordorigin="8411,10331" coordsize="1620,720">
              <v:shape style="position:absolute;left:8411;top:10331;width:1620;height:720" coordorigin="8411,10331" coordsize="1620,720" path="m8411,11051l10031,11051,10031,10331,8411,10331,8411,11051xe" filled="true" fillcolor="#c0c0c0" stroked="false">
                <v:path arrowok="t"/>
                <v:fill type="solid"/>
              </v:shape>
            </v:group>
            <v:group style="position:absolute;left:9540;top:9160;width:473;height:1239" coordorigin="9540,9160" coordsize="473,1239">
              <v:shape style="position:absolute;left:9540;top:9160;width:473;height:1239" coordorigin="9540,9160" coordsize="473,1239" path="m9611,9268l9582,9278,9984,10399,10012,10389,9611,9268xe" filled="true" fillcolor="#000000" stroked="false">
                <v:path arrowok="t"/>
                <v:fill type="solid"/>
              </v:shape>
              <v:shape style="position:absolute;left:9540;top:9160;width:473;height:1239" coordorigin="9540,9160" coordsize="473,1239" path="m9556,9160l9540,9293,9582,9278,9575,9259,9604,9249,9649,9249,9556,9160xe" filled="true" fillcolor="#000000" stroked="false">
                <v:path arrowok="t"/>
                <v:fill type="solid"/>
              </v:shape>
              <v:shape style="position:absolute;left:9540;top:9160;width:473;height:1239" coordorigin="9540,9160" coordsize="473,1239" path="m9604,9249l9575,9259,9582,9278,9611,9268,9604,9249xe" filled="true" fillcolor="#000000" stroked="false">
                <v:path arrowok="t"/>
                <v:fill type="solid"/>
              </v:shape>
              <v:shape style="position:absolute;left:9540;top:9160;width:473;height:1239" coordorigin="9540,9160" coordsize="473,1239" path="m9649,9249l9604,9249,9611,9268,9653,9253,9649,9249xe" filled="true" fillcolor="#000000" stroked="false">
                <v:path arrowok="t"/>
                <v:fill type="solid"/>
              </v:shape>
            </v:group>
            <v:group style="position:absolute;left:3551;top:12108;width:1078;height:744" coordorigin="3551,12108" coordsize="1078,744">
              <v:shape style="position:absolute;left:3551;top:12108;width:1078;height:744" coordorigin="3551,12108" coordsize="1078,744" path="m3616,12734l3551,12851,3684,12833,3666,12807,3642,12807,3625,12782,3642,12771,3616,12734xe" filled="true" fillcolor="#000000" stroked="false">
                <v:path arrowok="t"/>
                <v:fill type="solid"/>
              </v:shape>
              <v:shape style="position:absolute;left:3551;top:12108;width:1078;height:744" coordorigin="3551,12108" coordsize="1078,744" path="m3642,12771l3625,12782,3642,12807,3659,12796,3642,12771xe" filled="true" fillcolor="#000000" stroked="false">
                <v:path arrowok="t"/>
                <v:fill type="solid"/>
              </v:shape>
              <v:shape style="position:absolute;left:3551;top:12108;width:1078;height:744" coordorigin="3551,12108" coordsize="1078,744" path="m3659,12796l3642,12807,3666,12807,3659,12796xe" filled="true" fillcolor="#000000" stroked="false">
                <v:path arrowok="t"/>
                <v:fill type="solid"/>
              </v:shape>
              <v:shape style="position:absolute;left:3551;top:12108;width:1078;height:744" coordorigin="3551,12108" coordsize="1078,744" path="m4612,12108l3642,12771,3659,12796,4628,12132,4612,12108xe" filled="true" fillcolor="#000000" stroked="false">
                <v:path arrowok="t"/>
                <v:fill type="solid"/>
              </v:shape>
            </v:group>
            <v:group style="position:absolute;left:3405;top:11168;width:374;height:727" coordorigin="3405,11168" coordsize="374,727">
              <v:shape style="position:absolute;left:3405;top:11168;width:374;height:727" coordorigin="3405,11168" coordsize="374,727" path="m3405,11761l3405,11895,3512,11815,3508,11812,3463,11812,3436,11799,3445,11781,3405,11761xe" filled="true" fillcolor="#000000" stroked="false">
                <v:path arrowok="t"/>
                <v:fill type="solid"/>
              </v:shape>
              <v:shape style="position:absolute;left:3405;top:11168;width:374;height:727" coordorigin="3405,11168" coordsize="374,727" path="m3445,11781l3436,11799,3463,11812,3472,11794,3445,11781xe" filled="true" fillcolor="#000000" stroked="false">
                <v:path arrowok="t"/>
                <v:fill type="solid"/>
              </v:shape>
              <v:shape style="position:absolute;left:3405;top:11168;width:374;height:727" coordorigin="3405,11168" coordsize="374,727" path="m3472,11794l3463,11812,3508,11812,3472,11794xe" filled="true" fillcolor="#000000" stroked="false">
                <v:path arrowok="t"/>
                <v:fill type="solid"/>
              </v:shape>
              <v:shape style="position:absolute;left:3405;top:11168;width:374;height:727" coordorigin="3405,11168" coordsize="374,727" path="m3752,11168l3445,11781,3472,11794,3778,11182,3752,11168xe" filled="true" fillcolor="#000000" stroked="false">
                <v:path arrowok="t"/>
                <v:fill type="solid"/>
              </v:shape>
            </v:group>
            <v:group style="position:absolute;left:2693;top:10553;width:120;height:720" coordorigin="2693,10553" coordsize="120,720">
              <v:shape style="position:absolute;left:2693;top:10553;width:120;height:720" coordorigin="2693,10553" coordsize="120,720" path="m2738,11153l2693,11153,2753,11273,2803,11173,2738,11173,2738,11153xe" filled="true" fillcolor="#000000" stroked="false">
                <v:path arrowok="t"/>
                <v:fill type="solid"/>
              </v:shape>
              <v:shape style="position:absolute;left:2693;top:10553;width:120;height:720" coordorigin="2693,10553" coordsize="120,720" path="m2768,10553l2738,10553,2738,11173,2768,11173,2768,10553xe" filled="true" fillcolor="#000000" stroked="false">
                <v:path arrowok="t"/>
                <v:fill type="solid"/>
              </v:shape>
              <v:shape style="position:absolute;left:2693;top:10553;width:120;height:720" coordorigin="2693,10553" coordsize="120,720" path="m2813,11153l2768,11153,2768,11173,2803,11173,2813,11153xe" filled="true" fillcolor="#000000" stroked="false">
                <v:path arrowok="t"/>
                <v:fill type="solid"/>
              </v:shape>
            </v:group>
            <v:group style="position:absolute;left:7877;top:9600;width:120;height:1280" coordorigin="7877,9600" coordsize="120,1280">
              <v:shape style="position:absolute;left:7877;top:9600;width:120;height:1280" coordorigin="7877,9600" coordsize="120,1280" path="m7952,9720l7922,9720,7939,10879,7969,10879,7952,9720xe" filled="true" fillcolor="#000000" stroked="false">
                <v:path arrowok="t"/>
                <v:fill type="solid"/>
              </v:shape>
              <v:shape style="position:absolute;left:7877;top:9600;width:120;height:1280" coordorigin="7877,9600" coordsize="120,1280" path="m7935,9600l7877,9721,7922,9720,7921,9700,7951,9700,7987,9700,7935,9600xe" filled="true" fillcolor="#000000" stroked="false">
                <v:path arrowok="t"/>
                <v:fill type="solid"/>
              </v:shape>
              <v:shape style="position:absolute;left:7877;top:9600;width:120;height:1280" coordorigin="7877,9600" coordsize="120,1280" path="m7951,9700l7921,9700,7922,9720,7952,9720,7951,9700xe" filled="true" fillcolor="#000000" stroked="false">
                <v:path arrowok="t"/>
                <v:fill type="solid"/>
              </v:shape>
              <v:shape style="position:absolute;left:7877;top:9600;width:120;height:1280" coordorigin="7877,9600" coordsize="120,1280" path="m7987,9700l7951,9700,7952,9720,7997,9719,7987,970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электрооборудования и деталей досылателя. К дну крепится болтами основание</w:t>
      </w:r>
      <w:r>
        <w:rPr>
          <w:spacing w:val="-19"/>
        </w:rPr>
        <w:t> </w:t>
      </w:r>
      <w:r>
        <w:rPr/>
        <w:t>панели.</w:t>
      </w:r>
    </w:p>
    <w:p>
      <w:pPr>
        <w:pStyle w:val="BodyText"/>
        <w:spacing w:line="240" w:lineRule="auto"/>
        <w:ind w:left="400" w:right="329"/>
        <w:jc w:val="left"/>
        <w:rPr>
          <w:rFonts w:ascii="Times New Roman" w:hAnsi="Times New Roman" w:cs="Times New Roman" w:eastAsia="Times New Roman" w:hint="default"/>
        </w:rPr>
      </w:pPr>
      <w:r>
        <w:rPr/>
        <w:t>Коробку ограждения замыкает задняя</w:t>
      </w:r>
      <w:r>
        <w:rPr>
          <w:spacing w:val="-7"/>
        </w:rPr>
        <w:t> </w:t>
      </w:r>
      <w:r>
        <w:rPr/>
        <w:t>стенка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306" w:firstLine="321"/>
        <w:jc w:val="left"/>
      </w:pPr>
      <w:r>
        <w:rPr/>
        <w:t>В проушинах на оси устанавливается отражатель</w:t>
      </w:r>
      <w:r>
        <w:rPr>
          <w:rFonts w:ascii="Times New Roman" w:hAnsi="Times New Roman"/>
          <w:i/>
        </w:rPr>
        <w:t>. </w:t>
      </w:r>
      <w:r>
        <w:rPr/>
        <w:t>Он служит переходным мостиком от самохода к лотку досылателя при подаче снаряда в камору</w:t>
      </w:r>
      <w:r>
        <w:rPr>
          <w:spacing w:val="-12"/>
        </w:rPr>
        <w:t> </w:t>
      </w:r>
      <w:r>
        <w:rPr/>
        <w:t>гаубицы.</w:t>
      </w:r>
    </w:p>
    <w:p>
      <w:pPr>
        <w:pStyle w:val="Heading2"/>
        <w:numPr>
          <w:ilvl w:val="1"/>
          <w:numId w:val="2"/>
        </w:numPr>
        <w:tabs>
          <w:tab w:pos="3982" w:val="left" w:leader="none"/>
        </w:tabs>
        <w:spacing w:line="240" w:lineRule="auto" w:before="6" w:after="0"/>
        <w:ind w:left="3981" w:right="0" w:hanging="451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ДОСЫЛАТЕЛЬ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right="237" w:firstLine="540"/>
        <w:jc w:val="both"/>
      </w:pPr>
      <w:r>
        <w:rPr>
          <w:rFonts w:ascii="Times New Roman" w:hAnsi="Times New Roman" w:cs="Times New Roman" w:eastAsia="Times New Roman" w:hint="default"/>
          <w:b/>
          <w:bCs/>
        </w:rPr>
        <w:t>Досылатель </w:t>
      </w:r>
      <w:r>
        <w:rPr/>
        <w:t>предназначен для повышения скорострельности и облегчения условий работы заряжающего на всех углах возвышения гаубицы от — 4 до +60°, а также для обеспечения большей стабильности условия досылки снаряда и гильзы в камору. Досылатель   состоит   из   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u w:val="single" w:color="000000"/>
        </w:rPr>
        <w:t>механизма   досылания   </w:t>
      </w:r>
      <w:r>
        <w:rPr/>
        <w:t>и   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u w:val="single" w:color="000000"/>
        </w:rPr>
        <w:t>механизма   подъема   и  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опускания</w:t>
      </w:r>
      <w:r>
        <w:rPr/>
      </w:r>
    </w:p>
    <w:p>
      <w:pPr>
        <w:pStyle w:val="BodyText"/>
        <w:spacing w:line="240" w:lineRule="auto"/>
        <w:ind w:right="329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досылателя</w:t>
      </w:r>
      <w:r>
        <w:rPr/>
      </w:r>
      <w:r>
        <w:rPr>
          <w:rFonts w:ascii="Times New Roman" w:hAnsi="Times New Roman"/>
        </w:rPr>
        <w:t>.</w:t>
      </w:r>
    </w:p>
    <w:p>
      <w:pPr>
        <w:pStyle w:val="Heading3"/>
        <w:spacing w:line="274" w:lineRule="exact" w:before="5"/>
        <w:ind w:right="127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досылания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74" w:lineRule="exact"/>
        <w:ind w:left="0" w:right="1222"/>
        <w:jc w:val="center"/>
      </w:pPr>
      <w:r>
        <w:rPr/>
        <w:t>Механизм досылания состоит из основания</w:t>
      </w:r>
      <w:r>
        <w:rPr>
          <w:rFonts w:ascii="Times New Roman" w:hAnsi="Times New Roman"/>
          <w:i/>
        </w:rPr>
        <w:t>, </w:t>
      </w:r>
      <w:r>
        <w:rPr/>
        <w:t>на котором </w:t>
      </w:r>
      <w:r>
        <w:rPr>
          <w:spacing w:val="45"/>
        </w:rPr>
        <w:t> </w:t>
      </w:r>
      <w:r>
        <w:rPr/>
        <w:t>закреплены:</w:t>
      </w:r>
    </w:p>
    <w:p>
      <w:pPr>
        <w:pStyle w:val="ListParagraph"/>
        <w:numPr>
          <w:ilvl w:val="0"/>
          <w:numId w:val="4"/>
        </w:numPr>
        <w:tabs>
          <w:tab w:pos="472" w:val="left" w:leader="none"/>
          <w:tab w:pos="6744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редуктор    привода    с 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четырьмя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электродвигателями;</w:t>
        <w:tab/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кожух с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цепью;</w:t>
      </w:r>
    </w:p>
    <w:p>
      <w:pPr>
        <w:pStyle w:val="ListParagraph"/>
        <w:numPr>
          <w:ilvl w:val="0"/>
          <w:numId w:val="4"/>
        </w:numPr>
        <w:tabs>
          <w:tab w:pos="359" w:val="left" w:leader="none"/>
          <w:tab w:pos="472" w:val="left" w:leader="none"/>
          <w:tab w:pos="5898" w:val="left" w:leader="none"/>
        </w:tabs>
        <w:spacing w:line="240" w:lineRule="auto" w:before="0" w:after="0"/>
        <w:ind w:left="472" w:right="190" w:hanging="36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червячный редуктор со звездочкой 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копиром;</w:t>
        <w:tab/>
      </w:r>
      <w:r>
        <w:rPr>
          <w:rFonts w:ascii="Times New Roman" w:hAnsi="Times New Roman"/>
          <w:sz w:val="20"/>
        </w:rPr>
        <w:t>-  </w:t>
      </w:r>
      <w:r>
        <w:rPr>
          <w:rFonts w:ascii="Times New Roman" w:hAnsi="Times New Roman"/>
          <w:sz w:val="24"/>
        </w:rPr>
        <w:t>направляющий лоток с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носком.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tabs>
          <w:tab w:pos="2090" w:val="left" w:leader="none"/>
        </w:tabs>
        <w:spacing w:before="69"/>
        <w:ind w:left="651" w:right="32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  <w:t>  </w:t>
      </w:r>
      <w:r>
        <w:rPr>
          <w:rFonts w:ascii="Times New Roman" w:hAnsi="Times New Roman"/>
          <w:spacing w:val="-1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sz w:val="24"/>
          <w:shd w:fill="C0C0C0" w:color="auto" w:val="clear"/>
        </w:rPr>
        <w:t>основание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  <w:r>
        <w:rPr/>
        <w:pict>
          <v:shape style="position:absolute;margin-left:62.25pt;margin-top:12.550166pt;width:79.3pt;height:39.2pt;mso-position-horizontal-relative:page;mso-position-vertical-relative:paragraph;z-index:2800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71"/>
                    <w:ind w:left="298" w:right="165" w:hanging="123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червячный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редуктор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tabs>
          <w:tab w:pos="7438" w:val="left" w:leader="none"/>
        </w:tabs>
        <w:spacing w:before="153"/>
        <w:ind w:left="5871" w:right="32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2.549999pt;margin-top:7.81313pt;width:432pt;height:294.2pt;mso-position-horizontal-relative:page;mso-position-vertical-relative:paragraph;z-index:-1019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240" w:lineRule="auto"/>
                    <w:ind w:left="4537" w:right="3823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49988pt;margin-top:-23.386869pt;width:81pt;height:36pt;mso-position-horizontal-relative:page;mso-position-vertical-relative:paragraph;z-index:2992" type="#_x0000_t202" filled="false" stroked="false">
            <v:textbox inset="0,0,0,0">
              <w:txbxContent>
                <w:p>
                  <w:pPr>
                    <w:spacing w:line="247" w:lineRule="auto" w:before="71"/>
                    <w:ind w:left="316" w:right="181" w:hanging="123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червячный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редуктор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550003pt;margin-top:-14.38687pt;width:72pt;height:36pt;mso-position-horizontal-relative:page;mso-position-vertical-relative:paragraph;z-index:3016" type="#_x0000_t202" filled="true" fillcolor="#c0c0c0" stroked="false">
            <v:textbox inset="0,0,0,0">
              <w:txbxContent>
                <w:p>
                  <w:pPr>
                    <w:spacing w:line="247" w:lineRule="auto" w:before="71"/>
                    <w:ind w:left="357" w:right="142" w:hanging="205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червячное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колесо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  <w:t>   </w:t>
      </w:r>
      <w:r>
        <w:rPr>
          <w:rFonts w:ascii="Times New Roman" w:hAnsi="Times New Roman"/>
          <w:spacing w:val="14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sz w:val="24"/>
          <w:shd w:fill="C0C0C0" w:color="auto" w:val="clear"/>
        </w:rPr>
        <w:t>звездочка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  <w:r>
        <w:rPr/>
        <w:pict>
          <v:shape style="position:absolute;margin-left:195.550003pt;margin-top:18.314302pt;width:54pt;height:27pt;mso-position-horizontal-relative:page;mso-position-vertical-relative:paragraph;z-index:2824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80"/>
                    <w:ind w:left="155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червяк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95.25pt;margin-top:12.514301pt;width:128.5pt;height:36pt;mso-position-horizontal-relative:page;mso-position-vertical-relative:paragraph;z-index:2848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4" w:lineRule="auto" w:before="71"/>
                    <w:ind w:left="249" w:right="235" w:firstLine="14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корпус с крышкой редуктора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привода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57.549988pt;margin-top:54.014301pt;width:72pt;height:36pt;mso-position-horizontal-relative:page;mso-position-vertical-relative:paragraph;z-index:2872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7" w:lineRule="auto" w:before="69"/>
                    <w:ind w:left="196" w:right="173" w:firstLine="64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ведущие шестерни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7"/>
          <w:szCs w:val="7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b/>
          <w:bCs/>
          <w:sz w:val="26"/>
          <w:szCs w:val="26"/>
        </w:rPr>
      </w:pPr>
      <w:r>
        <w:rPr/>
        <w:pict>
          <v:shape style="position:absolute;margin-left:445.049988pt;margin-top:15.201953pt;width:71.45pt;height:51.2pt;mso-position-horizontal-relative:page;mso-position-vertical-relative:paragraph;z-index:2896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4" w:lineRule="auto" w:before="71"/>
                    <w:ind w:left="146" w:right="17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электродв игатель МУ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-431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/>
        <w:ind w:left="137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90pt;height:27pt;mso-position-horizontal-relative:char;mso-position-vertical-relative:line" type="#_x0000_t202" filled="true" fillcolor="#c0c0c0" stroked="false">
            <w10:anchorlock/>
            <v:textbox inset="0,0,0,0">
              <w:txbxContent>
                <w:p>
                  <w:pPr>
                    <w:spacing w:before="81"/>
                    <w:ind w:left="301" w:right="149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полумуфта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even" r:id="rId72"/>
          <w:pgSz w:w="11910" w:h="16840"/>
          <w:pgMar w:footer="0" w:header="0" w:top="780" w:bottom="0" w:left="740" w:right="1460"/>
        </w:sectPr>
      </w:pPr>
    </w:p>
    <w:p>
      <w:pPr>
        <w:tabs>
          <w:tab w:pos="5090" w:val="left" w:leader="none"/>
        </w:tabs>
        <w:spacing w:before="53"/>
        <w:ind w:left="2893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  <w:t>  </w:t>
      </w:r>
      <w:r>
        <w:rPr>
          <w:rFonts w:ascii="Times New Roman" w:hAnsi="Times New Roman"/>
          <w:spacing w:val="29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sz w:val="24"/>
          <w:shd w:fill="C0C0C0" w:color="auto" w:val="clear"/>
        </w:rPr>
        <w:t>зубчатая</w:t>
      </w:r>
      <w:r>
        <w:rPr>
          <w:rFonts w:ascii="Times New Roman" w:hAnsi="Times New Roman"/>
          <w:b/>
          <w:spacing w:val="-2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sz w:val="24"/>
          <w:shd w:fill="C0C0C0" w:color="auto" w:val="clear"/>
        </w:rPr>
        <w:t>втулка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before="69"/>
        <w:ind w:left="82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50.75pt;margin-top:-19.146856pt;width:96.5pt;height:27pt;mso-position-horizontal-relative:page;mso-position-vertical-relative:paragraph;z-index:-101584" type="#_x0000_t202" filled="true" fillcolor="#c0c0c0" stroked="false">
            <v:textbox inset="0,0,0,0">
              <w:txbxContent>
                <w:p>
                  <w:pPr>
                    <w:spacing w:before="75"/>
                    <w:ind w:left="208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вал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шестерни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Редуктор привода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33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корпуса 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крышкой;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33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ведущих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шестерен;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33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вала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шестерни.</w:t>
      </w:r>
    </w:p>
    <w:p>
      <w:pPr>
        <w:pStyle w:val="BodyText"/>
        <w:spacing w:line="240" w:lineRule="auto" w:before="9"/>
        <w:ind w:left="821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Зубчатая муфта</w:t>
      </w:r>
      <w:r>
        <w:rPr>
          <w:rFonts w:ascii="Times New Roman" w:hAnsi="Times New Roman"/>
          <w:b/>
        </w:rPr>
      </w:r>
      <w:r>
        <w:rPr/>
        <w:t>, соединяющая редуктор привода и червячный редуктор, состоит</w:t>
      </w:r>
      <w:r>
        <w:rPr>
          <w:spacing w:val="-18"/>
        </w:rPr>
        <w:t> </w:t>
      </w:r>
      <w:r>
        <w:rPr/>
        <w:t>из: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9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полумуфт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12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зубчатой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втулки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9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колец.</w:t>
      </w:r>
    </w:p>
    <w:p>
      <w:pPr>
        <w:spacing w:before="9"/>
        <w:ind w:left="82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Червячный редуктор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9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корпуса 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крышкой;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9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червяка;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40" w:lineRule="auto" w:before="10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колеса;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75" w:lineRule="exact" w:before="12" w:after="0"/>
        <w:ind w:left="6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шариковой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муфты.</w:t>
      </w:r>
    </w:p>
    <w:p>
      <w:pPr>
        <w:pStyle w:val="BodyText"/>
        <w:spacing w:line="240" w:lineRule="auto"/>
        <w:ind w:left="282" w:right="105" w:firstLine="539"/>
        <w:jc w:val="both"/>
      </w:pPr>
      <w:r>
        <w:rPr/>
        <w:t>Квадрат на конце червяка, проходящем через крышку</w:t>
      </w:r>
      <w:r>
        <w:rPr>
          <w:rFonts w:ascii="Times New Roman" w:hAnsi="Times New Roman"/>
          <w:i/>
        </w:rPr>
        <w:t>, </w:t>
      </w:r>
      <w:r>
        <w:rPr/>
        <w:t>предназначен для выдвижения цепи досылателя вручную ручкой досылателя Сб 42</w:t>
      </w:r>
      <w:r>
        <w:rPr>
          <w:rFonts w:ascii="Times New Roman" w:hAnsi="Times New Roman"/>
        </w:rPr>
        <w:t>-</w:t>
      </w:r>
      <w:r>
        <w:rPr/>
        <w:t>42, а также для проверки момента срабатывания шариковой муфты. Шариковая муфта передает крутящий момент и предохраняет редуктор от поломок в случае заклинивания</w:t>
      </w:r>
      <w:r>
        <w:rPr>
          <w:spacing w:val="-18"/>
        </w:rPr>
        <w:t> </w:t>
      </w:r>
      <w:r>
        <w:rPr/>
        <w:t>цепи.</w:t>
      </w:r>
    </w:p>
    <w:p>
      <w:pPr>
        <w:pStyle w:val="BodyText"/>
        <w:spacing w:line="240" w:lineRule="auto"/>
        <w:ind w:left="282" w:right="116" w:firstLine="53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Звездочка </w:t>
      </w:r>
      <w:r>
        <w:rPr>
          <w:rFonts w:ascii="Times New Roman" w:hAnsi="Times New Roman"/>
          <w:b/>
        </w:rPr>
      </w:r>
      <w:r>
        <w:rPr/>
        <w:t>предназначена для перемещения досылающей цепи. На шейке звездочки устанавливается копир с приваренными к нему щеками и ограничителем, который выключает замки цепи при движении ее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в кожух </w:t>
      </w:r>
      <w:r>
        <w:rPr/>
        <w:t>и крепится на звездочке с помощью </w:t>
      </w:r>
      <w:r>
        <w:rPr/>
        <w:t>хомута.</w:t>
      </w:r>
    </w:p>
    <w:p>
      <w:pPr>
        <w:pStyle w:val="BodyText"/>
        <w:spacing w:line="240" w:lineRule="auto" w:before="43"/>
        <w:ind w:left="310" w:right="127" w:firstLine="511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Копиром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i/>
        </w:rPr>
        <w:t>, </w:t>
      </w:r>
      <w:r>
        <w:rPr/>
        <w:t>закрепленным на корпусе редуктора</w:t>
      </w:r>
      <w:r>
        <w:rPr>
          <w:rFonts w:ascii="Times New Roman" w:hAnsi="Times New Roman"/>
          <w:i/>
        </w:rPr>
        <w:t>, </w:t>
      </w:r>
      <w:r>
        <w:rPr/>
        <w:t>выключаются замки цепи при движении ее из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rFonts w:ascii="Times New Roman" w:hAnsi="Times New Roman"/>
          <w:spacing w:val="-10"/>
          <w:u w:val="single" w:color="000000"/>
        </w:rPr>
      </w:r>
      <w:r>
        <w:rPr>
          <w:u w:val="single" w:color="000000"/>
        </w:rPr>
        <w:t>кожуха</w:t>
      </w:r>
      <w:r>
        <w:rPr/>
      </w:r>
      <w:r>
        <w:rPr>
          <w:rFonts w:ascii="Times New Roman" w:hAnsi="Times New Roman"/>
        </w:rPr>
        <w:t>.</w:t>
      </w:r>
    </w:p>
    <w:p>
      <w:pPr>
        <w:pStyle w:val="BodyText"/>
        <w:spacing w:line="274" w:lineRule="exact" w:before="43"/>
        <w:ind w:left="315" w:right="117" w:firstLine="506"/>
        <w:jc w:val="both"/>
      </w:pP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spacing w:val="-60"/>
          <w:u w:val="thick" w:color="000000"/>
        </w:rPr>
        <w:t> </w:t>
      </w:r>
      <w:r>
        <w:rPr>
          <w:rFonts w:ascii="Times New Roman" w:hAnsi="Times New Roman" w:cs="Times New Roman" w:eastAsia="Times New Roman" w:hint="default"/>
          <w:b/>
          <w:bCs/>
          <w:u w:val="thick" w:color="000000"/>
        </w:rPr>
        <w:t>Кожух </w:t>
      </w:r>
      <w:r>
        <w:rPr>
          <w:rFonts w:ascii="Times New Roman" w:hAnsi="Times New Roman" w:cs="Times New Roman" w:eastAsia="Times New Roman" w:hint="default"/>
          <w:b/>
          <w:bCs/>
        </w:rPr>
      </w:r>
      <w:r>
        <w:rPr/>
        <w:t>служит для размещения досылающей цепи и состоит из двух листов — наружного и внутреннего, приваренных к</w:t>
      </w:r>
      <w:r>
        <w:rPr>
          <w:spacing w:val="-17"/>
        </w:rPr>
        <w:t> </w:t>
      </w:r>
      <w:r>
        <w:rPr/>
        <w:t>дну.</w:t>
      </w:r>
    </w:p>
    <w:p>
      <w:pPr>
        <w:pStyle w:val="BodyText"/>
        <w:spacing w:line="240" w:lineRule="auto"/>
        <w:ind w:left="320" w:right="127" w:firstLine="501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Цепь </w:t>
      </w:r>
      <w:r>
        <w:rPr>
          <w:rFonts w:ascii="Times New Roman" w:hAnsi="Times New Roman"/>
          <w:b/>
        </w:rPr>
      </w:r>
      <w:r>
        <w:rPr/>
        <w:t>служит для досылки снаряда до упора его ведущим пояском в нарезы канала ствола и для досылания</w:t>
      </w:r>
      <w:r>
        <w:rPr>
          <w:spacing w:val="-3"/>
        </w:rPr>
        <w:t> </w:t>
      </w:r>
      <w:r>
        <w:rPr/>
        <w:t>гильзы.</w:t>
      </w:r>
    </w:p>
    <w:p>
      <w:pPr>
        <w:pStyle w:val="BodyText"/>
        <w:spacing w:line="240" w:lineRule="auto"/>
        <w:ind w:left="821" w:right="0"/>
        <w:jc w:val="left"/>
      </w:pPr>
      <w:r>
        <w:rPr/>
        <w:t>Цепь состоит</w:t>
      </w:r>
      <w:r>
        <w:rPr>
          <w:spacing w:val="-4"/>
        </w:rPr>
        <w:t> </w:t>
      </w:r>
      <w:r>
        <w:rPr/>
        <w:t>из:</w:t>
      </w:r>
    </w:p>
    <w:p>
      <w:pPr>
        <w:pStyle w:val="ListParagraph"/>
        <w:numPr>
          <w:ilvl w:val="0"/>
          <w:numId w:val="6"/>
        </w:numPr>
        <w:tabs>
          <w:tab w:pos="671" w:val="left" w:leader="none"/>
        </w:tabs>
        <w:spacing w:line="240" w:lineRule="auto" w:before="0" w:after="0"/>
        <w:ind w:left="67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клоца с резиновым буфером и направляющими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роликами;</w:t>
      </w:r>
    </w:p>
    <w:p>
      <w:pPr>
        <w:pStyle w:val="ListParagraph"/>
        <w:numPr>
          <w:ilvl w:val="0"/>
          <w:numId w:val="6"/>
        </w:numPr>
        <w:tabs>
          <w:tab w:pos="671" w:val="left" w:leader="none"/>
        </w:tabs>
        <w:spacing w:line="240" w:lineRule="auto" w:before="0" w:after="0"/>
        <w:ind w:left="67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семнадцати наружных и шестнадцати внутренних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звеньев;</w:t>
      </w:r>
    </w:p>
    <w:p>
      <w:pPr>
        <w:pStyle w:val="ListParagraph"/>
        <w:numPr>
          <w:ilvl w:val="0"/>
          <w:numId w:val="6"/>
        </w:numPr>
        <w:tabs>
          <w:tab w:pos="671" w:val="left" w:leader="none"/>
        </w:tabs>
        <w:spacing w:line="240" w:lineRule="auto" w:before="0" w:after="0"/>
        <w:ind w:left="67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44.579987pt;margin-top:35.673122pt;width:9.67pt;height:18.34pt;mso-position-horizontal-relative:page;mso-position-vertical-relative:paragraph;z-index:-101776" type="#_x0000_t75" stroked="false">
            <v:imagedata r:id="rId76" o:title=""/>
            <w10:wrap type="none"/>
          </v:shape>
        </w:pict>
      </w:r>
      <w:r>
        <w:rPr>
          <w:rFonts w:ascii="Times New Roman" w:hAnsi="Times New Roman"/>
          <w:sz w:val="24"/>
        </w:rPr>
        <w:t>16 пар подпружиненных рычагов, соединяющих между собой внутренние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звенья.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9"/>
          <w:szCs w:val="9"/>
        </w:rPr>
        <w:sectPr>
          <w:footerReference w:type="default" r:id="rId75"/>
          <w:pgSz w:w="11910" w:h="16840"/>
          <w:pgMar w:footer="0" w:header="0" w:top="1180" w:bottom="0" w:left="1420" w:right="740"/>
        </w:sectPr>
      </w:pPr>
    </w:p>
    <w:p>
      <w:pPr>
        <w:pStyle w:val="Heading3"/>
        <w:spacing w:line="240" w:lineRule="auto" w:before="69"/>
        <w:ind w:left="1686" w:right="-13"/>
        <w:jc w:val="left"/>
        <w:rPr>
          <w:b w:val="0"/>
          <w:bCs w:val="0"/>
          <w:u w:val="none"/>
        </w:rPr>
      </w:pPr>
      <w:r>
        <w:rPr/>
        <w:pict>
          <v:group style="position:absolute;margin-left:76.714996pt;margin-top:14.423121pt;width:12.45pt;height:120.55pt;mso-position-horizontal-relative:page;mso-position-vertical-relative:paragraph;z-index:-101752" coordorigin="1534,288" coordsize="249,2411">
            <v:group style="position:absolute;left:1543;top:288;width:240;height:1442" coordorigin="1543,288" coordsize="240,1442">
              <v:shape style="position:absolute;left:1543;top:288;width:240;height:1442" coordorigin="1543,288" coordsize="240,1442" path="m1708,406l1543,1727,1573,1730,1738,409,1708,406xe" filled="true" fillcolor="#000000" stroked="false">
                <v:path arrowok="t"/>
                <v:fill type="solid"/>
              </v:shape>
              <v:shape style="position:absolute;left:1543;top:288;width:240;height:1442" coordorigin="1543,288" coordsize="240,1442" path="m1772,386l1711,386,1740,389,1738,409,1783,415,1772,386xe" filled="true" fillcolor="#000000" stroked="false">
                <v:path arrowok="t"/>
                <v:fill type="solid"/>
              </v:shape>
              <v:shape style="position:absolute;left:1543;top:288;width:240;height:1442" coordorigin="1543,288" coordsize="240,1442" path="m1711,386l1708,406,1738,409,1740,389,1711,386xe" filled="true" fillcolor="#000000" stroked="false">
                <v:path arrowok="t"/>
                <v:fill type="solid"/>
              </v:shape>
              <v:shape style="position:absolute;left:1543;top:288;width:240;height:1442" coordorigin="1543,288" coordsize="240,1442" path="m1738,288l1664,400,1708,406,1711,386,1772,386,1738,288xe" filled="true" fillcolor="#000000" stroked="false">
                <v:path arrowok="t"/>
                <v:fill type="solid"/>
              </v:shape>
            </v:group>
            <v:group style="position:absolute;left:1534;top:1796;width:230;height:903" coordorigin="1534,1796" coordsize="230,903">
              <v:shape style="position:absolute;left:1534;top:1796;width:230;height:903" coordorigin="1534,1796" coordsize="230,903" path="m1691,2585l1647,2593,1729,2699,1755,2604,1695,2604,1691,2585xe" filled="true" fillcolor="#000000" stroked="false">
                <v:path arrowok="t"/>
                <v:fill type="solid"/>
              </v:shape>
              <v:shape style="position:absolute;left:1534;top:1796;width:230;height:903" coordorigin="1534,1796" coordsize="230,903" path="m1720,2579l1691,2585,1695,2604,1724,2598,1720,2579xe" filled="true" fillcolor="#000000" stroked="false">
                <v:path arrowok="t"/>
                <v:fill type="solid"/>
              </v:shape>
              <v:shape style="position:absolute;left:1534;top:1796;width:230;height:903" coordorigin="1534,1796" coordsize="230,903" path="m1764,2570l1720,2579,1724,2598,1695,2604,1755,2604,1764,2570xe" filled="true" fillcolor="#000000" stroked="false">
                <v:path arrowok="t"/>
                <v:fill type="solid"/>
              </v:shape>
              <v:shape style="position:absolute;left:1534;top:1796;width:230;height:903" coordorigin="1534,1796" coordsize="230,903" path="m1564,1796l1534,1802,1691,2585,1720,2579,1564,179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клоц</w:t>
      </w:r>
      <w:r>
        <w:rPr>
          <w:u w:val="none"/>
        </w:rPr>
      </w:r>
      <w:r>
        <w:rPr>
          <w:b w:val="0"/>
          <w:u w:val="none"/>
        </w:rPr>
      </w:r>
    </w:p>
    <w:p>
      <w:pPr>
        <w:tabs>
          <w:tab w:pos="2012" w:val="left" w:leader="none"/>
        </w:tabs>
        <w:spacing w:line="240" w:lineRule="auto"/>
        <w:ind w:left="1606" w:right="-148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45"/>
          <w:sz w:val="20"/>
        </w:rPr>
        <w:pict>
          <v:group style="width:6pt;height:36pt;mso-position-horizontal-relative:char;mso-position-vertical-relative:line" coordorigin="0,0" coordsize="120,720">
            <v:group style="position:absolute;left:0;top:0;width:120;height:720" coordorigin="0,0" coordsize="120,720">
              <v:shape style="position:absolute;left:0;top:0;width:120;height:720" coordorigin="0,0" coordsize="120,720" path="m45,600l0,600,60,720,110,620,45,620,45,600xe" filled="true" fillcolor="#000000" stroked="false">
                <v:path arrowok="t"/>
                <v:fill type="solid"/>
              </v:shape>
              <v:shape style="position:absolute;left:0;top:0;width:120;height:720" coordorigin="0,0" coordsize="120,720" path="m75,0l45,0,45,620,75,620,75,0xe" filled="true" fillcolor="#000000" stroked="false">
                <v:path arrowok="t"/>
                <v:fill type="solid"/>
              </v:shape>
              <v:shape style="position:absolute;left:0;top:0;width:120;height:720" coordorigin="0,0" coordsize="120,720" path="m120,600l75,600,75,620,110,620,120,6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5"/>
          <w:sz w:val="20"/>
        </w:rPr>
      </w:r>
      <w:r>
        <w:rPr>
          <w:rFonts w:ascii="Times New Roman"/>
          <w:position w:val="45"/>
          <w:sz w:val="20"/>
        </w:rPr>
        <w:tab/>
      </w:r>
      <w:r>
        <w:rPr>
          <w:rFonts w:ascii="Times New Roman"/>
          <w:sz w:val="20"/>
        </w:rPr>
        <w:pict>
          <v:group style="width:61.05pt;height:37.35pt;mso-position-horizontal-relative:char;mso-position-vertical-relative:line" coordorigin="0,0" coordsize="1221,747">
            <v:group style="position:absolute;left:5;top:741;width:1211;height:2" coordorigin="5,741" coordsize="1211,2">
              <v:shape style="position:absolute;left:5;top:741;width:1211;height:2" coordorigin="5,741" coordsize="1211,0" path="m5,741l1215,741e" filled="false" stroked="true" strokeweight=".47998pt" strokecolor="#000000">
                <v:path arrowok="t"/>
              </v:shape>
            </v:group>
            <v:group style="position:absolute;left:301;top:0;width:120;height:720" coordorigin="301,0" coordsize="120,720">
              <v:shape style="position:absolute;left:301;top:0;width:120;height:720" coordorigin="301,0" coordsize="120,720" path="m376,100l346,100,346,720,376,720,376,100xe" filled="true" fillcolor="#000000" stroked="false">
                <v:path arrowok="t"/>
                <v:fill type="solid"/>
              </v:shape>
              <v:shape style="position:absolute;left:301;top:0;width:120;height:720" coordorigin="301,0" coordsize="120,720" path="m361,0l301,120,346,120,346,100,411,100,361,0xe" filled="true" fillcolor="#000000" stroked="false">
                <v:path arrowok="t"/>
                <v:fill type="solid"/>
              </v:shape>
              <v:shape style="position:absolute;left:301;top:0;width:120;height:720" coordorigin="301,0" coordsize="120,720" path="m411,100l376,100,376,120,421,120,41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pStyle w:val="Heading3"/>
        <w:tabs>
          <w:tab w:pos="2096" w:val="left" w:leader="none"/>
        </w:tabs>
        <w:spacing w:line="240" w:lineRule="auto"/>
        <w:ind w:left="116" w:right="-13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. </w:t>
      </w:r>
      <w:r>
        <w:rPr>
          <w:spacing w:val="13"/>
          <w:u w:val="thick" w:color="000000"/>
        </w:rPr>
        <w:t> </w:t>
      </w:r>
      <w:r>
        <w:rPr>
          <w:u w:val="thick" w:color="000000"/>
        </w:rPr>
        <w:t>буфер </w:t>
      </w:r>
      <w:r>
        <w:rPr>
          <w:spacing w:val="13"/>
          <w:u w:val="thick" w:color="000000"/>
        </w:rPr>
        <w:t> </w:t>
      </w:r>
      <w:r>
        <w:rPr>
          <w:u w:val="thick" w:color="000000"/>
        </w:rPr>
        <w:t>клоца</w:t>
      </w:r>
      <w:r>
        <w:rPr>
          <w:u w:val="none"/>
        </w:rPr>
        <w:tab/>
      </w:r>
      <w:r>
        <w:rPr>
          <w:spacing w:val="-1"/>
          <w:position w:val="-1"/>
          <w:u w:val="none"/>
        </w:rPr>
        <w:t>наружное</w:t>
      </w:r>
      <w:r>
        <w:rPr>
          <w:b w:val="0"/>
          <w:spacing w:val="-1"/>
          <w:u w:val="none"/>
        </w:rPr>
      </w:r>
    </w:p>
    <w:p>
      <w:pPr>
        <w:spacing w:before="7"/>
        <w:ind w:left="0" w:right="226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звено</w:t>
      </w:r>
      <w:r>
        <w:rPr>
          <w:rFonts w:ascii="Times New Roman" w:hAnsi="Times New Roman"/>
          <w:spacing w:val="-1"/>
          <w:sz w:val="24"/>
        </w:rPr>
      </w:r>
    </w:p>
    <w:p>
      <w:pPr>
        <w:spacing w:before="69"/>
        <w:ind w:left="262" w:right="0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w w:val="99"/>
          <w:sz w:val="24"/>
          <w:u w:val="thick" w:color="000000"/>
        </w:rPr>
        <w:t>п</w:t>
      </w:r>
      <w:r>
        <w:rPr>
          <w:rFonts w:ascii="Times New Roman" w:hAnsi="Times New Roman"/>
          <w:b/>
          <w:w w:val="99"/>
          <w:sz w:val="24"/>
          <w:u w:val="thick" w:color="000000"/>
        </w:rPr>
        <w:t>лан</w:t>
      </w:r>
      <w:r>
        <w:rPr>
          <w:rFonts w:ascii="Times New Roman" w:hAnsi="Times New Roman"/>
          <w:b/>
          <w:spacing w:val="1"/>
          <w:w w:val="99"/>
          <w:sz w:val="24"/>
          <w:u w:val="thick" w:color="000000"/>
        </w:rPr>
        <w:t>к</w:t>
      </w:r>
      <w:r>
        <w:rPr>
          <w:rFonts w:ascii="Times New Roman" w:hAnsi="Times New Roman"/>
          <w:b/>
          <w:spacing w:val="-2"/>
          <w:sz w:val="24"/>
          <w:u w:val="thick" w:color="000000"/>
        </w:rPr>
        <w:t>а</w:t>
      </w:r>
      <w:r>
        <w:rPr>
          <w:rFonts w:ascii="Times New Roman" w:hAnsi="Times New Roman"/>
          <w:b/>
          <w:spacing w:val="-2"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pStyle w:val="Heading3"/>
        <w:spacing w:line="240" w:lineRule="auto" w:before="139"/>
        <w:ind w:left="116" w:right="0"/>
        <w:jc w:val="center"/>
        <w:rPr>
          <w:b w:val="0"/>
          <w:bCs w:val="0"/>
          <w:u w:val="none"/>
        </w:rPr>
      </w:pPr>
      <w:r>
        <w:rPr/>
        <w:pict>
          <v:group style="position:absolute;margin-left:307.399994pt;margin-top:-10.03687pt;width:6pt;height:27pt;mso-position-horizontal-relative:page;mso-position-vertical-relative:paragraph;z-index:-101704" coordorigin="6148,-201" coordsize="120,540">
            <v:shape style="position:absolute;left:6148;top:-201;width:120;height:540" coordorigin="6148,-201" coordsize="120,540" path="m6223,-101l6193,-101,6193,339,6223,339,6223,-101xe" filled="true" fillcolor="#000000" stroked="false">
              <v:path arrowok="t"/>
              <v:fill type="solid"/>
            </v:shape>
            <v:shape style="position:absolute;left:6148;top:-201;width:120;height:540" coordorigin="6148,-201" coordsize="120,540" path="m6208,-201l6148,-81,6193,-81,6193,-101,6258,-101,6208,-201xe" filled="true" fillcolor="#000000" stroked="false">
              <v:path arrowok="t"/>
              <v:fill type="solid"/>
            </v:shape>
            <v:shape style="position:absolute;left:6148;top:-201;width:120;height:540" coordorigin="6148,-201" coordsize="120,540" path="m6258,-101l6223,-101,6223,-81,6268,-81,6258,-1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1.200012pt;margin-top:-7.98687pt;width:6pt;height:27pt;mso-position-horizontal-relative:page;mso-position-vertical-relative:paragraph;z-index:-101680" coordorigin="5224,-160" coordsize="120,540">
            <v:shape style="position:absolute;left:5224;top:-160;width:120;height:540" coordorigin="5224,-160" coordsize="120,540" path="m5299,-60l5269,-60,5269,380,5299,380,5299,-60xe" filled="true" fillcolor="#000000" stroked="false">
              <v:path arrowok="t"/>
              <v:fill type="solid"/>
            </v:shape>
            <v:shape style="position:absolute;left:5224;top:-160;width:120;height:540" coordorigin="5224,-160" coordsize="120,540" path="m5284,-160l5224,-40,5269,-40,5269,-60,5334,-60,5284,-160xe" filled="true" fillcolor="#000000" stroked="false">
              <v:path arrowok="t"/>
              <v:fill type="solid"/>
            </v:shape>
            <v:shape style="position:absolute;left:5224;top:-160;width:120;height:540" coordorigin="5224,-160" coordsize="120,540" path="m5334,-60l5299,-60,5299,-40,5344,-40,5334,-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1.170013pt;margin-top:-56.086868pt;width:22.1pt;height:19.150pt;mso-position-horizontal-relative:page;mso-position-vertical-relative:paragraph;z-index:-101656" coordorigin="6223,-1122" coordsize="442,383">
            <v:shape style="position:absolute;left:6223;top:-1122;width:442;height:383" coordorigin="6223,-1122" coordsize="442,383" path="m6564,-806l6535,-772,6665,-739,6642,-793,6579,-793,6564,-806xe" filled="true" fillcolor="#000000" stroked="false">
              <v:path arrowok="t"/>
              <v:fill type="solid"/>
            </v:shape>
            <v:shape style="position:absolute;left:6223;top:-1122;width:442;height:383" coordorigin="6223,-1122" coordsize="442,383" path="m6584,-829l6564,-806,6579,-793,6599,-816,6584,-829xe" filled="true" fillcolor="#000000" stroked="false">
              <v:path arrowok="t"/>
              <v:fill type="solid"/>
            </v:shape>
            <v:shape style="position:absolute;left:6223;top:-1122;width:442;height:383" coordorigin="6223,-1122" coordsize="442,383" path="m6613,-863l6584,-829,6599,-816,6579,-793,6642,-793,6613,-863xe" filled="true" fillcolor="#000000" stroked="false">
              <v:path arrowok="t"/>
              <v:fill type="solid"/>
            </v:shape>
            <v:shape style="position:absolute;left:6223;top:-1122;width:442;height:383" coordorigin="6223,-1122" coordsize="442,383" path="m6243,-1122l6223,-1099,6564,-806,6584,-829,6243,-11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u w:val="thick" w:color="000000"/>
        </w:rPr>
        <w:t> </w:t>
      </w:r>
      <w:r>
        <w:rPr>
          <w:u w:val="thick" w:color="000000"/>
        </w:rPr>
        <w:t>рычаги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.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line="247" w:lineRule="auto" w:before="153"/>
        <w:ind w:left="116" w:right="-18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98.200012pt;margin-top:-51.366875pt;width:9.67pt;height:18.34pt;mso-position-horizontal-relative:page;mso-position-vertical-relative:paragraph;z-index:3136" type="#_x0000_t75" stroked="false">
            <v:imagedata r:id="rId77" o:title=""/>
            <w10:wrap type="none"/>
          </v:shape>
        </w:pict>
      </w:r>
      <w:r>
        <w:rPr/>
        <w:pict>
          <v:group style="position:absolute;margin-left:324.640015pt;margin-top:-29.276876pt;width:66.45pt;height:36.050pt;mso-position-horizontal-relative:page;mso-position-vertical-relative:paragraph;z-index:3208" coordorigin="6493,-586" coordsize="1329,721">
            <v:group style="position:absolute;left:6498;top:130;width:1319;height:2" coordorigin="6498,130" coordsize="1319,2">
              <v:shape style="position:absolute;left:6498;top:130;width:1319;height:2" coordorigin="6498,130" coordsize="1319,0" path="m6498,130l7816,130e" filled="false" stroked="true" strokeweight=".47998pt" strokecolor="#000000">
                <v:path arrowok="t"/>
              </v:shape>
            </v:group>
            <v:group style="position:absolute;left:6670;top:-586;width:120;height:720" coordorigin="6670,-586" coordsize="120,720">
              <v:shape style="position:absolute;left:6670;top:-586;width:120;height:720" coordorigin="6670,-586" coordsize="120,720" path="m6745,-486l6715,-486,6715,134,6745,134,6745,-486xe" filled="true" fillcolor="#000000" stroked="false">
                <v:path arrowok="t"/>
                <v:fill type="solid"/>
              </v:shape>
              <v:shape style="position:absolute;left:6670;top:-586;width:120;height:720" coordorigin="6670,-586" coordsize="120,720" path="m6730,-586l6670,-466,6715,-466,6715,-486,6780,-486,6730,-586xe" filled="true" fillcolor="#000000" stroked="false">
                <v:path arrowok="t"/>
                <v:fill type="solid"/>
              </v:shape>
              <v:shape style="position:absolute;left:6670;top:-586;width:120;height:720" coordorigin="6670,-586" coordsize="120,720" path="m6780,-486l6745,-486,6745,-466,6790,-466,6780,-48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4"/>
        </w:rPr>
        <w:t>внутреннее звено</w:t>
      </w:r>
      <w:r>
        <w:rPr>
          <w:rFonts w:ascii="Times New Roman" w:hAnsi="Times New Roman"/>
          <w:sz w:val="24"/>
        </w:rPr>
      </w:r>
    </w:p>
    <w:p>
      <w:pPr>
        <w:spacing w:before="69"/>
        <w:ind w:left="29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w w:val="99"/>
          <w:sz w:val="24"/>
          <w:u w:val="thick" w:color="000000"/>
        </w:rPr>
        <w:t>р</w:t>
      </w:r>
      <w:r>
        <w:rPr>
          <w:rFonts w:ascii="Times New Roman" w:hAnsi="Times New Roman"/>
          <w:b/>
          <w:w w:val="99"/>
          <w:sz w:val="24"/>
          <w:u w:val="thick" w:color="000000"/>
        </w:rPr>
        <w:t>оли</w:t>
      </w:r>
      <w:r>
        <w:rPr>
          <w:rFonts w:ascii="Times New Roman" w:hAnsi="Times New Roman"/>
          <w:b/>
          <w:spacing w:val="1"/>
          <w:w w:val="99"/>
          <w:sz w:val="24"/>
          <w:u w:val="thick" w:color="000000"/>
        </w:rPr>
        <w:t>к</w:t>
      </w:r>
      <w:r>
        <w:rPr>
          <w:rFonts w:ascii="Times New Roman" w:hAnsi="Times New Roman"/>
          <w:b/>
          <w:spacing w:val="-1"/>
          <w:w w:val="99"/>
          <w:sz w:val="24"/>
          <w:u w:val="thick" w:color="000000"/>
        </w:rPr>
        <w:t>и</w:t>
      </w:r>
      <w:r>
        <w:rPr>
          <w:rFonts w:ascii="Times New Roman" w:hAnsi="Times New Roman"/>
          <w:b/>
          <w:spacing w:val="-1"/>
          <w:w w:val="99"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280" w:left="1420" w:right="740"/>
          <w:cols w:num="4" w:equalWidth="0">
            <w:col w:w="3146" w:space="584"/>
            <w:col w:w="1120" w:space="140"/>
            <w:col w:w="1354" w:space="83"/>
            <w:col w:w="3323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6"/>
          <w:szCs w:val="6"/>
        </w:rPr>
      </w:pPr>
      <w:r>
        <w:rPr/>
        <w:pict>
          <v:group style="position:absolute;margin-left:468.089996pt;margin-top:620.849976pt;width:82.65pt;height:52.25pt;mso-position-horizontal-relative:page;mso-position-vertical-relative:page;z-index:3328" coordorigin="9362,12417" coordsize="1653,1045">
            <v:group style="position:absolute;left:10612;top:12700;width:2;height:276" coordorigin="10612,12700" coordsize="2,276">
              <v:shape style="position:absolute;left:10612;top:12700;width:2;height:276" coordorigin="10612,12700" coordsize="0,276" path="m10612,12700l10612,12976e" filled="false" stroked="true" strokeweight=".48004pt" strokecolor="#000000">
                <v:path arrowok="t"/>
              </v:shape>
            </v:group>
            <v:group style="position:absolute;left:9367;top:13452;width:1241;height:2" coordorigin="9367,13452" coordsize="1241,2">
              <v:shape style="position:absolute;left:9367;top:13452;width:1241;height:2" coordorigin="9367,13452" coordsize="1241,0" path="m9367,13452l10608,13452e" filled="false" stroked="true" strokeweight=".47998pt" strokecolor="#000000">
                <v:path arrowok="t"/>
              </v:shape>
            </v:group>
            <v:group style="position:absolute;left:10612;top:12976;width:2;height:481" coordorigin="10612,12976" coordsize="2,481">
              <v:shape style="position:absolute;left:10612;top:12976;width:2;height:481" coordorigin="10612,12976" coordsize="0,481" path="m10612,12976l10612,13456e" filled="false" stroked="true" strokeweight=".48004pt" strokecolor="#000000">
                <v:path arrowok="t"/>
              </v:shape>
            </v:group>
            <v:group style="position:absolute;left:10642;top:12417;width:373;height:549" coordorigin="10642,12417" coordsize="373,549">
              <v:shape style="position:absolute;left:10642;top:12417;width:373;height:549" coordorigin="10642,12417" coordsize="373,549" path="m10935,12508l10642,12949,10666,12965,10960,12525,10935,12508xe" filled="true" fillcolor="#000000" stroked="false">
                <v:path arrowok="t"/>
                <v:fill type="solid"/>
              </v:shape>
              <v:shape style="position:absolute;left:10642;top:12417;width:373;height:549" coordorigin="10642,12417" coordsize="373,549" path="m11005,12492l10946,12492,10971,12509,10960,12525,10997,12550,11005,12492xe" filled="true" fillcolor="#000000" stroked="false">
                <v:path arrowok="t"/>
                <v:fill type="solid"/>
              </v:shape>
              <v:shape style="position:absolute;left:10642;top:12417;width:373;height:549" coordorigin="10642,12417" coordsize="373,549" path="m10946,12492l10935,12508,10960,12525,10971,12509,10946,12492xe" filled="true" fillcolor="#000000" stroked="false">
                <v:path arrowok="t"/>
                <v:fill type="solid"/>
              </v:shape>
              <v:shape style="position:absolute;left:10642;top:12417;width:373;height:549" coordorigin="10642,12417" coordsize="373,549" path="m11014,12417l10898,12484,10935,12508,10946,12492,11005,12492,11014,12417xe" filled="true" fillcolor="#000000" stroked="false">
                <v:path arrowok="t"/>
                <v:fill type="solid"/>
              </v:shape>
              <v:shape style="position:absolute;left:9362;top:12417;width:1652;height:1045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10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концевой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8"/>
                        <w:ind w:left="47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ролик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" w:lineRule="exact"/>
        <w:ind w:left="2012" w:right="0" w:firstLine="0"/>
        <w:rPr>
          <w:rFonts w:ascii="Times New Roman" w:hAnsi="Times New Roman" w:cs="Times New Roman" w:eastAsia="Times New Roman" w:hint="default"/>
          <w:sz w:val="2"/>
          <w:szCs w:val="2"/>
        </w:rPr>
      </w:pPr>
      <w:r>
        <w:rPr>
          <w:rFonts w:ascii="Times New Roman" w:hAnsi="Times New Roman" w:cs="Times New Roman" w:eastAsia="Times New Roman" w:hint="default"/>
          <w:sz w:val="2"/>
          <w:szCs w:val="2"/>
        </w:rPr>
        <w:pict>
          <v:group style="width:61.05pt;height:.5pt;mso-position-horizontal-relative:char;mso-position-vertical-relative:line" coordorigin="0,0" coordsize="1221,10">
            <v:group style="position:absolute;left:5;top:5;width:1211;height:2" coordorigin="5,5" coordsize="1211,2">
              <v:shape style="position:absolute;left:5;top:5;width:1211;height:2" coordorigin="5,5" coordsize="1211,0" path="m5,5l1215,5e" filled="false" stroked="true" strokeweight=".4799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"/>
          <w:szCs w:val="2"/>
        </w:rPr>
      </w:r>
    </w:p>
    <w:p>
      <w:pPr>
        <w:spacing w:line="20" w:lineRule="exact"/>
        <w:ind w:left="5072" w:right="0" w:firstLine="0"/>
        <w:rPr>
          <w:rFonts w:ascii="Times New Roman" w:hAnsi="Times New Roman" w:cs="Times New Roman" w:eastAsia="Times New Roman" w:hint="default"/>
          <w:sz w:val="2"/>
          <w:szCs w:val="2"/>
        </w:rPr>
      </w:pPr>
      <w:r>
        <w:rPr>
          <w:rFonts w:ascii="Times New Roman" w:hAnsi="Times New Roman" w:cs="Times New Roman" w:eastAsia="Times New Roman" w:hint="default"/>
          <w:sz w:val="2"/>
          <w:szCs w:val="2"/>
        </w:rPr>
        <w:pict>
          <v:group style="width:66.45pt;height:.5pt;mso-position-horizontal-relative:char;mso-position-vertical-relative:line" coordorigin="0,0" coordsize="1329,10">
            <v:group style="position:absolute;left:5;top:5;width:1319;height:2" coordorigin="5,5" coordsize="1319,2">
              <v:shape style="position:absolute;left:5;top:5;width:1319;height:2" coordorigin="5,5" coordsize="1319,0" path="m5,5l1323,5e" filled="false" stroked="true" strokeweight=".4799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9"/>
        <w:ind w:left="4819" w:right="4650"/>
        <w:jc w:val="center"/>
        <w:rPr>
          <w:rFonts w:ascii="Times New Roman" w:hAnsi="Times New Roman" w:cs="Times New Roman" w:eastAsia="Times New Roman" w:hint="default"/>
        </w:rPr>
      </w:pPr>
      <w:r>
        <w:rPr>
          <w:rFonts w:ascii="Times New Roman"/>
        </w:rPr>
        <w:t>19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 w:hint="default"/>
        </w:rPr>
        <w:sectPr>
          <w:type w:val="continuous"/>
          <w:pgSz w:w="11910" w:h="16840"/>
          <w:pgMar w:top="780" w:bottom="280" w:left="1420" w:right="740"/>
        </w:sectPr>
      </w:pPr>
    </w:p>
    <w:p>
      <w:pPr>
        <w:spacing w:line="240" w:lineRule="auto"/>
        <w:ind w:left="1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89pt;height:203.95pt;mso-position-horizontal-relative:char;mso-position-vertical-relative:line" coordorigin="0,0" coordsize="9780,4079">
            <v:shape style="position:absolute;left:0;top:0;width:9780;height:4079" type="#_x0000_t75" stroked="false">
              <v:imagedata r:id="rId79" o:title=""/>
            </v:shape>
            <v:shape style="position:absolute;left:2197;top:2226;width:120;height:360" type="#_x0000_t75" stroked="false">
              <v:imagedata r:id="rId80" o:title=""/>
            </v:shape>
            <v:group style="position:absolute;left:5116;top:2260;width:120;height:540" coordorigin="5116,2260" coordsize="120,540">
              <v:shape style="position:absolute;left:5116;top:2260;width:120;height:540" coordorigin="5116,2260" coordsize="120,540" path="m5161,2680l5116,2680,5176,2800,5226,2700,5161,2700,5161,2680xe" filled="true" fillcolor="#000000" stroked="false">
                <v:path arrowok="t"/>
                <v:fill type="solid"/>
              </v:shape>
              <v:shape style="position:absolute;left:5116;top:2260;width:120;height:540" coordorigin="5116,2260" coordsize="120,540" path="m5191,2260l5161,2260,5161,2700,5191,2700,5191,2260xe" filled="true" fillcolor="#000000" stroked="false">
                <v:path arrowok="t"/>
                <v:fill type="solid"/>
              </v:shape>
              <v:shape style="position:absolute;left:5116;top:2260;width:120;height:540" coordorigin="5116,2260" coordsize="120,540" path="m5236,2680l5191,2680,5191,2700,5226,2700,5236,268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2"/>
          <w:szCs w:val="12"/>
        </w:rPr>
      </w:pPr>
    </w:p>
    <w:p>
      <w:pPr>
        <w:pStyle w:val="BodyText"/>
        <w:spacing w:line="240" w:lineRule="auto" w:before="69"/>
        <w:ind w:left="320" w:right="368" w:firstLine="511"/>
        <w:jc w:val="both"/>
      </w:pPr>
      <w:r>
        <w:rPr/>
        <w:t>На 4, 6, 8, 30 и 32 внутренних звеньях, и на 5, 7, 9, 31 и 33 наружных звеньях закреплены планки, которыми цепь воздействует на концевые выключатели</w:t>
      </w:r>
      <w:r>
        <w:rPr>
          <w:spacing w:val="-21"/>
        </w:rPr>
        <w:t> </w:t>
      </w:r>
      <w:r>
        <w:rPr/>
        <w:t>(В7—В8).</w:t>
      </w:r>
    </w:p>
    <w:p>
      <w:pPr>
        <w:pStyle w:val="BodyText"/>
        <w:spacing w:line="240" w:lineRule="auto" w:before="7"/>
        <w:ind w:left="301" w:right="376" w:firstLine="530"/>
        <w:jc w:val="both"/>
      </w:pPr>
      <w:r>
        <w:rPr/>
        <w:t>На 14 и 16 звеньях приклепаны планки</w:t>
      </w:r>
      <w:r>
        <w:rPr>
          <w:rFonts w:ascii="Times New Roman" w:hAnsi="Times New Roman"/>
          <w:i/>
        </w:rPr>
        <w:t>, </w:t>
      </w:r>
      <w:r>
        <w:rPr/>
        <w:t>которые предотвращают задевание  наружных звеньев за ребро казенника при движении цепи в кожух после досылки  снаряда.</w:t>
      </w:r>
    </w:p>
    <w:p>
      <w:pPr>
        <w:pStyle w:val="BodyText"/>
        <w:spacing w:line="240" w:lineRule="auto" w:before="7"/>
        <w:ind w:left="292" w:right="373" w:firstLine="316"/>
        <w:jc w:val="left"/>
      </w:pPr>
      <w:r>
        <w:rPr/>
        <w:t>На последнем звене цепи установлены концевые ролики, не позволяющие цепи сойти со</w:t>
      </w:r>
      <w:r>
        <w:rPr>
          <w:spacing w:val="-1"/>
        </w:rPr>
        <w:t> </w:t>
      </w:r>
      <w:r>
        <w:rPr/>
        <w:t>звездочки.</w:t>
      </w:r>
    </w:p>
    <w:p>
      <w:pPr>
        <w:pStyle w:val="BodyText"/>
        <w:spacing w:line="274" w:lineRule="exact" w:before="41"/>
        <w:ind w:left="301" w:right="388" w:firstLine="53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Лоток с носком </w:t>
      </w:r>
      <w:r>
        <w:rPr>
          <w:rFonts w:ascii="Times New Roman" w:hAnsi="Times New Roman"/>
          <w:b/>
        </w:rPr>
      </w:r>
      <w:r>
        <w:rPr/>
        <w:t>предназначен для укладки снаряда и гильзы и для направления их при</w:t>
      </w:r>
      <w:r>
        <w:rPr>
          <w:spacing w:val="-1"/>
        </w:rPr>
        <w:t> </w:t>
      </w:r>
      <w:r>
        <w:rPr/>
        <w:t>досылке.</w:t>
      </w:r>
    </w:p>
    <w:p>
      <w:pPr>
        <w:pStyle w:val="BodyText"/>
        <w:spacing w:line="240" w:lineRule="auto" w:before="9"/>
        <w:ind w:left="301" w:right="379" w:firstLine="530"/>
        <w:jc w:val="both"/>
        <w:rPr>
          <w:rFonts w:ascii="Times New Roman" w:hAnsi="Times New Roman" w:cs="Times New Roman" w:eastAsia="Times New Roman" w:hint="default"/>
        </w:rPr>
      </w:pPr>
      <w:r>
        <w:rPr/>
        <w:t>Слева к лотку приварен лист</w:t>
      </w:r>
      <w:r>
        <w:rPr>
          <w:rFonts w:ascii="Times New Roman" w:hAnsi="Times New Roman"/>
          <w:i/>
        </w:rPr>
        <w:t>, </w:t>
      </w:r>
      <w:r>
        <w:rPr/>
        <w:t>на который после экстракции падает стреляная гильза. При выведении досылателя на линию заряжания гильза поднимается листом для выброса ее заряжающим. В кронштейнах лотка с помощью штифтов крепится откидной</w:t>
      </w:r>
      <w:r>
        <w:rPr>
          <w:spacing w:val="-18"/>
        </w:rPr>
        <w:t> </w:t>
      </w:r>
      <w:r>
        <w:rPr/>
        <w:t>носок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i/>
          <w:sz w:val="11"/>
          <w:szCs w:val="11"/>
        </w:rPr>
      </w:pPr>
      <w:r>
        <w:rPr/>
        <w:pict>
          <v:group style="position:absolute;margin-left:48.549999pt;margin-top:7.465284pt;width:462pt;height:289.850pt;mso-position-horizontal-relative:page;mso-position-vertical-relative:paragraph;z-index:3448;mso-wrap-distance-left:0;mso-wrap-distance-right:0" coordorigin="971,149" coordsize="9240,5797">
            <v:shape style="position:absolute;left:971;top:149;width:9240;height:5797" type="#_x0000_t75" stroked="false">
              <v:imagedata r:id="rId81" o:title=""/>
            </v:shape>
            <v:group style="position:absolute;left:6990;top:4555;width:369;height:546" coordorigin="6990,4555" coordsize="369,546">
              <v:shape style="position:absolute;left:6990;top:4555;width:369;height:546" coordorigin="6990,4555" coordsize="369,546" path="m7065,4650l7048,4661,7342,5101,7358,5090,7065,4650xe" filled="true" fillcolor="#ffffff" stroked="false">
                <v:path arrowok="t"/>
                <v:fill type="solid"/>
              </v:shape>
              <v:shape style="position:absolute;left:6990;top:4555;width:369;height:546" coordorigin="6990,4555" coordsize="369,546" path="m6990,4555l7007,4689,7048,4661,7037,4644,7054,4633,7090,4633,7106,4622,6990,4555xe" filled="true" fillcolor="#ffffff" stroked="false">
                <v:path arrowok="t"/>
                <v:fill type="solid"/>
              </v:shape>
              <v:shape style="position:absolute;left:6990;top:4555;width:369;height:546" coordorigin="6990,4555" coordsize="369,546" path="m7054,4633l7037,4644,7048,4661,7065,4650,7054,4633xe" filled="true" fillcolor="#ffffff" stroked="false">
                <v:path arrowok="t"/>
                <v:fill type="solid"/>
              </v:shape>
              <v:shape style="position:absolute;left:6990;top:4555;width:369;height:546" coordorigin="6990,4555" coordsize="369,546" path="m7090,4633l7054,4633,7065,4650,7090,4633xe" filled="true" fillcolor="#ffffff" stroked="false">
                <v:path arrowok="t"/>
                <v:fill type="solid"/>
              </v:shape>
            </v:group>
            <v:group style="position:absolute;left:7331;top:2169;width:1086;height:729" coordorigin="7331,2169" coordsize="1086,729">
              <v:shape style="position:absolute;left:7331;top:2169;width:1086;height:729" coordorigin="7331,2169" coordsize="1086,729" path="m7436,2228l7425,2244,8405,2898,8417,2881,7436,2228xe" filled="true" fillcolor="#ffffff" stroked="false">
                <v:path arrowok="t"/>
                <v:fill type="solid"/>
              </v:shape>
              <v:shape style="position:absolute;left:7331;top:2169;width:1086;height:729" coordorigin="7331,2169" coordsize="1086,729" path="m7331,2169l7398,2286,7425,2244,7409,2233,7420,2217,7444,2217,7464,2186,7331,2169xe" filled="true" fillcolor="#ffffff" stroked="false">
                <v:path arrowok="t"/>
                <v:fill type="solid"/>
              </v:shape>
              <v:shape style="position:absolute;left:7331;top:2169;width:1086;height:729" coordorigin="7331,2169" coordsize="1086,729" path="m7420,2217l7409,2233,7425,2244,7436,2228,7420,2217xe" filled="true" fillcolor="#ffffff" stroked="false">
                <v:path arrowok="t"/>
                <v:fill type="solid"/>
              </v:shape>
              <v:shape style="position:absolute;left:7331;top:2169;width:1086;height:729" coordorigin="7331,2169" coordsize="1086,729" path="m7444,2217l7420,2217,7436,2228,7444,2217xe" filled="true" fillcolor="#ffffff" stroked="false">
                <v:path arrowok="t"/>
                <v:fill type="solid"/>
              </v:shape>
            </v:group>
            <v:group style="position:absolute;left:8881;top:3880;width:294;height:1023" coordorigin="8881,3880" coordsize="294,1023">
              <v:shape style="position:absolute;left:8881;top:3880;width:294;height:1023" coordorigin="8881,3880" coordsize="294,1023" path="m8949,3994l8929,3999,9155,4903,9175,4898,8949,3994xe" filled="true" fillcolor="#ffffff" stroked="false">
                <v:path arrowok="t"/>
                <v:fill type="solid"/>
              </v:shape>
              <v:shape style="position:absolute;left:8881;top:3880;width:294;height:1023" coordorigin="8881,3880" coordsize="294,1023" path="m8910,3880l8881,4011,8929,3999,8925,3980,8944,3975,8991,3975,8910,3880xe" filled="true" fillcolor="#ffffff" stroked="false">
                <v:path arrowok="t"/>
                <v:fill type="solid"/>
              </v:shape>
              <v:shape style="position:absolute;left:8881;top:3880;width:294;height:1023" coordorigin="8881,3880" coordsize="294,1023" path="m8944,3975l8925,3980,8929,3999,8949,3994,8944,3975xe" filled="true" fillcolor="#ffffff" stroked="false">
                <v:path arrowok="t"/>
                <v:fill type="solid"/>
              </v:shape>
              <v:shape style="position:absolute;left:8881;top:3880;width:294;height:1023" coordorigin="8881,3880" coordsize="294,1023" path="m8991,3975l8944,3975,8949,3994,8997,3982,8991,3975xe" filled="true" fillcolor="#ffffff" stroked="false">
                <v:path arrowok="t"/>
                <v:fill type="solid"/>
              </v:shape>
              <v:shape style="position:absolute;left:8411;top:2346;width:1594;height:964" type="#_x0000_t202" filled="true" fillcolor="#c0c0c0" stroked="false">
                <v:textbox inset="0,0,0,0">
                  <w:txbxContent>
                    <w:p>
                      <w:pPr>
                        <w:spacing w:before="69"/>
                        <w:ind w:left="146" w:right="30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лист для стреляной гильзы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335;top:4870;width:2520;height:394" type="#_x0000_t202" filled="true" fillcolor="#c0c0c0" stroked="false">
                <v:textbox inset="0,0,0,0">
                  <w:txbxContent>
                    <w:p>
                      <w:pPr>
                        <w:spacing w:before="70"/>
                        <w:ind w:left="43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лоток с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носком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74" w:lineRule="exact"/>
        <w:ind w:left="315" w:right="393" w:firstLine="516"/>
        <w:jc w:val="both"/>
      </w:pPr>
      <w:r>
        <w:rPr/>
        <w:t>Пружины и рычаги помогают складывать откидной носок и удерживать его в откинутом</w:t>
      </w:r>
      <w:r>
        <w:rPr>
          <w:spacing w:val="-7"/>
        </w:rPr>
        <w:t> </w:t>
      </w:r>
      <w:r>
        <w:rPr/>
        <w:t>положении.</w:t>
      </w:r>
    </w:p>
    <w:p>
      <w:pPr>
        <w:pStyle w:val="BodyText"/>
        <w:spacing w:line="240" w:lineRule="auto" w:before="4"/>
        <w:ind w:left="832" w:right="373"/>
        <w:jc w:val="left"/>
      </w:pPr>
      <w:r>
        <w:rPr/>
        <w:t>Механизм  досылания  закреплен  шарнирно  с  помощью  рычагов  на</w:t>
      </w:r>
      <w:r>
        <w:rPr>
          <w:spacing w:val="38"/>
        </w:rPr>
        <w:t> </w:t>
      </w:r>
      <w:r>
        <w:rPr/>
        <w:t>кронштейнах,</w:t>
      </w:r>
    </w:p>
    <w:p>
      <w:pPr>
        <w:spacing w:after="0" w:line="240" w:lineRule="auto"/>
        <w:jc w:val="left"/>
        <w:sectPr>
          <w:footerReference w:type="even" r:id="rId78"/>
          <w:pgSz w:w="11910" w:h="16840"/>
          <w:pgMar w:footer="325" w:header="0" w:top="920" w:bottom="520" w:left="560" w:right="1340"/>
        </w:sectPr>
      </w:pPr>
    </w:p>
    <w:p>
      <w:pPr>
        <w:pStyle w:val="BodyText"/>
        <w:spacing w:line="240" w:lineRule="auto" w:before="45"/>
        <w:ind w:left="121" w:right="0"/>
        <w:jc w:val="left"/>
      </w:pPr>
      <w:r>
        <w:rPr/>
        <w:t>правого щита</w:t>
      </w:r>
      <w:r>
        <w:rPr>
          <w:spacing w:val="-5"/>
        </w:rPr>
        <w:t> </w:t>
      </w:r>
      <w:r>
        <w:rPr/>
        <w:t>ограждения.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/>
        <w:ind w:left="2365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Механизм подъема и опускания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досылателя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16" w:right="162" w:firstLine="525"/>
        <w:jc w:val="both"/>
      </w:pPr>
      <w:r>
        <w:rPr/>
        <w:t>Для заряжания гаубицы механизм досылания выводится на линию заряжания, а после досылки снаряда и гильзы опускается в походное положение и становится на стопор.</w:t>
      </w:r>
    </w:p>
    <w:p>
      <w:pPr>
        <w:pStyle w:val="BodyText"/>
        <w:spacing w:line="274" w:lineRule="exact"/>
        <w:ind w:left="641" w:right="0"/>
        <w:jc w:val="left"/>
      </w:pPr>
      <w:r>
        <w:rPr/>
        <w:t>Механизм подъема и опускания досылателя состоит</w:t>
      </w:r>
      <w:r>
        <w:rPr>
          <w:spacing w:val="-13"/>
        </w:rPr>
        <w:t> </w:t>
      </w:r>
      <w:r>
        <w:rPr/>
        <w:t>из:</w:t>
      </w:r>
    </w:p>
    <w:p>
      <w:pPr>
        <w:pStyle w:val="ListParagraph"/>
        <w:numPr>
          <w:ilvl w:val="0"/>
          <w:numId w:val="7"/>
        </w:numPr>
        <w:tabs>
          <w:tab w:pos="467" w:val="left" w:leader="none"/>
        </w:tabs>
        <w:spacing w:line="240" w:lineRule="auto" w:before="0" w:after="0"/>
        <w:ind w:left="466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редуктора с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электродвигателем;</w:t>
      </w:r>
    </w:p>
    <w:p>
      <w:pPr>
        <w:pStyle w:val="ListParagraph"/>
        <w:numPr>
          <w:ilvl w:val="0"/>
          <w:numId w:val="7"/>
        </w:numPr>
        <w:tabs>
          <w:tab w:pos="467" w:val="left" w:leader="none"/>
        </w:tabs>
        <w:spacing w:line="240" w:lineRule="auto" w:before="0" w:after="0"/>
        <w:ind w:left="466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шариковой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муфты;</w:t>
      </w:r>
    </w:p>
    <w:p>
      <w:pPr>
        <w:pStyle w:val="ListParagraph"/>
        <w:numPr>
          <w:ilvl w:val="0"/>
          <w:numId w:val="7"/>
        </w:numPr>
        <w:tabs>
          <w:tab w:pos="467" w:val="left" w:leader="none"/>
        </w:tabs>
        <w:spacing w:line="240" w:lineRule="auto" w:before="0" w:after="0"/>
        <w:ind w:left="466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42.299988pt;margin-top:5.653144pt;width:207.2pt;height:145.1pt;mso-position-horizontal-relative:page;mso-position-vertical-relative:paragraph;z-index:-101392" coordorigin="6846,113" coordsize="4144,2902">
            <v:shape style="position:absolute;left:7210;top:113;width:3780;height:2777" type="#_x0000_t75" stroked="false">
              <v:imagedata r:id="rId83" o:title=""/>
            </v:shape>
            <v:group style="position:absolute;left:6846;top:1317;width:1672;height:1698" coordorigin="6846,1317" coordsize="1672,1698">
              <v:shape style="position:absolute;left:6846;top:1317;width:1672;height:1698" coordorigin="6846,1317" coordsize="1672,1698" path="m8427,1396l6846,3001,6860,3015,8441,1410,8427,1396xe" filled="true" fillcolor="#000000" stroked="false">
                <v:path arrowok="t"/>
                <v:fill type="solid"/>
              </v:shape>
              <v:shape style="position:absolute;left:6846;top:1317;width:1672;height:1698" coordorigin="6846,1317" coordsize="1672,1698" path="m8497,1381l8441,1381,8455,1395,8441,1410,8476,1445,8497,1381xe" filled="true" fillcolor="#000000" stroked="false">
                <v:path arrowok="t"/>
                <v:fill type="solid"/>
              </v:shape>
              <v:shape style="position:absolute;left:6846;top:1317;width:1672;height:1698" coordorigin="6846,1317" coordsize="1672,1698" path="m8441,1381l8427,1396,8441,1410,8455,1395,8441,1381xe" filled="true" fillcolor="#000000" stroked="false">
                <v:path arrowok="t"/>
                <v:fill type="solid"/>
              </v:shape>
              <v:shape style="position:absolute;left:6846;top:1317;width:1672;height:1698" coordorigin="6846,1317" coordsize="1672,1698" path="m8518,1317l8391,1360,8427,1396,8441,1381,8497,1381,8518,131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шлицевого вала с ведущей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шестерней;</w:t>
      </w:r>
    </w:p>
    <w:p>
      <w:pPr>
        <w:pStyle w:val="ListParagraph"/>
        <w:numPr>
          <w:ilvl w:val="0"/>
          <w:numId w:val="7"/>
        </w:numPr>
        <w:tabs>
          <w:tab w:pos="467" w:val="left" w:leader="none"/>
        </w:tabs>
        <w:spacing w:line="240" w:lineRule="auto" w:before="0" w:after="0"/>
        <w:ind w:left="466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вала с сектором и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рычагами</w:t>
      </w:r>
    </w:p>
    <w:p>
      <w:pPr>
        <w:pStyle w:val="ListParagraph"/>
        <w:numPr>
          <w:ilvl w:val="0"/>
          <w:numId w:val="7"/>
        </w:numPr>
        <w:tabs>
          <w:tab w:pos="467" w:val="left" w:leader="none"/>
        </w:tabs>
        <w:spacing w:line="240" w:lineRule="auto" w:before="0" w:after="0"/>
        <w:ind w:left="466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стопорного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устройства.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64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Редуктор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</w:tabs>
        <w:spacing w:line="240" w:lineRule="auto" w:before="0" w:after="0"/>
        <w:ind w:left="4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корпуса 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крышкой;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</w:tabs>
        <w:spacing w:line="240" w:lineRule="auto" w:before="0" w:after="0"/>
        <w:ind w:left="4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пары цилиндрических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шестерен;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</w:tabs>
        <w:spacing w:line="240" w:lineRule="auto" w:before="0" w:after="0"/>
        <w:ind w:left="4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пары;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</w:tabs>
        <w:spacing w:line="240" w:lineRule="auto" w:before="0" w:after="0"/>
        <w:ind w:left="4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шариковой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муфты.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02" w:right="0"/>
        <w:jc w:val="left"/>
      </w:pPr>
      <w:r>
        <w:rPr/>
        <w:t>На корпусе редуктора крепится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rFonts w:ascii="Times New Roman" w:hAnsi="Times New Roman"/>
          <w:spacing w:val="-10"/>
          <w:u w:val="single" w:color="000000"/>
        </w:rPr>
      </w:r>
      <w:r>
        <w:rPr>
          <w:u w:val="single" w:color="000000"/>
        </w:rPr>
        <w:t>электродвигатель.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pStyle w:val="BodyText"/>
        <w:spacing w:line="240" w:lineRule="auto" w:before="69"/>
        <w:ind w:left="641" w:right="0"/>
        <w:jc w:val="left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361.5pt;margin-top:21.823139pt;width:173.55pt;height:157pt;mso-position-horizontal-relative:page;mso-position-vertical-relative:paragraph;z-index:-101368" coordorigin="7230,436" coordsize="3471,3140">
            <v:shape style="position:absolute;left:7461;top:436;width:3240;height:3140" type="#_x0000_t75" stroked="false">
              <v:imagedata r:id="rId84" o:title=""/>
            </v:shape>
            <v:group style="position:absolute;left:7230;top:1370;width:2160;height:120" coordorigin="7230,1370" coordsize="2160,120">
              <v:shape style="position:absolute;left:7230;top:1370;width:2160;height:120" coordorigin="7230,1370" coordsize="2160,120" path="m9270,1370l9270,1490,9370,1440,9290,1440,9290,1420,9370,1420,9270,1370xe" filled="true" fillcolor="#000000" stroked="false">
                <v:path arrowok="t"/>
                <v:fill type="solid"/>
              </v:shape>
              <v:shape style="position:absolute;left:7230;top:1370;width:2160;height:120" coordorigin="7230,1370" coordsize="2160,120" path="m9270,1420l7230,1420,7230,1440,9270,1440,9270,1420xe" filled="true" fillcolor="#000000" stroked="false">
                <v:path arrowok="t"/>
                <v:fill type="solid"/>
              </v:shape>
              <v:shape style="position:absolute;left:7230;top:1370;width:2160;height:120" coordorigin="7230,1370" coordsize="2160,120" path="m9370,1420l9290,1420,9290,1440,9370,1440,9390,1430,9370,142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Вал</w:t>
      </w:r>
      <w:r>
        <w:rPr>
          <w:rFonts w:ascii="Times New Roman" w:hAnsi="Times New Roman"/>
        </w:rPr>
        <w:t>-</w:t>
      </w:r>
      <w:r>
        <w:rPr/>
        <w:t>шестерня соединена с валом электродвигателя шлицевой</w:t>
      </w:r>
      <w:r>
        <w:rPr>
          <w:spacing w:val="-13"/>
        </w:rPr>
        <w:t> </w:t>
      </w:r>
      <w:r>
        <w:rPr/>
        <w:t>муфтой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64" w:right="3880" w:firstLine="477"/>
        <w:jc w:val="both"/>
      </w:pPr>
      <w:r>
        <w:rPr/>
        <w:t>Зубчатое колесо устанавливается на конце червяка, а на конце червяка, выходящем наружу, имеется квадрат, на который надевается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рукоятка Сб </w:t>
      </w:r>
      <w:r>
        <w:rPr/>
      </w:r>
      <w:r>
        <w:rPr/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  <w:t>42-42 </w:t>
      </w:r>
      <w:r>
        <w:rPr>
          <w:rFonts w:ascii="Times New Roman" w:hAnsi="Times New Roman"/>
        </w:rPr>
      </w:r>
      <w:r>
        <w:rPr/>
        <w:t>при подъеме или опускании механизма досылания вручную, а также при проверке момента пробуксовки шариковой</w:t>
      </w:r>
      <w:r>
        <w:rPr>
          <w:spacing w:val="-11"/>
        </w:rPr>
        <w:t> </w:t>
      </w:r>
      <w:r>
        <w:rPr/>
        <w:t>муфты.</w:t>
      </w:r>
    </w:p>
    <w:p>
      <w:pPr>
        <w:pStyle w:val="BodyText"/>
        <w:spacing w:line="240" w:lineRule="auto" w:before="14"/>
        <w:ind w:left="641" w:right="0"/>
        <w:jc w:val="left"/>
        <w:rPr>
          <w:rFonts w:ascii="Times New Roman" w:hAnsi="Times New Roman" w:cs="Times New Roman" w:eastAsia="Times New Roman" w:hint="default"/>
        </w:rPr>
      </w:pPr>
      <w:r>
        <w:rPr/>
        <w:t>Редуктор крепится на правом щите</w:t>
      </w:r>
      <w:r>
        <w:rPr>
          <w:spacing w:val="-9"/>
        </w:rPr>
        <w:t> </w:t>
      </w:r>
      <w:r>
        <w:rPr/>
        <w:t>ограждения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pStyle w:val="BodyText"/>
        <w:spacing w:line="240" w:lineRule="auto"/>
        <w:ind w:left="150" w:right="4975" w:firstLine="443"/>
        <w:jc w:val="both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308.899994pt;margin-top:9.233125pt;width:244.15pt;height:279.25pt;mso-position-horizontal-relative:page;mso-position-vertical-relative:paragraph;z-index:-101416" coordorigin="6178,185" coordsize="4883,5585">
            <v:shape style="position:absolute;left:6201;top:2047;width:4860;height:3715" type="#_x0000_t75" stroked="false">
              <v:imagedata r:id="rId85" o:title=""/>
            </v:shape>
            <v:shape style="position:absolute;left:6381;top:185;width:4680;height:3210" type="#_x0000_t75" stroked="false">
              <v:imagedata r:id="rId86" o:title=""/>
            </v:shape>
            <v:group style="position:absolute;left:6178;top:239;width:1802;height:406" coordorigin="6178,239" coordsize="1802,406">
              <v:shape style="position:absolute;left:6178;top:239;width:1802;height:406" coordorigin="6178,239" coordsize="1802,406" path="m7860,595l7851,644,7980,609,7967,599,7880,599,7860,595xe" filled="true" fillcolor="#000000" stroked="false">
                <v:path arrowok="t"/>
                <v:fill type="solid"/>
              </v:shape>
              <v:shape style="position:absolute;left:6178;top:239;width:1802;height:406" coordorigin="6178,239" coordsize="1802,406" path="m7864,575l7860,595,7880,599,7884,579,7864,575xe" filled="true" fillcolor="#000000" stroked="false">
                <v:path arrowok="t"/>
                <v:fill type="solid"/>
              </v:shape>
              <v:shape style="position:absolute;left:6178;top:239;width:1802;height:406" coordorigin="6178,239" coordsize="1802,406" path="m7874,526l7864,575,7884,579,7880,599,7967,599,7874,526xe" filled="true" fillcolor="#000000" stroked="false">
                <v:path arrowok="t"/>
                <v:fill type="solid"/>
              </v:shape>
              <v:shape style="position:absolute;left:6178;top:239;width:1802;height:406" coordorigin="6178,239" coordsize="1802,406" path="m6182,239l6178,258,7860,595,7864,575,6182,239xe" filled="true" fillcolor="#000000" stroked="false">
                <v:path arrowok="t"/>
                <v:fill type="solid"/>
              </v:shape>
            </v:group>
            <v:group style="position:absolute;left:9021;top:4962;width:120;height:808" coordorigin="9021,4962" coordsize="120,808">
              <v:shape style="position:absolute;left:9021;top:4962;width:120;height:808" coordorigin="9021,4962" coordsize="120,808" path="m9091,5062l9071,5062,9071,5769,9091,5769,9091,5062xe" filled="true" fillcolor="#ffffff" stroked="false">
                <v:path arrowok="t"/>
                <v:fill type="solid"/>
              </v:shape>
              <v:shape style="position:absolute;left:9021;top:4962;width:120;height:808" coordorigin="9021,4962" coordsize="120,808" path="m9081,4962l9021,5082,9071,5082,9071,5062,9131,5062,9081,4962xe" filled="true" fillcolor="#ffffff" stroked="false">
                <v:path arrowok="t"/>
                <v:fill type="solid"/>
              </v:shape>
              <v:shape style="position:absolute;left:9021;top:4962;width:120;height:808" coordorigin="9021,4962" coordsize="120,808" path="m9131,5062l9091,5062,9091,5082,9141,5082,9131,5062xe" filled="true" fillcolor="#ffffff" stroked="false">
                <v:path arrowok="t"/>
                <v:fill type="solid"/>
              </v:shape>
            </v:group>
            <v:group style="position:absolute;left:8355;top:1445;width:726;height:548" coordorigin="8355,1445" coordsize="726,548">
              <v:shape style="position:absolute;left:8355;top:1445;width:726;height:548" coordorigin="8355,1445" coordsize="726,548" path="m8979,1509l8355,1977,8367,1993,8991,1525,8979,1509xe" filled="true" fillcolor="#ffffff" stroked="false">
                <v:path arrowok="t"/>
                <v:fill type="solid"/>
              </v:shape>
              <v:shape style="position:absolute;left:8355;top:1445;width:726;height:548" coordorigin="8355,1445" coordsize="726,548" path="m9055,1497l8995,1497,9007,1513,8991,1525,9021,1565,9055,1497xe" filled="true" fillcolor="#ffffff" stroked="false">
                <v:path arrowok="t"/>
                <v:fill type="solid"/>
              </v:shape>
              <v:shape style="position:absolute;left:8355;top:1445;width:726;height:548" coordorigin="8355,1445" coordsize="726,548" path="m8995,1497l8979,1509,8991,1525,9007,1513,8995,1497xe" filled="true" fillcolor="#ffffff" stroked="false">
                <v:path arrowok="t"/>
                <v:fill type="solid"/>
              </v:shape>
              <v:shape style="position:absolute;left:8355;top:1445;width:726;height:548" coordorigin="8355,1445" coordsize="726,548" path="m9081,1445l8949,1469,8979,1509,8995,1497,9055,1497,9081,1445xe" filled="true" fillcolor="#ffffff" stroked="false">
                <v:path arrowok="t"/>
                <v:fill type="solid"/>
              </v:shape>
              <v:shape style="position:absolute;left:7125;top:1805;width:1236;height:484" type="#_x0000_t202" filled="true" fillcolor="#c0c0c0" stroked="false">
                <v:textbox inset="0,0,0,0">
                  <w:txbxContent>
                    <w:p>
                      <w:pPr>
                        <w:spacing w:before="74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В6—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В9</w:t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t>На валу закреплены два 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u w:val="single" w:color="000000"/>
        </w:rPr>
        <w:t>флажка</w:t>
      </w:r>
      <w:r>
        <w:rPr>
          <w:rFonts w:ascii="Times New Roman" w:hAnsi="Times New Roman" w:cs="Times New Roman" w:eastAsia="Times New Roman" w:hint="default"/>
          <w:i/>
          <w:u w:val="single" w:color="000000"/>
        </w:rPr>
        <w:t>. </w:t>
      </w:r>
      <w:r>
        <w:rPr>
          <w:rFonts w:ascii="Times New Roman" w:hAnsi="Times New Roman" w:cs="Times New Roman" w:eastAsia="Times New Roman" w:hint="default"/>
          <w:i/>
        </w:rPr>
      </w:r>
      <w:r>
        <w:rPr>
          <w:rFonts w:ascii="Times New Roman" w:hAnsi="Times New Roman" w:cs="Times New Roman" w:eastAsia="Times New Roman" w:hint="default"/>
          <w:i/>
        </w:rPr>
      </w:r>
      <w:r>
        <w:rPr/>
        <w:t>Этими 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u w:val="single" w:color="000000"/>
        </w:rPr>
        <w:t>флажками </w:t>
      </w:r>
      <w:r>
        <w:rPr/>
        <w:t>вал при повороте в </w:t>
      </w:r>
      <w:r>
        <w:rPr/>
        <w:t>конечных положениях нажимает на рычаг концевого выключателя (В6—</w:t>
      </w:r>
      <w:r>
        <w:rPr>
          <w:spacing w:val="-7"/>
        </w:rPr>
        <w:t> </w:t>
      </w:r>
      <w:r>
        <w:rPr/>
        <w:t>В9)</w:t>
      </w:r>
      <w:r>
        <w:rPr>
          <w:rFonts w:ascii="Times New Roman" w:hAnsi="Times New Roman" w:cs="Times New Roman" w:eastAsia="Times New Roman" w:hint="default"/>
          <w:i/>
        </w:rPr>
        <w:t>.</w:t>
      </w:r>
      <w:r>
        <w:rPr>
          <w:rFonts w:ascii="Times New Roman" w:hAnsi="Times New Roman" w:cs="Times New Roman" w:eastAsia="Times New Roman" w:hint="default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i/>
          <w:sz w:val="26"/>
          <w:szCs w:val="26"/>
        </w:rPr>
      </w:pPr>
    </w:p>
    <w:p>
      <w:pPr>
        <w:spacing w:before="0"/>
        <w:ind w:left="64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Стопорное устройство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8"/>
        </w:numPr>
        <w:tabs>
          <w:tab w:pos="462" w:val="left" w:leader="none"/>
          <w:tab w:pos="1810" w:val="left" w:leader="none"/>
          <w:tab w:pos="2458" w:val="left" w:leader="none"/>
        </w:tabs>
        <w:spacing w:line="274" w:lineRule="exact" w:before="34" w:after="0"/>
        <w:ind w:left="102" w:right="5148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10.049988pt;margin-top:4.159815pt;width:243pt;height:185.75pt;mso-position-horizontal-relative:page;mso-position-vertical-relative:paragraph;z-index:-1014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 w:hint="default"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6" w:right="0"/>
                    <w:jc w:val="left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стопора</w:t>
        <w:tab/>
        <w:t>с</w:t>
        <w:tab/>
        <w:t>электромагнитным приводом;</w:t>
      </w:r>
    </w:p>
    <w:p>
      <w:pPr>
        <w:pStyle w:val="ListParagraph"/>
        <w:numPr>
          <w:ilvl w:val="0"/>
          <w:numId w:val="8"/>
        </w:numPr>
        <w:tabs>
          <w:tab w:pos="462" w:val="left" w:leader="none"/>
        </w:tabs>
        <w:spacing w:line="240" w:lineRule="auto" w:before="28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упора;</w:t>
      </w:r>
    </w:p>
    <w:p>
      <w:pPr>
        <w:pStyle w:val="ListParagraph"/>
        <w:numPr>
          <w:ilvl w:val="0"/>
          <w:numId w:val="8"/>
        </w:numPr>
        <w:tabs>
          <w:tab w:pos="462" w:val="left" w:leader="none"/>
        </w:tabs>
        <w:spacing w:line="240" w:lineRule="auto" w:before="29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копира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i/>
          <w:sz w:val="27"/>
          <w:szCs w:val="27"/>
        </w:rPr>
      </w:pPr>
    </w:p>
    <w:p>
      <w:pPr>
        <w:pStyle w:val="BodyText"/>
        <w:spacing w:line="240" w:lineRule="auto"/>
        <w:ind w:left="111" w:right="5152" w:firstLine="53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Электроспуск </w:t>
      </w:r>
      <w:r>
        <w:rPr/>
        <w:t>предназначен для </w:t>
      </w:r>
      <w:r>
        <w:rPr/>
        <w:t>расстопаривания механизма при работе досылателя в автоматическом</w:t>
      </w:r>
      <w:r>
        <w:rPr>
          <w:spacing w:val="-8"/>
        </w:rPr>
        <w:t> </w:t>
      </w:r>
      <w:r>
        <w:rPr/>
        <w:t>режиме.</w:t>
      </w:r>
    </w:p>
    <w:p>
      <w:pPr>
        <w:pStyle w:val="BodyText"/>
        <w:tabs>
          <w:tab w:pos="1460" w:val="left" w:leader="none"/>
          <w:tab w:pos="2482" w:val="left" w:leader="none"/>
          <w:tab w:pos="3112" w:val="left" w:leader="none"/>
        </w:tabs>
        <w:spacing w:line="240" w:lineRule="auto"/>
        <w:ind w:left="641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Упор</w:t>
      </w:r>
      <w:r>
        <w:rPr/>
        <w:tab/>
        <w:t>служит</w:t>
        <w:tab/>
        <w:t>для</w:t>
        <w:tab/>
        <w:t>ограничения</w:t>
      </w:r>
    </w:p>
    <w:p>
      <w:pPr>
        <w:spacing w:after="0" w:line="240" w:lineRule="auto"/>
        <w:jc w:val="left"/>
        <w:sectPr>
          <w:footerReference w:type="default" r:id="rId82"/>
          <w:pgSz w:w="11910" w:h="16840"/>
          <w:pgMar w:footer="0" w:header="0" w:top="780" w:bottom="0" w:left="1600" w:right="740"/>
        </w:sectPr>
      </w:pPr>
    </w:p>
    <w:p>
      <w:pPr>
        <w:pStyle w:val="BodyText"/>
        <w:spacing w:line="240" w:lineRule="auto" w:before="45"/>
        <w:ind w:left="161" w:right="329"/>
        <w:jc w:val="left"/>
      </w:pPr>
      <w:r>
        <w:rPr/>
        <w:t>поворота рычага, т. е. для остановки всего механизма, при подъеме и при опускании досылателя.</w:t>
      </w:r>
    </w:p>
    <w:p>
      <w:pPr>
        <w:pStyle w:val="BodyText"/>
        <w:spacing w:line="240" w:lineRule="auto" w:before="24"/>
        <w:ind w:left="161" w:right="232" w:firstLine="530"/>
        <w:jc w:val="both"/>
      </w:pPr>
      <w:r>
        <w:rPr/>
        <w:pict>
          <v:shape style="position:absolute;margin-left:366.549988pt;margin-top:41.153095pt;width:90pt;height:27pt;mso-position-horizontal-relative:page;mso-position-vertical-relative:paragraph;z-index:-101272" type="#_x0000_t202" filled="true" fillcolor="#c0c0c0" stroked="false">
            <v:textbox inset="0,0,0,0">
              <w:txbxContent>
                <w:p>
                  <w:pPr>
                    <w:spacing w:before="79"/>
                    <w:ind w:left="146" w:right="149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электроспуск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При опускании досылателя в походное положение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копир </w:t>
      </w:r>
      <w:r>
        <w:rPr/>
        <w:t>скошенной поверхностью </w:t>
      </w:r>
      <w:r>
        <w:rPr/>
        <w:t>отжимает стопор</w:t>
      </w:r>
      <w:r>
        <w:rPr>
          <w:rFonts w:ascii="Times New Roman" w:hAnsi="Times New Roman"/>
          <w:i/>
        </w:rPr>
        <w:t>, </w:t>
      </w:r>
      <w:r>
        <w:rPr/>
        <w:t>который утапливается пружиной за срез копира</w:t>
      </w:r>
      <w:r>
        <w:rPr>
          <w:rFonts w:ascii="Times New Roman" w:hAnsi="Times New Roman"/>
          <w:i/>
        </w:rPr>
        <w:t>, </w:t>
      </w:r>
      <w:r>
        <w:rPr/>
        <w:t>фиксируя тем самым положение</w:t>
      </w:r>
      <w:r>
        <w:rPr>
          <w:spacing w:val="-5"/>
        </w:rPr>
        <w:t> </w:t>
      </w:r>
      <w:r>
        <w:rPr/>
        <w:t>досылателя.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tabs>
          <w:tab w:pos="6069" w:val="left" w:leader="none"/>
        </w:tabs>
        <w:spacing w:before="0"/>
        <w:ind w:left="642" w:right="32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Рабочее  положение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z w:val="24"/>
        </w:rPr>
        <w:t>(</w:t>
      </w: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спереди</w:t>
      </w:r>
      <w:r>
        <w:rPr>
          <w:rFonts w:ascii="Times New Roman" w:hAnsi="Times New Roman"/>
          <w:b/>
          <w:sz w:val="24"/>
        </w:rPr>
        <w:t>)</w:t>
        <w:tab/>
      </w:r>
      <w:r>
        <w:rPr>
          <w:rFonts w:ascii="Times New Roman" w:hAnsi="Times New Roman"/>
          <w:b/>
          <w:sz w:val="24"/>
        </w:rPr>
        <w:t>Походное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положение</w:t>
      </w:r>
      <w:r>
        <w:rPr>
          <w:rFonts w:ascii="Times New Roman" w:hAnsi="Times New Roman"/>
          <w:sz w:val="24"/>
        </w:rPr>
      </w:r>
    </w:p>
    <w:p>
      <w:pPr>
        <w:pStyle w:val="Heading3"/>
        <w:tabs>
          <w:tab w:pos="5320" w:val="left" w:leader="none"/>
        </w:tabs>
        <w:spacing w:line="240" w:lineRule="auto" w:before="21"/>
        <w:ind w:left="1230" w:right="329"/>
        <w:jc w:val="left"/>
        <w:rPr>
          <w:b w:val="0"/>
          <w:bCs w:val="0"/>
          <w:u w:val="none"/>
        </w:rPr>
      </w:pPr>
      <w:r>
        <w:rPr/>
        <w:pict>
          <v:shape style="position:absolute;margin-left:40.049999pt;margin-top:1.05pt;width:220.3pt;height:180.85pt;mso-position-horizontal-relative:page;mso-position-vertical-relative:paragraph;z-index:-101320" type="#_x0000_t75" stroked="false">
            <v:imagedata r:id="rId89" o:title=""/>
            <w10:wrap type="none"/>
          </v:shape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РАБОТА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ДОСЫЛАТЕЛЯ</w:t>
      </w:r>
      <w:r>
        <w:rPr>
          <w:u w:val="none"/>
        </w:rPr>
        <w:tab/>
      </w:r>
      <w:r>
        <w:rPr>
          <w:position w:val="-6"/>
          <w:u w:val="none"/>
        </w:rPr>
        <w:drawing>
          <wp:inline distT="0" distB="0" distL="0" distR="0">
            <wp:extent cx="2389505" cy="2627630"/>
            <wp:effectExtent l="0" t="0" r="0" b="0"/>
            <wp:docPr id="3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250"/>
        <w:ind w:left="507" w:right="329"/>
        <w:jc w:val="left"/>
      </w:pPr>
      <w:r>
        <w:rPr/>
        <w:t>Работа досылателя разделяется на три</w:t>
      </w:r>
      <w:r>
        <w:rPr>
          <w:spacing w:val="-10"/>
        </w:rPr>
        <w:t> </w:t>
      </w:r>
      <w:r>
        <w:rPr/>
        <w:t>операции:</w:t>
      </w:r>
    </w:p>
    <w:p>
      <w:pPr>
        <w:pStyle w:val="ListParagraph"/>
        <w:numPr>
          <w:ilvl w:val="0"/>
          <w:numId w:val="9"/>
        </w:numPr>
        <w:tabs>
          <w:tab w:pos="794" w:val="left" w:leader="none"/>
        </w:tabs>
        <w:spacing w:line="240" w:lineRule="auto" w:before="0" w:after="0"/>
        <w:ind w:left="195" w:right="0" w:firstLine="297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выведение механизма досылания на линию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заряжания;</w:t>
      </w:r>
    </w:p>
    <w:p>
      <w:pPr>
        <w:pStyle w:val="ListParagraph"/>
        <w:numPr>
          <w:ilvl w:val="0"/>
          <w:numId w:val="9"/>
        </w:numPr>
        <w:tabs>
          <w:tab w:pos="803" w:val="left" w:leader="none"/>
        </w:tabs>
        <w:spacing w:line="275" w:lineRule="exact" w:before="7" w:after="0"/>
        <w:ind w:left="802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досылка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снаряда;</w:t>
      </w:r>
    </w:p>
    <w:p>
      <w:pPr>
        <w:pStyle w:val="ListParagraph"/>
        <w:numPr>
          <w:ilvl w:val="0"/>
          <w:numId w:val="9"/>
        </w:numPr>
        <w:tabs>
          <w:tab w:pos="887" w:val="left" w:leader="none"/>
        </w:tabs>
        <w:spacing w:line="240" w:lineRule="auto" w:before="0" w:after="0"/>
        <w:ind w:left="195" w:right="225" w:firstLine="297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досылка гильзы с зарядом и возвращение механизма досылания в исходное положение.</w:t>
      </w:r>
    </w:p>
    <w:p>
      <w:pPr>
        <w:pStyle w:val="Heading3"/>
        <w:spacing w:line="240" w:lineRule="auto" w:before="5"/>
        <w:ind w:left="1813" w:right="329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Выведение механизма досылания на линию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заряжания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80" w:right="221" w:firstLine="297"/>
        <w:jc w:val="both"/>
      </w:pPr>
      <w:r>
        <w:rPr/>
        <w:pict>
          <v:shape style="position:absolute;margin-left:43.700001pt;margin-top:47.113113pt;width:231.848932pt;height:185.04pt;mso-position-horizontal-relative:page;mso-position-vertical-relative:paragraph;z-index:3592;mso-wrap-distance-left:0;mso-wrap-distance-right:0" type="#_x0000_t75" stroked="false">
            <v:imagedata r:id="rId91" o:title=""/>
            <w10:wrap type="topAndBottom"/>
          </v:shape>
        </w:pict>
      </w:r>
      <w:r>
        <w:rPr/>
        <w:pict>
          <v:group style="position:absolute;margin-left:281.25pt;margin-top:30.063112pt;width:233.15pt;height:338.7pt;mso-position-horizontal-relative:page;mso-position-vertical-relative:paragraph;z-index:-101296" coordorigin="5625,601" coordsize="4663,6774">
            <v:shape style="position:absolute;left:5625;top:923;width:4663;height:6452" type="#_x0000_t75" stroked="false">
              <v:imagedata r:id="rId92" o:title=""/>
            </v:shape>
            <v:group style="position:absolute;left:8138;top:601;width:1447;height:1447" coordorigin="8138,601" coordsize="1447,1447">
              <v:shape style="position:absolute;left:8138;top:601;width:1447;height:1447" coordorigin="8138,601" coordsize="1447,1447" path="m8180,1921l8138,2048,8265,2006,8244,1985,8216,1985,8202,1970,8216,1956,8180,1921xe" filled="true" fillcolor="#c0c0c0" stroked="false">
                <v:path arrowok="t"/>
                <v:fill type="solid"/>
              </v:shape>
              <v:shape style="position:absolute;left:8138;top:601;width:1447;height:1447" coordorigin="8138,601" coordsize="1447,1447" path="m8216,1956l8202,1970,8216,1985,8230,1971,8216,1956xe" filled="true" fillcolor="#c0c0c0" stroked="false">
                <v:path arrowok="t"/>
                <v:fill type="solid"/>
              </v:shape>
              <v:shape style="position:absolute;left:8138;top:601;width:1447;height:1447" coordorigin="8138,601" coordsize="1447,1447" path="m8230,1971l8216,1985,8244,1985,8230,1971xe" filled="true" fillcolor="#c0c0c0" stroked="false">
                <v:path arrowok="t"/>
                <v:fill type="solid"/>
              </v:shape>
              <v:shape style="position:absolute;left:8138;top:601;width:1447;height:1447" coordorigin="8138,601" coordsize="1447,1447" path="m9571,601l8216,1956,8230,1971,9585,615,9571,601xe" filled="true" fillcolor="#c0c0c0" stroked="false">
                <v:path arrowok="t"/>
                <v:fill type="solid"/>
              </v:shape>
            </v:group>
            <w10:wrap type="none"/>
          </v:group>
        </w:pict>
      </w:r>
      <w:r>
        <w:rPr/>
        <w:t>Чтобы вывести механизм досылания на линию заряжания, нужно при полном накате ствола и открытом клине поставить автоматы защиты (ВПр1, ВПр2) и тумблер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(В1) </w:t>
      </w:r>
      <w:r>
        <w:rPr/>
        <w:t>в </w:t>
      </w:r>
      <w:r>
        <w:rPr/>
        <w:t>положение ВКЛ., на пульте управления должна загореться лампа</w:t>
      </w:r>
      <w:r>
        <w:rPr>
          <w:spacing w:val="-18"/>
        </w:rPr>
        <w:t> </w:t>
      </w:r>
      <w:r>
        <w:rPr/>
        <w:t>ПИТАНИЕ.</w:t>
      </w:r>
    </w:p>
    <w:p>
      <w:pPr>
        <w:spacing w:after="0" w:line="240" w:lineRule="auto"/>
        <w:jc w:val="both"/>
        <w:sectPr>
          <w:footerReference w:type="even" r:id="rId87"/>
          <w:footerReference w:type="default" r:id="rId88"/>
          <w:pgSz w:w="11910" w:h="16840"/>
          <w:pgMar w:footer="0" w:header="0" w:top="780" w:bottom="60" w:left="700" w:right="15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7"/>
          <w:szCs w:val="7"/>
        </w:rPr>
      </w:pPr>
    </w:p>
    <w:p>
      <w:pPr>
        <w:spacing w:line="240" w:lineRule="auto"/>
        <w:ind w:left="150" w:right="-39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911439" cy="1655064"/>
            <wp:effectExtent l="0" t="0" r="0" b="0"/>
            <wp:docPr id="5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3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 w:before="114"/>
        <w:ind w:left="150" w:right="0"/>
        <w:jc w:val="left"/>
      </w:pPr>
      <w:r>
        <w:rPr/>
        <w:t>снаряд на</w:t>
      </w:r>
      <w:r>
        <w:rPr>
          <w:spacing w:val="-2"/>
        </w:rPr>
        <w:t> </w:t>
      </w:r>
      <w:r>
        <w:rPr/>
        <w:t>лоток.</w:t>
      </w:r>
    </w:p>
    <w:p>
      <w:pPr>
        <w:pStyle w:val="BodyText"/>
        <w:tabs>
          <w:tab w:pos="2113" w:val="left" w:leader="none"/>
          <w:tab w:pos="3806" w:val="left" w:leader="none"/>
        </w:tabs>
        <w:spacing w:line="240" w:lineRule="auto" w:before="45"/>
        <w:ind w:left="141" w:right="119" w:firstLine="302"/>
        <w:jc w:val="both"/>
      </w:pPr>
      <w:r>
        <w:rPr/>
        <w:br w:type="column"/>
      </w:r>
      <w:r>
        <w:rPr/>
        <w:t>При этом электроспуск оттянет стопор и расстопорит</w:t>
        <w:tab/>
        <w:t>механизм</w:t>
        <w:tab/>
        <w:t>подъема досылателя, а электродвигатель выведет механизм досылания на линию заряжания. В крайнем верхнем положении флажок нажмет на рычаг концевого выключателя (В6 — В9) и отключит питание электродвигателя.</w:t>
      </w:r>
    </w:p>
    <w:p>
      <w:pPr>
        <w:pStyle w:val="BodyText"/>
        <w:spacing w:line="274" w:lineRule="exact" w:before="5"/>
        <w:ind w:left="141" w:right="117" w:firstLine="302"/>
        <w:jc w:val="both"/>
      </w:pPr>
      <w:r>
        <w:rPr/>
        <w:t>Затем для заряжания гаубицы нужно откинуть вручную носок лотка и </w:t>
      </w:r>
      <w:r>
        <w:rPr>
          <w:spacing w:val="39"/>
        </w:rPr>
        <w:t> </w:t>
      </w:r>
      <w:r>
        <w:rPr/>
        <w:t>положить</w:t>
      </w:r>
    </w:p>
    <w:p>
      <w:pPr>
        <w:spacing w:after="0" w:line="274" w:lineRule="exact"/>
        <w:jc w:val="both"/>
        <w:sectPr>
          <w:pgSz w:w="11910" w:h="16840"/>
          <w:pgMar w:header="0" w:footer="325" w:top="780" w:bottom="520" w:left="1600" w:right="740"/>
          <w:cols w:num="2" w:equalWidth="0">
            <w:col w:w="4736" w:space="40"/>
            <w:col w:w="4794"/>
          </w:cols>
        </w:sectPr>
      </w:pPr>
    </w:p>
    <w:p>
      <w:pPr>
        <w:pStyle w:val="BodyText"/>
        <w:spacing w:line="240" w:lineRule="auto"/>
        <w:ind w:left="135" w:right="105" w:firstLine="307"/>
        <w:jc w:val="both"/>
      </w:pPr>
      <w:r>
        <w:rPr/>
        <w:t>При неисправности электроцепи, а также при проверках и регулировках  моментов муфт досылателя подъем и опускание механизма досылания производить ручкой Сб 42</w:t>
      </w:r>
      <w:r>
        <w:rPr>
          <w:rFonts w:ascii="Times New Roman" w:hAnsi="Times New Roman"/>
        </w:rPr>
        <w:t>- </w:t>
      </w:r>
      <w:r>
        <w:rPr/>
        <w:t>20, установленной на червяк редуктора. При подъеме досылателя ручкой Сб 42</w:t>
      </w:r>
      <w:r>
        <w:rPr>
          <w:rFonts w:ascii="Times New Roman" w:hAnsi="Times New Roman"/>
        </w:rPr>
        <w:t>-42 </w:t>
      </w:r>
      <w:r>
        <w:rPr/>
        <w:t>необходимо оттянуть стопор</w:t>
      </w:r>
      <w:r>
        <w:rPr>
          <w:rFonts w:ascii="Times New Roman" w:hAnsi="Times New Roman"/>
          <w:i/>
        </w:rPr>
        <w:t>. </w:t>
      </w:r>
      <w:r>
        <w:rPr/>
        <w:t>После работы ручкой ее необходимо снять и закрепить на ограждении.</w:t>
      </w:r>
    </w:p>
    <w:p>
      <w:pPr>
        <w:spacing w:before="7"/>
        <w:ind w:left="106" w:right="177" w:firstLine="311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Внимание! Запрещается </w:t>
      </w:r>
      <w:r>
        <w:rPr>
          <w:rFonts w:ascii="Times New Roman" w:hAnsi="Times New Roman"/>
          <w:sz w:val="24"/>
        </w:rPr>
        <w:t>работать электроприводом досылателя с ручкой Сб 42</w:t>
      </w:r>
      <w:r>
        <w:rPr>
          <w:rFonts w:ascii="Times New Roman" w:hAnsi="Times New Roman"/>
          <w:sz w:val="24"/>
        </w:rPr>
        <w:t>-42, </w:t>
      </w:r>
      <w:r>
        <w:rPr>
          <w:rFonts w:ascii="Times New Roman" w:hAnsi="Times New Roman"/>
          <w:sz w:val="24"/>
        </w:rPr>
        <w:t>установленной на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червяке.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Heading3"/>
        <w:spacing w:line="240" w:lineRule="auto"/>
        <w:ind w:right="80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Досылка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снаряда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69"/>
        <w:ind w:left="102" w:right="181" w:firstLine="288"/>
        <w:jc w:val="both"/>
      </w:pPr>
      <w:r>
        <w:rPr/>
        <w:t>Для досылки снаряда нужно нажать кнопку (Кн1 </w:t>
      </w:r>
      <w:r>
        <w:rPr>
          <w:rFonts w:ascii="Times New Roman" w:hAnsi="Times New Roman"/>
        </w:rPr>
        <w:t>- </w:t>
      </w:r>
      <w:r>
        <w:rPr/>
        <w:t>ДОСЫЛКА) на пульте управления. При этом поступает питание на электродвигатели и вращение от них передается через редуктор привода, на звездочку, которая направляет цепь</w:t>
      </w:r>
      <w:r>
        <w:rPr>
          <w:spacing w:val="-15"/>
        </w:rPr>
        <w:t> </w:t>
      </w:r>
      <w:r>
        <w:rPr/>
        <w:t>вперед.</w:t>
      </w:r>
    </w:p>
    <w:p>
      <w:pPr>
        <w:pStyle w:val="BodyText"/>
        <w:spacing w:line="274" w:lineRule="exact" w:before="12"/>
        <w:ind w:left="102" w:right="183" w:firstLine="278"/>
        <w:jc w:val="both"/>
      </w:pPr>
      <w:r>
        <w:rPr/>
        <w:pict>
          <v:group style="position:absolute;margin-left:298.75pt;margin-top:16.479996pt;width:244.7pt;height:188.35pt;mso-position-horizontal-relative:page;mso-position-vertical-relative:paragraph;z-index:-101224" coordorigin="5975,330" coordsize="4894,3767">
            <v:shape style="position:absolute;left:5975;top:330;width:4894;height:3767" type="#_x0000_t75" stroked="false">
              <v:imagedata r:id="rId94" o:title=""/>
            </v:shape>
            <v:group style="position:absolute;left:7091;top:2577;width:226;height:902" coordorigin="7091,2577" coordsize="226,902">
              <v:shape style="position:absolute;left:7091;top:2577;width:226;height:902" coordorigin="7091,2577" coordsize="226,902" path="m7248,2692l7091,3475,7111,3479,7267,2696,7248,2692xe" filled="true" fillcolor="#ffffff" stroked="false">
                <v:path arrowok="t"/>
                <v:fill type="solid"/>
              </v:shape>
              <v:shape style="position:absolute;left:7091;top:2577;width:226;height:902" coordorigin="7091,2577" coordsize="226,902" path="m7307,2673l7252,2673,7271,2677,7267,2696,7316,2706,7307,2673xe" filled="true" fillcolor="#ffffff" stroked="false">
                <v:path arrowok="t"/>
                <v:fill type="solid"/>
              </v:shape>
              <v:shape style="position:absolute;left:7091;top:2577;width:226;height:902" coordorigin="7091,2577" coordsize="226,902" path="m7252,2673l7248,2692,7267,2696,7271,2677,7252,2673xe" filled="true" fillcolor="#ffffff" stroked="false">
                <v:path arrowok="t"/>
                <v:fill type="solid"/>
              </v:shape>
              <v:shape style="position:absolute;left:7091;top:2577;width:226;height:902" coordorigin="7091,2577" coordsize="226,902" path="m7281,2577l7199,2683,7248,2692,7252,2673,7307,2673,7281,2577xe" filled="true" fillcolor="#ffffff" stroked="false">
                <v:path arrowok="t"/>
                <v:fill type="solid"/>
              </v:shape>
              <v:shape style="position:absolute;left:6039;top:3455;width:1302;height:409" type="#_x0000_t202" filled="true" fillcolor="#c0c0c0" stroked="false">
                <v:textbox inset="0,0,0,0">
                  <w:txbxContent>
                    <w:p>
                      <w:pPr>
                        <w:spacing w:before="66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В7 —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В8</w:t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t>Движение досылающей цепи в направлении досылки прекратится тогда, когда ведущий    поясок    снаряда </w:t>
      </w:r>
      <w:r>
        <w:rPr>
          <w:spacing w:val="47"/>
        </w:rPr>
        <w:t> </w:t>
      </w:r>
      <w:r>
        <w:rPr/>
        <w:t>достигнет</w:t>
      </w:r>
    </w:p>
    <w:p>
      <w:pPr>
        <w:pStyle w:val="BodyText"/>
        <w:spacing w:line="240" w:lineRule="auto"/>
        <w:ind w:left="102" w:right="5379"/>
        <w:jc w:val="both"/>
      </w:pPr>
      <w:r>
        <w:rPr/>
        <w:t>нарезов канала ствола, а цепь планками, закрепленными  на последних звеньях, нажмет на рычаг концевого выключателя (В7 —В8), после этого направление вращения электродвигателей изменится и цепь пойдет на</w:t>
      </w:r>
      <w:r>
        <w:rPr>
          <w:spacing w:val="-5"/>
        </w:rPr>
        <w:t> </w:t>
      </w:r>
      <w:r>
        <w:rPr/>
        <w:t>реверс.</w:t>
      </w:r>
    </w:p>
    <w:p>
      <w:pPr>
        <w:pStyle w:val="BodyText"/>
        <w:spacing w:line="240" w:lineRule="auto" w:before="62"/>
        <w:ind w:left="126" w:right="5376" w:firstLine="307"/>
        <w:jc w:val="both"/>
      </w:pPr>
      <w:r>
        <w:rPr/>
        <w:t>При движении назад цепь вновь нажмет на рычаг концевого выключателя (В7 — В8) планками, закрепленными на передних звеньях, питание электродвигателей отклю</w:t>
      </w:r>
      <w:r>
        <w:rPr>
          <w:rFonts w:ascii="Times New Roman" w:hAnsi="Times New Roman" w:cs="Times New Roman" w:eastAsia="Times New Roman" w:hint="default"/>
        </w:rPr>
        <w:t>- </w:t>
      </w:r>
      <w:r>
        <w:rPr/>
        <w:t>чится и цепь</w:t>
      </w:r>
      <w:r>
        <w:rPr>
          <w:spacing w:val="-9"/>
        </w:rPr>
        <w:t> </w:t>
      </w:r>
      <w:r>
        <w:rPr/>
        <w:t>остановится.</w: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Heading3"/>
        <w:spacing w:line="240" w:lineRule="auto"/>
        <w:ind w:left="1" w:right="0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Досылка гильзы с зарядом и</w:t>
      </w:r>
      <w:r>
        <w:rPr>
          <w:u w:val="none"/>
        </w:rPr>
      </w:r>
      <w:r>
        <w:rPr>
          <w:b w:val="0"/>
          <w:u w:val="none"/>
        </w:rPr>
      </w:r>
    </w:p>
    <w:p>
      <w:pPr>
        <w:spacing w:before="10"/>
        <w:ind w:left="0" w:right="1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возвращение механизма досылания в исходное</w:t>
      </w:r>
      <w:r>
        <w:rPr>
          <w:rFonts w:ascii="Times New Roman" w:hAnsi="Times New Roman"/>
          <w:b/>
          <w:spacing w:val="-13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положение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280" w:left="1600" w:right="740"/>
        </w:sectPr>
      </w:pPr>
    </w:p>
    <w:p>
      <w:pPr>
        <w:pStyle w:val="BodyText"/>
        <w:spacing w:line="240" w:lineRule="auto" w:before="45"/>
        <w:ind w:left="135" w:right="293" w:firstLine="259"/>
        <w:jc w:val="both"/>
      </w:pPr>
      <w:r>
        <w:rPr/>
        <w:t>Гильзу при досылке нужно завести дульцем в камору ствола, а фланец прижать к упорам, после чего повторно нажать кнопку (Кн1). При этом электродвигатели снова заставят двигаться цепь вперед и толкать гильзу. Когда гильза собьет цапфы выбрасывателей с упоров клина, клин затвора пойдет вверх, электрическая цепь блок</w:t>
      </w:r>
      <w:r>
        <w:rPr>
          <w:rFonts w:ascii="Times New Roman" w:hAnsi="Times New Roman" w:cs="Times New Roman" w:eastAsia="Times New Roman" w:hint="default"/>
        </w:rPr>
        <w:t>- </w:t>
      </w:r>
      <w:r>
        <w:rPr/>
        <w:t>кнопки (В5) замкнется и досылающая цепь пойдет назад, пока планки, закрепленные на передних звеньях, не нажмут на рычаг концевого выключателя (В7 — В8) и не отключат тем самым питание</w:t>
      </w:r>
      <w:r>
        <w:rPr>
          <w:spacing w:val="-5"/>
        </w:rPr>
        <w:t> </w:t>
      </w:r>
      <w:r>
        <w:rPr/>
        <w:t>электродвигателей.</w:t>
      </w:r>
    </w:p>
    <w:p>
      <w:pPr>
        <w:spacing w:line="240" w:lineRule="auto"/>
        <w:ind w:left="2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62.45pt;height:178.7pt;mso-position-horizontal-relative:char;mso-position-vertical-relative:line" coordorigin="0,0" coordsize="9249,3574">
            <v:shape style="position:absolute;left:4749;top:0;width:4500;height:3574" type="#_x0000_t75" stroked="false">
              <v:imagedata r:id="rId97" o:title=""/>
            </v:shape>
            <v:shape style="position:absolute;left:0;top:26;width:4569;height:3548" type="#_x0000_t75" stroked="false">
              <v:imagedata r:id="rId98" o:title=""/>
            </v:shape>
            <v:group style="position:absolute;left:3669;top:2483;width:639;height:484" coordorigin="3669,2483" coordsize="639,484">
              <v:shape style="position:absolute;left:3669;top:2483;width:639;height:484" coordorigin="3669,2483" coordsize="639,484" path="m3669,2967l4308,2967,4308,2483,3669,2483,3669,2967xe" filled="false" stroked="true" strokeweight=".75pt" strokecolor="#ffffff">
                <v:path arrowok="t"/>
              </v:shape>
            </v:group>
            <v:group style="position:absolute;left:2949;top:1940;width:726;height:548" coordorigin="2949,1940" coordsize="726,548">
              <v:shape style="position:absolute;left:2949;top:1940;width:726;height:548" coordorigin="2949,1940" coordsize="726,548" path="m3051,2004l3039,2020,3663,2488,3675,2472,3051,2004xe" filled="true" fillcolor="#000000" stroked="false">
                <v:path arrowok="t"/>
                <v:fill type="solid"/>
              </v:shape>
              <v:shape style="position:absolute;left:2949;top:1940;width:726;height:548" coordorigin="2949,1940" coordsize="726,548" path="m2949,1940l3009,2060,3039,2020,3023,2008,3035,1992,3060,1992,3081,1964,2949,1940xe" filled="true" fillcolor="#000000" stroked="false">
                <v:path arrowok="t"/>
                <v:fill type="solid"/>
              </v:shape>
              <v:shape style="position:absolute;left:2949;top:1940;width:726;height:548" coordorigin="2949,1940" coordsize="726,548" path="m3035,1992l3023,2008,3039,2020,3051,2004,3035,1992xe" filled="true" fillcolor="#000000" stroked="false">
                <v:path arrowok="t"/>
                <v:fill type="solid"/>
              </v:shape>
              <v:shape style="position:absolute;left:2949;top:1940;width:726;height:548" coordorigin="2949,1940" coordsize="726,548" path="m3060,1992l3035,1992,3051,2004,3060,1992xe" filled="true" fillcolor="#000000" stroked="false">
                <v:path arrowok="t"/>
                <v:fill type="solid"/>
              </v:shape>
            </v:group>
            <v:group style="position:absolute;left:4315;top:2090;width:1982;height:408" coordorigin="4315,2090" coordsize="1982,408">
              <v:shape style="position:absolute;left:4315;top:2090;width:1982;height:408" coordorigin="4315,2090" coordsize="1982,408" path="m6177,2140l4315,2478,4319,2498,6181,2159,6177,2140xe" filled="true" fillcolor="#000000" stroked="false">
                <v:path arrowok="t"/>
                <v:fill type="solid"/>
              </v:shape>
              <v:shape style="position:absolute;left:4315;top:2090;width:1982;height:408" coordorigin="4315,2090" coordsize="1982,408" path="m6286,2136l6197,2136,6200,2156,6181,2159,6190,2208,6286,2136xe" filled="true" fillcolor="#000000" stroked="false">
                <v:path arrowok="t"/>
                <v:fill type="solid"/>
              </v:shape>
              <v:shape style="position:absolute;left:4315;top:2090;width:1982;height:408" coordorigin="4315,2090" coordsize="1982,408" path="m6197,2136l6177,2140,6181,2159,6200,2156,6197,2136xe" filled="true" fillcolor="#000000" stroked="false">
                <v:path arrowok="t"/>
                <v:fill type="solid"/>
              </v:shape>
              <v:shape style="position:absolute;left:4315;top:2090;width:1982;height:408" coordorigin="4315,2090" coordsize="1982,408" path="m6168,2090l6177,2140,6197,2136,6286,2136,6297,2128,6168,2090xe" filled="true" fillcolor="#000000" stroked="false">
                <v:path arrowok="t"/>
                <v:fill type="solid"/>
              </v:shape>
              <v:shape style="position:absolute;left:3669;top:2483;width:639;height:484" type="#_x0000_t202" filled="true" fillcolor="#333333" stroked="false">
                <v:textbox inset="0,0,0,0">
                  <w:txbxContent>
                    <w:p>
                      <w:pPr>
                        <w:spacing w:before="82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В5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/>
        <w:ind w:left="155" w:right="284" w:firstLine="307"/>
        <w:jc w:val="both"/>
      </w:pPr>
      <w:r>
        <w:rPr/>
        <w:t>Клин при движении вверх поднимет носок лотка, а пружина поможет сложить носок в лоток. При крайнем заднем положении цепи и закрытом клине механизм досылания автоматически опускается вниз, пока флажок не нажмет на рычаг концевого выключателя (В6 —</w:t>
      </w:r>
      <w:r>
        <w:rPr>
          <w:spacing w:val="-3"/>
        </w:rPr>
        <w:t> </w:t>
      </w:r>
      <w:r>
        <w:rPr/>
        <w:t>В9).</w:t>
      </w:r>
    </w:p>
    <w:p>
      <w:pPr>
        <w:pStyle w:val="BodyText"/>
        <w:spacing w:line="240" w:lineRule="auto" w:before="7"/>
        <w:ind w:left="155" w:right="280" w:firstLine="297"/>
        <w:jc w:val="both"/>
      </w:pPr>
      <w:r>
        <w:rPr/>
        <w:t>При ручном досылании необходимо завести снаряд в камору так, чтобы удержник клина затвора упирался в дно снаряда, а затем энергичным движением дослать снаряд прибойником, а снаряженную гильзу дослать</w:t>
      </w:r>
      <w:r>
        <w:rPr>
          <w:spacing w:val="-18"/>
        </w:rPr>
        <w:t> </w:t>
      </w:r>
      <w:r>
        <w:rPr/>
        <w:t>рукой.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4297" w:val="left" w:leader="none"/>
        </w:tabs>
        <w:spacing w:line="240" w:lineRule="auto" w:before="0" w:after="0"/>
        <w:ind w:left="4296" w:right="0" w:hanging="341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ЛЮЛЬКА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40"/>
        <w:ind w:right="277" w:firstLine="302"/>
        <w:jc w:val="both"/>
      </w:pPr>
      <w:r>
        <w:rPr>
          <w:rFonts w:ascii="Times New Roman" w:hAnsi="Times New Roman"/>
          <w:b/>
        </w:rPr>
        <w:t>Люлька   </w:t>
      </w:r>
      <w:r>
        <w:rPr/>
        <w:t>служит    для    направления    движения ствола при стрельбе во время отката и наката, а также для крепления механизмов и агрегатов качающейся части</w:t>
      </w:r>
      <w:r>
        <w:rPr>
          <w:spacing w:val="-17"/>
        </w:rPr>
        <w:t> </w:t>
      </w:r>
      <w:r>
        <w:rPr/>
        <w:t>гаубицы.</w:t>
      </w:r>
    </w:p>
    <w:p>
      <w:pPr>
        <w:pStyle w:val="BodyText"/>
        <w:spacing w:line="240" w:lineRule="auto"/>
        <w:ind w:left="414" w:right="0"/>
        <w:jc w:val="left"/>
      </w:pPr>
      <w:r>
        <w:rPr/>
        <w:t>Люлька состоит</w:t>
      </w:r>
      <w:r>
        <w:rPr>
          <w:spacing w:val="-4"/>
        </w:rPr>
        <w:t> </w:t>
      </w:r>
      <w:r>
        <w:rPr/>
        <w:t>из:</w:t>
      </w:r>
    </w:p>
    <w:p>
      <w:pPr>
        <w:pStyle w:val="ListParagraph"/>
        <w:numPr>
          <w:ilvl w:val="1"/>
          <w:numId w:val="8"/>
        </w:numPr>
        <w:tabs>
          <w:tab w:pos="775" w:val="left" w:leader="none"/>
        </w:tabs>
        <w:spacing w:line="275" w:lineRule="exact" w:before="0" w:after="0"/>
        <w:ind w:left="77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цапфенной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обоймы;</w:t>
      </w:r>
    </w:p>
    <w:p>
      <w:pPr>
        <w:pStyle w:val="ListParagraph"/>
        <w:numPr>
          <w:ilvl w:val="1"/>
          <w:numId w:val="8"/>
        </w:numPr>
        <w:tabs>
          <w:tab w:pos="775" w:val="left" w:leader="none"/>
        </w:tabs>
        <w:spacing w:line="275" w:lineRule="exact" w:before="0" w:after="0"/>
        <w:ind w:left="77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сектора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1"/>
          <w:numId w:val="8"/>
        </w:numPr>
        <w:tabs>
          <w:tab w:pos="775" w:val="left" w:leader="none"/>
        </w:tabs>
        <w:spacing w:line="240" w:lineRule="auto" w:before="0" w:after="0"/>
        <w:ind w:left="77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кожуха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люльки;</w:t>
      </w:r>
    </w:p>
    <w:p>
      <w:pPr>
        <w:pStyle w:val="ListParagraph"/>
        <w:numPr>
          <w:ilvl w:val="1"/>
          <w:numId w:val="8"/>
        </w:numPr>
        <w:tabs>
          <w:tab w:pos="775" w:val="left" w:leader="none"/>
        </w:tabs>
        <w:spacing w:line="240" w:lineRule="auto" w:before="0" w:after="0"/>
        <w:ind w:left="77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кожуха тормоза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отката;</w:t>
      </w:r>
    </w:p>
    <w:p>
      <w:pPr>
        <w:pStyle w:val="ListParagraph"/>
        <w:numPr>
          <w:ilvl w:val="1"/>
          <w:numId w:val="8"/>
        </w:numPr>
        <w:tabs>
          <w:tab w:pos="775" w:val="left" w:leader="none"/>
        </w:tabs>
        <w:spacing w:line="240" w:lineRule="auto" w:before="0" w:after="0"/>
        <w:ind w:left="77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2.549999pt;margin-top:10.683125pt;width:476.45pt;height:180.05pt;mso-position-horizontal-relative:page;mso-position-vertical-relative:paragraph;z-index:-101032" coordorigin="851,214" coordsize="9529,3601">
            <v:shape style="position:absolute;left:851;top:769;width:9529;height:3046" type="#_x0000_t75" stroked="false">
              <v:imagedata r:id="rId99" o:title=""/>
            </v:shape>
            <v:group style="position:absolute;left:2526;top:1226;width:546;height:369" coordorigin="2526,1226" coordsize="546,369">
              <v:shape style="position:absolute;left:2526;top:1226;width:546;height:369" coordorigin="2526,1226" coordsize="546,369" path="m2967,1536l2939,1578,3072,1595,3045,1547,2983,1547,2967,1536xe" filled="true" fillcolor="#000000" stroked="false">
                <v:path arrowok="t"/>
                <v:fill type="solid"/>
              </v:shape>
              <v:shape style="position:absolute;left:2526;top:1226;width:546;height:369" coordorigin="2526,1226" coordsize="546,369" path="m2978,1520l2967,1536,2983,1547,2994,1531,2978,1520xe" filled="true" fillcolor="#000000" stroked="false">
                <v:path arrowok="t"/>
                <v:fill type="solid"/>
              </v:shape>
              <v:shape style="position:absolute;left:2526;top:1226;width:546;height:369" coordorigin="2526,1226" coordsize="546,369" path="m3005,1478l2978,1520,2994,1531,2983,1547,3045,1547,3005,1478xe" filled="true" fillcolor="#000000" stroked="false">
                <v:path arrowok="t"/>
                <v:fill type="solid"/>
              </v:shape>
              <v:shape style="position:absolute;left:2526;top:1226;width:546;height:369" coordorigin="2526,1226" coordsize="546,369" path="m2538,1226l2526,1243,2967,1536,2978,1520,2538,1226xe" filled="true" fillcolor="#000000" stroked="false">
                <v:path arrowok="t"/>
                <v:fill type="solid"/>
              </v:shape>
            </v:group>
            <v:group style="position:absolute;left:3911;top:3245;width:723;height:219" coordorigin="3911,3245" coordsize="723,219">
              <v:shape style="position:absolute;left:3911;top:3245;width:723;height:219" coordorigin="3911,3245" coordsize="723,219" path="m4030,3294l4025,3314,4629,3464,4633,3445,4030,3294xe" filled="true" fillcolor="#000000" stroked="false">
                <v:path arrowok="t"/>
                <v:fill type="solid"/>
              </v:shape>
              <v:shape style="position:absolute;left:3911;top:3245;width:723;height:219" coordorigin="3911,3245" coordsize="723,219" path="m4042,3245l3911,3275,4013,3362,4025,3314,4006,3309,4010,3289,4031,3289,4042,3245xe" filled="true" fillcolor="#000000" stroked="false">
                <v:path arrowok="t"/>
                <v:fill type="solid"/>
              </v:shape>
              <v:shape style="position:absolute;left:3911;top:3245;width:723;height:219" coordorigin="3911,3245" coordsize="723,219" path="m4010,3289l4006,3309,4025,3314,4030,3294,4010,3289xe" filled="true" fillcolor="#000000" stroked="false">
                <v:path arrowok="t"/>
                <v:fill type="solid"/>
              </v:shape>
              <v:shape style="position:absolute;left:3911;top:3245;width:723;height:219" coordorigin="3911,3245" coordsize="723,219" path="m4031,3289l4010,3289,4030,3294,4031,3289xe" filled="true" fillcolor="#000000" stroked="false">
                <v:path arrowok="t"/>
                <v:fill type="solid"/>
              </v:shape>
            </v:group>
            <v:group style="position:absolute;left:9071;top:1474;width:120;height:540" coordorigin="9071,1474" coordsize="120,540">
              <v:shape style="position:absolute;left:9071;top:1474;width:120;height:540" coordorigin="9071,1474" coordsize="120,540" path="m9121,1894l9071,1894,9131,2014,9181,1914,9121,1914,9121,1894xe" filled="true" fillcolor="#000000" stroked="false">
                <v:path arrowok="t"/>
                <v:fill type="solid"/>
              </v:shape>
              <v:shape style="position:absolute;left:9071;top:1474;width:120;height:540" coordorigin="9071,1474" coordsize="120,540" path="m9141,1474l9121,1474,9121,1914,9141,1914,9141,1474xe" filled="true" fillcolor="#000000" stroked="false">
                <v:path arrowok="t"/>
                <v:fill type="solid"/>
              </v:shape>
              <v:shape style="position:absolute;left:9071;top:1474;width:120;height:540" coordorigin="9071,1474" coordsize="120,540" path="m9191,1894l9141,1894,9141,1914,9181,1914,9191,1894xe" filled="true" fillcolor="#000000" stroked="false">
                <v:path arrowok="t"/>
                <v:fill type="solid"/>
              </v:shape>
            </v:group>
            <v:group style="position:absolute;left:6371;top:754;width:120;height:540" coordorigin="6371,754" coordsize="120,540">
              <v:shape style="position:absolute;left:6371;top:754;width:120;height:540" coordorigin="6371,754" coordsize="120,540" path="m6421,1174l6371,1174,6431,1294,6481,1194,6421,1194,6421,1174xe" filled="true" fillcolor="#000000" stroked="false">
                <v:path arrowok="t"/>
                <v:fill type="solid"/>
              </v:shape>
              <v:shape style="position:absolute;left:6371;top:754;width:120;height:540" coordorigin="6371,754" coordsize="120,540" path="m6441,754l6421,754,6421,1194,6441,1194,6441,754xe" filled="true" fillcolor="#000000" stroked="false">
                <v:path arrowok="t"/>
                <v:fill type="solid"/>
              </v:shape>
              <v:shape style="position:absolute;left:6371;top:754;width:120;height:540" coordorigin="6371,754" coordsize="120,540" path="m6491,1174l6441,1174,6441,1194,6481,1194,6491,1174xe" filled="true" fillcolor="#000000" stroked="false">
                <v:path arrowok="t"/>
                <v:fill type="solid"/>
              </v:shape>
              <v:shape style="position:absolute;left:5891;top:2555;width:189;height:364" type="#_x0000_t75" stroked="false">
                <v:imagedata r:id="rId100" o:title=""/>
              </v:shape>
              <v:shape style="position:absolute;left:4451;top:214;width:2742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кожух тормоза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отката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031;top:754;width:1511;height:720" type="#_x0000_t202" filled="true" fillcolor="#c0c0c0" stroked="false">
                <v:textbox inset="0,0,0,0">
                  <w:txbxContent>
                    <w:p>
                      <w:pPr>
                        <w:spacing w:before="69"/>
                        <w:ind w:left="17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цапфенная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7"/>
                        <w:ind w:left="58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обойма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871;top:934;width:2018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кожух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люльки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891;top:2915;width:919;height:540" type="#_x0000_t202" filled="true" fillcolor="#c0c0c0" stroked="false">
                <v:textbox inset="0,0,0,0">
                  <w:txbxContent>
                    <w:p>
                      <w:pPr>
                        <w:spacing w:before="81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труба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631;top:3275;width:1163;height:540" type="#_x0000_t202" filled="true" fillcolor="#c0c0c0" stroked="false">
                <v:textbox inset="0,0,0,0">
                  <w:txbxContent>
                    <w:p>
                      <w:pPr>
                        <w:spacing w:before="81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сектор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кожуха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накатника.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476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Цапфенная  обойма 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литая.  К  переднему  ее  торцу  приварены  труба  с  втулкой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sz w:val="24"/>
        </w:rPr>
        <w:t>На</w:t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footerReference w:type="even" r:id="rId95"/>
          <w:footerReference w:type="default" r:id="rId96"/>
          <w:pgSz w:w="11910" w:h="16840"/>
          <w:pgMar w:footer="325" w:header="0" w:top="780" w:bottom="520" w:left="740" w:right="1420"/>
          <w:pgNumType w:start="24"/>
        </w:sectPr>
      </w:pPr>
    </w:p>
    <w:p>
      <w:pPr>
        <w:pStyle w:val="BodyText"/>
        <w:spacing w:line="240" w:lineRule="auto" w:before="45"/>
        <w:ind w:left="522" w:right="339"/>
        <w:jc w:val="left"/>
      </w:pPr>
      <w:r>
        <w:rPr/>
        <w:t>фланце цапфенной обоймы имеется пять резьбовых отверстий для крепления бронемаски. К нижней кромке цапфенной обоймы болтами крепится дно</w:t>
      </w:r>
      <w:r>
        <w:rPr>
          <w:spacing w:val="-19"/>
        </w:rPr>
        <w:t> </w:t>
      </w:r>
      <w:r>
        <w:rPr/>
        <w:t>ограждения.</w:t>
      </w:r>
    </w:p>
    <w:p>
      <w:pPr>
        <w:pStyle w:val="BodyText"/>
        <w:spacing w:line="240" w:lineRule="auto" w:before="24"/>
        <w:ind w:left="555" w:right="339" w:firstLine="287"/>
        <w:jc w:val="both"/>
      </w:pPr>
      <w:r>
        <w:rPr/>
        <w:pict>
          <v:group style="position:absolute;margin-left:303.839996pt;margin-top:29.203096pt;width:250.2pt;height:173.45pt;mso-position-horizontal-relative:page;mso-position-vertical-relative:paragraph;z-index:-100840" coordorigin="6077,584" coordsize="5004,3469">
            <v:shape style="position:absolute;left:6277;top:584;width:4803;height:3469" type="#_x0000_t75" stroked="false">
              <v:imagedata r:id="rId101" o:title=""/>
            </v:shape>
            <v:group style="position:absolute;left:6077;top:1388;width:909;height:1266" coordorigin="6077,1388" coordsize="909,1266">
              <v:shape style="position:absolute;left:6077;top:1388;width:909;height:1266" coordorigin="6077,1388" coordsize="909,1266" path="m6907,2562l6866,2591,6985,2654,6973,2578,6919,2578,6907,2562xe" filled="true" fillcolor="#000000" stroked="false">
                <v:path arrowok="t"/>
                <v:fill type="solid"/>
              </v:shape>
              <v:shape style="position:absolute;left:6077;top:1388;width:909;height:1266" coordorigin="6077,1388" coordsize="909,1266" path="m6923,2551l6907,2562,6919,2578,6935,2567,6923,2551xe" filled="true" fillcolor="#000000" stroked="false">
                <v:path arrowok="t"/>
                <v:fill type="solid"/>
              </v:shape>
              <v:shape style="position:absolute;left:6077;top:1388;width:909;height:1266" coordorigin="6077,1388" coordsize="909,1266" path="m6964,2521l6923,2551,6935,2567,6919,2578,6973,2578,6964,2521xe" filled="true" fillcolor="#000000" stroked="false">
                <v:path arrowok="t"/>
                <v:fill type="solid"/>
              </v:shape>
              <v:shape style="position:absolute;left:6077;top:1388;width:909;height:1266" coordorigin="6077,1388" coordsize="909,1266" path="m6093,1388l6077,1400,6907,2562,6923,2551,6093,1388xe" filled="true" fillcolor="#000000" stroked="false">
                <v:path arrowok="t"/>
                <v:fill type="solid"/>
              </v:shape>
            </v:group>
            <v:group style="position:absolute;left:9441;top:2110;width:540;height:120" coordorigin="9441,2110" coordsize="540,120">
              <v:shape style="position:absolute;left:9441;top:2110;width:540;height:120" coordorigin="9441,2110" coordsize="540,120" path="m9561,2110l9441,2170,9561,2230,9561,2180,9541,2180,9541,2160,9561,2160,9561,2110xe" filled="true" fillcolor="#000000" stroked="false">
                <v:path arrowok="t"/>
                <v:fill type="solid"/>
              </v:shape>
              <v:shape style="position:absolute;left:9441;top:2110;width:540;height:120" coordorigin="9441,2110" coordsize="540,120" path="m9561,2160l9541,2160,9541,2180,9561,2180,9561,2160xe" filled="true" fillcolor="#000000" stroked="false">
                <v:path arrowok="t"/>
                <v:fill type="solid"/>
              </v:shape>
              <v:shape style="position:absolute;left:9441;top:2110;width:540;height:120" coordorigin="9441,2110" coordsize="540,120" path="m9981,2160l9561,2160,9561,2180,9981,2180,9981,216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Сверху у казенного среза цапфенной обоймы имеется паз с латунными вкладышами</w:t>
      </w:r>
      <w:r>
        <w:rPr>
          <w:rFonts w:ascii="Times New Roman" w:hAnsi="Times New Roman"/>
          <w:i/>
        </w:rPr>
        <w:t>. </w:t>
      </w:r>
      <w:r>
        <w:rPr/>
        <w:t>В этот паз входит штырь казенника, удерживающий ствол от поворота вокруг оси при выстреле.</w:t>
      </w:r>
    </w:p>
    <w:p>
      <w:pPr>
        <w:pStyle w:val="BodyText"/>
        <w:spacing w:line="240" w:lineRule="auto"/>
        <w:ind w:left="565" w:right="5321" w:firstLine="297"/>
        <w:jc w:val="both"/>
      </w:pPr>
      <w:r>
        <w:rPr/>
        <w:pict>
          <v:shape style="position:absolute;margin-left:499.049988pt;margin-top:29.883112pt;width:48.95pt;height:57.95pt;mso-position-horizontal-relative:page;mso-position-vertical-relative:paragraph;z-index:4144" type="#_x0000_t202" filled="true" fillcolor="#c0c0c0" stroked="false">
            <v:textbox inset="0,0,0,0">
              <w:txbxContent>
                <w:p>
                  <w:pPr>
                    <w:spacing w:line="242" w:lineRule="auto" w:before="71"/>
                    <w:ind w:left="146" w:right="168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трубка для подачи смазки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На казенном срезе цапфенной обоймы крепятся винтами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резиновые буфера</w:t>
      </w:r>
      <w:r>
        <w:rPr>
          <w:rFonts w:ascii="Times New Roman" w:hAnsi="Times New Roman"/>
          <w:i/>
          <w:u w:val="single" w:color="000000"/>
        </w:rPr>
        <w:t>, </w:t>
      </w:r>
      <w:r>
        <w:rPr>
          <w:rFonts w:ascii="Times New Roman" w:hAnsi="Times New Roman"/>
          <w:i/>
        </w:rPr>
      </w:r>
      <w:r>
        <w:rPr>
          <w:rFonts w:ascii="Times New Roman" w:hAnsi="Times New Roman"/>
          <w:i/>
        </w:rPr>
      </w:r>
      <w:r>
        <w:rPr/>
        <w:t>смягчающие удар откатных частей гаубицы в конце</w:t>
      </w:r>
      <w:r>
        <w:rPr>
          <w:spacing w:val="-5"/>
        </w:rPr>
        <w:t> </w:t>
      </w:r>
      <w:r>
        <w:rPr/>
        <w:t>наката.</w:t>
      </w:r>
    </w:p>
    <w:p>
      <w:pPr>
        <w:pStyle w:val="BodyText"/>
        <w:spacing w:line="240" w:lineRule="auto"/>
        <w:ind w:left="560" w:right="5322" w:firstLine="307"/>
        <w:jc w:val="both"/>
      </w:pPr>
      <w:r>
        <w:rPr/>
        <w:t>С боков цапфенной обоймы имеются гнезда, в которых устанавливаются подшипники</w:t>
      </w:r>
      <w:r>
        <w:rPr>
          <w:rFonts w:ascii="Times New Roman" w:hAnsi="Times New Roman"/>
        </w:rPr>
        <w:t>; </w:t>
      </w:r>
      <w:r>
        <w:rPr/>
        <w:t>в подшипники при установке в башне вставляются цапфы крепления гаубицы к станку</w:t>
      </w:r>
      <w:r>
        <w:rPr>
          <w:spacing w:val="-12"/>
        </w:rPr>
        <w:t> </w:t>
      </w:r>
      <w:r>
        <w:rPr/>
        <w:t>башни.</w:t>
      </w:r>
    </w:p>
    <w:p>
      <w:pPr>
        <w:pStyle w:val="BodyText"/>
        <w:spacing w:line="240" w:lineRule="auto" w:before="14"/>
        <w:ind w:left="594" w:right="5315" w:firstLine="302"/>
        <w:jc w:val="both"/>
      </w:pPr>
      <w:r>
        <w:rPr/>
        <w:t>Направляющие втулки изготовляются из латуни. На внутренних поверхностях у них имеются смазочные канавки. </w:t>
      </w:r>
      <w:r>
        <w:rPr>
          <w:spacing w:val="20"/>
        </w:rPr>
        <w:t> </w:t>
      </w:r>
      <w:r>
        <w:rPr/>
        <w:t>Смазка</w:t>
      </w:r>
    </w:p>
    <w:p>
      <w:pPr>
        <w:pStyle w:val="BodyText"/>
        <w:spacing w:line="240" w:lineRule="auto"/>
        <w:ind w:left="594" w:right="339"/>
        <w:jc w:val="left"/>
      </w:pPr>
      <w:r>
        <w:rPr/>
        <w:t>к задней направляющей втулке подается через трубку</w:t>
      </w:r>
      <w:r>
        <w:rPr>
          <w:rFonts w:ascii="Times New Roman" w:hAnsi="Times New Roman" w:cs="Times New Roman" w:eastAsia="Times New Roman" w:hint="default"/>
          <w:i/>
        </w:rPr>
        <w:t>, </w:t>
      </w:r>
      <w:r>
        <w:rPr/>
        <w:t>закрываемую пробкой</w:t>
      </w:r>
      <w:r>
        <w:rPr>
          <w:rFonts w:ascii="Times New Roman" w:hAnsi="Times New Roman" w:cs="Times New Roman" w:eastAsia="Times New Roman" w:hint="default"/>
          <w:i/>
        </w:rPr>
        <w:t>, </w:t>
      </w:r>
      <w:r>
        <w:rPr/>
        <w:t>а к передней втулке — через отверстие, закрываемое той же</w:t>
      </w:r>
      <w:r>
        <w:rPr>
          <w:spacing w:val="-15"/>
        </w:rPr>
        <w:t> </w:t>
      </w:r>
      <w:r>
        <w:rPr/>
        <w:t>пробкой.</w: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6"/>
          <w:szCs w:val="16"/>
        </w:rPr>
        <w:sectPr>
          <w:pgSz w:w="11910" w:h="16840"/>
          <w:pgMar w:header="0" w:footer="325" w:top="780" w:bottom="520" w:left="1180" w:right="5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2"/>
          <w:szCs w:val="12"/>
        </w:rPr>
      </w:pPr>
    </w:p>
    <w:p>
      <w:pPr>
        <w:spacing w:line="240" w:lineRule="auto"/>
        <w:ind w:left="1191" w:right="-3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23pt;height:18pt;mso-position-horizontal-relative:char;mso-position-vertical-relative:line" type="#_x0000_t202" filled="true" fillcolor="#c0c0c0" stroked="false">
            <w10:anchorlock/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33"/>
          <w:szCs w:val="33"/>
        </w:rPr>
      </w:pPr>
    </w:p>
    <w:p>
      <w:pPr>
        <w:pStyle w:val="Heading3"/>
        <w:tabs>
          <w:tab w:pos="1190" w:val="left" w:leader="none"/>
          <w:tab w:pos="1659" w:val="left" w:leader="none"/>
        </w:tabs>
        <w:spacing w:line="240" w:lineRule="auto"/>
        <w:ind w:left="118" w:right="0"/>
        <w:jc w:val="lef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/>
        <w:pict>
          <v:shape style="position:absolute;margin-left:86.300003pt;margin-top:17.923115pt;width:54.9pt;height:31.05pt;mso-position-horizontal-relative:page;mso-position-vertical-relative:paragraph;z-index:-100864" type="#_x0000_t202" filled="false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 w:hint="default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71" w:lineRule="exact"/>
                    <w:ind w:left="335" w:right="0"/>
                    <w:jc w:val="left"/>
                  </w:pPr>
                  <w:r>
                    <w:rPr/>
                    <w:t>При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от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u w:val="none"/>
        </w:rPr>
      </w:r>
      <w:r>
        <w:rPr>
          <w:rFonts w:ascii="Times New Roman"/>
          <w:shd w:fill="C0C0C0" w:color="auto" w:val="clear"/>
          <w:u w:val="none"/>
        </w:rPr>
        <w:t> </w:t>
      </w:r>
      <w:r>
        <w:rPr>
          <w:rFonts w:ascii="Times New Roman"/>
          <w:spacing w:val="24"/>
          <w:shd w:fill="C0C0C0" w:color="auto" w:val="clear"/>
          <w:u w:val="none"/>
        </w:rPr>
        <w:t> </w:t>
      </w:r>
      <w:r>
        <w:rPr>
          <w:rFonts w:ascii="Times New Roman"/>
          <w:shd w:fill="C0C0C0" w:color="auto" w:val="clear"/>
          <w:u w:val="none"/>
        </w:rPr>
        <w:t>3</w:t>
      </w:r>
      <w:r>
        <w:rPr>
          <w:rFonts w:ascii="Times New Roman"/>
          <w:u w:val="none"/>
        </w:rPr>
        <w:tab/>
      </w:r>
      <w:r>
        <w:rPr>
          <w:rFonts w:ascii="Times New Roman"/>
          <w:position w:val="-2"/>
          <w:u w:val="none"/>
        </w:rPr>
      </w:r>
      <w:r>
        <w:rPr>
          <w:rFonts w:ascii="Times New Roman"/>
          <w:position w:val="-2"/>
          <w:shd w:fill="C0C0C0" w:color="auto" w:val="clear"/>
          <w:u w:val="none"/>
        </w:rPr>
        <w:t>1</w:t>
        <w:tab/>
      </w:r>
      <w:r>
        <w:rPr>
          <w:rFonts w:ascii="Times New Roman"/>
          <w:position w:val="-2"/>
          <w:u w:val="none"/>
        </w:rPr>
      </w:r>
      <w:r>
        <w:rPr>
          <w:rFonts w:ascii="Times New Roman"/>
          <w:b w:val="0"/>
          <w:u w:val="none"/>
        </w:rPr>
      </w:r>
    </w:p>
    <w:p>
      <w:pPr>
        <w:spacing w:before="122"/>
        <w:ind w:left="716" w:right="0" w:firstLine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b/>
          <w:sz w:val="20"/>
        </w:rPr>
        <w:t>кулачок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69"/>
        <w:ind w:left="118" w:right="358" w:firstLine="288"/>
        <w:jc w:val="both"/>
        <w:rPr>
          <w:rFonts w:ascii="Times New Roman" w:hAnsi="Times New Roman" w:cs="Times New Roman" w:eastAsia="Times New Roman" w:hint="default"/>
        </w:rPr>
      </w:pPr>
      <w:r>
        <w:rPr/>
        <w:br w:type="column"/>
      </w:r>
      <w:r>
        <w:rPr/>
        <w:t>С правой стороны к цапфенной обойме приварен кронштейн </w:t>
      </w:r>
      <w:r>
        <w:rPr>
          <w:rFonts w:ascii="Times New Roman" w:hAnsi="Times New Roman"/>
          <w:b/>
        </w:rPr>
        <w:t>1</w:t>
      </w:r>
      <w:r>
        <w:rPr/>
        <w:t>, предназначенный для размещения деталей полуавтоматики и установки уравновешивающего механизма. Для крепления правого щита ограждения и придания жесткости к кронштейну и цапфенной обойме приварен лист</w:t>
      </w:r>
      <w:r>
        <w:rPr>
          <w:spacing w:val="-2"/>
        </w:rPr>
        <w:t> </w:t>
      </w: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6"/>
        <w:ind w:left="166" w:right="253" w:firstLine="312"/>
        <w:jc w:val="both"/>
      </w:pPr>
      <w:r>
        <w:rPr/>
        <w:pict>
          <v:group style="position:absolute;margin-left:73.550003pt;margin-top:-94.866875pt;width:491.45pt;height:145.050pt;mso-position-horizontal-relative:page;mso-position-vertical-relative:paragraph;z-index:-100816" coordorigin="1471,-1897" coordsize="9829,2901">
            <v:shape style="position:absolute;left:1471;top:-1897;width:8100;height:2589" type="#_x0000_t75" stroked="false">
              <v:imagedata r:id="rId99" o:title=""/>
            </v:shape>
            <v:group style="position:absolute;left:4531;top:-1755;width:6769;height:2689" coordorigin="4531,-1755" coordsize="6769,2689">
              <v:shape style="position:absolute;left:4531;top:-1755;width:6769;height:2689" coordorigin="4531,-1755" coordsize="6769,2689" path="m4531,934l11300,934,11300,-1755,4531,-1755,4531,934xe" filled="true" fillcolor="#ffffff" stroked="false">
                <v:path arrowok="t"/>
                <v:fill type="solid"/>
              </v:shape>
            </v:group>
            <v:group style="position:absolute;left:4734;top:-1648;width:6345;height:276" coordorigin="4734,-1648" coordsize="6345,276">
              <v:shape style="position:absolute;left:4734;top:-1648;width:6345;height:276" coordorigin="4734,-1648" coordsize="6345,276" path="m4734,-1372l11078,-1372,11078,-1648,4734,-1648,4734,-1372xe" filled="true" fillcolor="#ffffff" stroked="false">
                <v:path arrowok="t"/>
                <v:fill type="solid"/>
              </v:shape>
            </v:group>
            <v:group style="position:absolute;left:4734;top:-1372;width:6345;height:276" coordorigin="4734,-1372" coordsize="6345,276">
              <v:shape style="position:absolute;left:4734;top:-1372;width:6345;height:276" coordorigin="4734,-1372" coordsize="6345,276" path="m4734,-1096l11078,-1096,11078,-1372,4734,-1372,4734,-1096xe" filled="true" fillcolor="#ffffff" stroked="false">
                <v:path arrowok="t"/>
                <v:fill type="solid"/>
              </v:shape>
            </v:group>
            <v:group style="position:absolute;left:4734;top:-1096;width:6345;height:276" coordorigin="4734,-1096" coordsize="6345,276">
              <v:shape style="position:absolute;left:4734;top:-1096;width:6345;height:276" coordorigin="4734,-1096" coordsize="6345,276" path="m4734,-820l11078,-820,11078,-1096,4734,-1096,4734,-820xe" filled="true" fillcolor="#ffffff" stroked="false">
                <v:path arrowok="t"/>
                <v:fill type="solid"/>
              </v:shape>
            </v:group>
            <v:group style="position:absolute;left:4734;top:-820;width:6345;height:276" coordorigin="4734,-820" coordsize="6345,276">
              <v:shape style="position:absolute;left:4734;top:-820;width:6345;height:276" coordorigin="4734,-820" coordsize="6345,276" path="m4734,-544l11078,-544,11078,-820,4734,-820,4734,-544xe" filled="true" fillcolor="#ffffff" stroked="false">
                <v:path arrowok="t"/>
                <v:fill type="solid"/>
              </v:shape>
            </v:group>
            <v:group style="position:absolute;left:4734;top:-544;width:6345;height:276" coordorigin="4734,-544" coordsize="6345,276">
              <v:shape style="position:absolute;left:4734;top:-544;width:6345;height:276" coordorigin="4734,-544" coordsize="6345,276" path="m4734,-268l11078,-268,11078,-544,4734,-544,4734,-268xe" filled="true" fillcolor="#ffffff" stroked="false">
                <v:path arrowok="t"/>
                <v:fill type="solid"/>
              </v:shape>
            </v:group>
            <v:group style="position:absolute;left:4734;top:-268;width:6345;height:276" coordorigin="4734,-268" coordsize="6345,276">
              <v:shape style="position:absolute;left:4734;top:-268;width:6345;height:276" coordorigin="4734,-268" coordsize="6345,276" path="m4734,8l11078,8,11078,-268,4734,-268,4734,8xe" filled="true" fillcolor="#ffffff" stroked="false">
                <v:path arrowok="t"/>
                <v:fill type="solid"/>
              </v:shape>
            </v:group>
            <v:group style="position:absolute;left:4782;top:94;width:6395;height:276" coordorigin="4782,94" coordsize="6395,276">
              <v:shape style="position:absolute;left:4782;top:94;width:6395;height:276" coordorigin="4782,94" coordsize="6395,276" path="m4782,370l11176,370,11176,94,4782,94,4782,370xe" filled="true" fillcolor="#ffffff" stroked="false">
                <v:path arrowok="t"/>
                <v:fill type="solid"/>
              </v:shape>
            </v:group>
            <v:group style="position:absolute;left:4782;top:370;width:6395;height:276" coordorigin="4782,370" coordsize="6395,276">
              <v:shape style="position:absolute;left:4782;top:370;width:6395;height:276" coordorigin="4782,370" coordsize="6395,276" path="m4782,646l11176,646,11176,370,4782,370,4782,646xe" filled="true" fillcolor="#ffffff" stroked="false">
                <v:path arrowok="t"/>
                <v:fill type="solid"/>
              </v:shape>
            </v:group>
            <v:group style="position:absolute;left:4782;top:646;width:6395;height:216" coordorigin="4782,646" coordsize="6395,216">
              <v:shape style="position:absolute;left:4782;top:646;width:6395;height:216" coordorigin="4782,646" coordsize="6395,216" path="m4782,862l11176,862,11176,646,4782,646,4782,862xe" filled="true" fillcolor="#ffffff" stroked="false">
                <v:path arrowok="t"/>
                <v:fill type="solid"/>
              </v:shape>
              <v:shape style="position:absolute;left:2542;top:-316;width:189;height:364" type="#_x0000_t75" stroked="false">
                <v:imagedata r:id="rId102" o:title=""/>
              </v:shape>
              <v:shape style="position:absolute;left:2724;top:-1222;width:367;height:367" type="#_x0000_t75" stroked="false">
                <v:imagedata r:id="rId103" o:title=""/>
              </v:shape>
              <v:shape style="position:absolute;left:1499;top:-257;width:286;height:254" type="#_x0000_t75" stroked="false">
                <v:imagedata r:id="rId104" o:title=""/>
              </v:shape>
            </v:group>
            <v:group style="position:absolute;left:1726;top:440;width:1098;height:564" coordorigin="1726,440" coordsize="1098,564">
              <v:shape style="position:absolute;left:1726;top:440;width:1098;height:564" coordorigin="1726,440" coordsize="1098,564" path="m1726,1004l2824,1004,2824,440,1726,440,1726,1004xe" filled="true" fillcolor="#c0c0c0" stroked="false">
                <v:path arrowok="t"/>
                <v:fill type="solid"/>
              </v:shape>
              <v:shape style="position:absolute;left:1976;top:63;width:189;height:364" type="#_x0000_t75" stroked="false">
                <v:imagedata r:id="rId105" o:title=""/>
              </v:shape>
            </v:group>
            <w10:wrap type="none"/>
          </v:group>
        </w:pict>
      </w:r>
      <w:r>
        <w:rPr/>
        <w:t>К передней стенке кронштейна </w:t>
      </w:r>
      <w:r>
        <w:rPr>
          <w:rFonts w:ascii="Times New Roman" w:hAnsi="Times New Roman"/>
          <w:b/>
        </w:rPr>
        <w:t>1 </w:t>
      </w:r>
      <w:r>
        <w:rPr/>
        <w:t>приварен кронштейн</w:t>
      </w:r>
      <w:r>
        <w:rPr>
          <w:rFonts w:ascii="Times New Roman" w:hAnsi="Times New Roman"/>
          <w:i/>
        </w:rPr>
        <w:t>, </w:t>
      </w:r>
      <w:r>
        <w:rPr/>
        <w:t>в отверстии которого крепится тяга механизма открывания затвора.  В  накладке  кронштейна  </w:t>
      </w:r>
      <w:r>
        <w:rPr>
          <w:rFonts w:ascii="Times New Roman" w:hAnsi="Times New Roman"/>
          <w:b/>
        </w:rPr>
        <w:t>1  </w:t>
      </w:r>
      <w:r>
        <w:rPr/>
        <w:t>устанавливается  на</w:t>
      </w:r>
      <w:r>
        <w:rPr>
          <w:spacing w:val="-8"/>
        </w:rPr>
        <w:t> </w:t>
      </w:r>
      <w:r>
        <w:rPr/>
        <w:t>оси</w:t>
      </w:r>
    </w:p>
    <w:p>
      <w:pPr>
        <w:spacing w:after="0" w:line="240" w:lineRule="auto"/>
        <w:jc w:val="both"/>
        <w:sectPr>
          <w:type w:val="continuous"/>
          <w:pgSz w:w="11910" w:h="16840"/>
          <w:pgMar w:top="780" w:bottom="280" w:left="1180" w:right="500"/>
          <w:cols w:num="2" w:equalWidth="0">
            <w:col w:w="1660" w:space="1804"/>
            <w:col w:w="6766"/>
          </w:cols>
        </w:sectPr>
      </w:pPr>
    </w:p>
    <w:p>
      <w:pPr>
        <w:tabs>
          <w:tab w:pos="1612" w:val="left" w:leader="none"/>
        </w:tabs>
        <w:spacing w:line="151" w:lineRule="exact" w:before="0"/>
        <w:ind w:left="812" w:right="33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position w:val="9"/>
          <w:sz w:val="20"/>
        </w:rPr>
        <w:t>02-163</w:t>
        <w:tab/>
      </w:r>
      <w:r>
        <w:rPr>
          <w:rFonts w:ascii="Times New Roman" w:hAnsi="Times New Roman"/>
          <w:sz w:val="24"/>
        </w:rPr>
        <w:t>кате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ствола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кулачок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b/>
          <w:sz w:val="24"/>
        </w:rPr>
        <w:t>02-163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sz w:val="24"/>
        </w:rPr>
        <w:t>проходит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мимо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копира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sz w:val="24"/>
        </w:rPr>
        <w:t>отжимая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упору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sz w:val="24"/>
        </w:rPr>
        <w:t>При</w:t>
      </w:r>
    </w:p>
    <w:p>
      <w:pPr>
        <w:pStyle w:val="BodyText"/>
        <w:spacing w:line="240" w:lineRule="auto"/>
        <w:ind w:left="522" w:right="360"/>
        <w:jc w:val="both"/>
      </w:pPr>
      <w:r>
        <w:rPr/>
        <w:t>накате кулачок </w:t>
      </w:r>
      <w:r>
        <w:rPr>
          <w:rFonts w:ascii="Times New Roman" w:hAnsi="Times New Roman"/>
          <w:b/>
        </w:rPr>
        <w:t>02-163 </w:t>
      </w:r>
      <w:r>
        <w:rPr/>
        <w:t>упирается концом в левую поверхность копира и скользит по ней, а затем по нижней поверхности копира</w:t>
      </w:r>
      <w:r>
        <w:rPr>
          <w:rFonts w:ascii="Times New Roman" w:hAnsi="Times New Roman"/>
          <w:i/>
        </w:rPr>
        <w:t>, </w:t>
      </w:r>
      <w:r>
        <w:rPr/>
        <w:t>поворачиваясь вместе с осью кривошипа; при этом клин затвора открывается, а закрывающая пружина сжимается, аккумулируя энергию для закрывания</w:t>
      </w:r>
      <w:r>
        <w:rPr>
          <w:spacing w:val="-4"/>
        </w:rPr>
        <w:t> </w:t>
      </w:r>
      <w:r>
        <w:rPr/>
        <w:t>затвора.</w:t>
      </w:r>
    </w:p>
    <w:p>
      <w:pPr>
        <w:pStyle w:val="BodyText"/>
        <w:spacing w:line="240" w:lineRule="auto" w:before="36"/>
        <w:ind w:left="881" w:right="339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Сектор </w:t>
      </w:r>
      <w:r>
        <w:rPr>
          <w:rFonts w:ascii="Times New Roman" w:hAnsi="Times New Roman"/>
          <w:b/>
        </w:rPr>
      </w:r>
      <w:r>
        <w:rPr/>
        <w:t>крепится четырьмя  болтами на основании сектора цапфенной</w:t>
      </w:r>
      <w:r>
        <w:rPr>
          <w:spacing w:val="-18"/>
        </w:rPr>
        <w:t> </w:t>
      </w:r>
      <w:r>
        <w:rPr/>
        <w:t>обоймы.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117pt;margin-top:14.977242pt;width:83.7pt;height:27.2pt;mso-position-horizontal-relative:page;mso-position-vertical-relative:paragraph;z-index:3952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76"/>
                    <w:ind w:left="20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бронемаска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363.75pt;margin-top:25.277241pt;width:111pt;height:65.45pt;mso-position-horizontal-relative:page;mso-position-vertical-relative:paragraph;z-index:4000;mso-wrap-distance-left:0;mso-wrap-distance-right:0" coordorigin="7275,506" coordsize="2220,1309">
            <v:group style="position:absolute;left:7275;top:1266;width:906;height:549" coordorigin="7275,1266" coordsize="906,549">
              <v:shape style="position:absolute;left:7275;top:1266;width:906;height:549" coordorigin="7275,1266" coordsize="906,549" path="m7347,1701l7275,1815,7409,1804,7389,1772,7366,1772,7356,1755,7373,1744,7347,1701xe" filled="true" fillcolor="#ffffff" stroked="false">
                <v:path arrowok="t"/>
                <v:fill type="solid"/>
              </v:shape>
              <v:shape style="position:absolute;left:7275;top:1266;width:906;height:549" coordorigin="7275,1266" coordsize="906,549" path="m7373,1744l7356,1755,7366,1772,7383,1761,7373,1744xe" filled="true" fillcolor="#ffffff" stroked="false">
                <v:path arrowok="t"/>
                <v:fill type="solid"/>
              </v:shape>
              <v:shape style="position:absolute;left:7275;top:1266;width:906;height:549" coordorigin="7275,1266" coordsize="906,549" path="m7383,1761l7366,1772,7389,1772,7383,1761xe" filled="true" fillcolor="#ffffff" stroked="false">
                <v:path arrowok="t"/>
                <v:fill type="solid"/>
              </v:shape>
              <v:shape style="position:absolute;left:7275;top:1266;width:906;height:549" coordorigin="7275,1266" coordsize="906,549" path="m8170,1266l7373,1744,7383,1761,8180,1283,8170,1266xe" filled="true" fillcolor="#ffffff" stroked="false">
                <v:path arrowok="t"/>
                <v:fill type="solid"/>
              </v:shape>
              <v:shape style="position:absolute;left:7821;top:506;width:1674;height:784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253" w:right="231" w:firstLine="249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кожух накатника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3"/>
          <w:szCs w:val="23"/>
        </w:rPr>
      </w:pPr>
      <w:r>
        <w:rPr/>
        <w:pict>
          <v:shape style="position:absolute;margin-left:119.25pt;margin-top:13.801953pt;width:102.45pt;height:38.450pt;mso-position-horizontal-relative:page;mso-position-vertical-relative:paragraph;z-index:4024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7" w:lineRule="auto" w:before="69"/>
                    <w:ind w:left="193" w:right="175" w:firstLine="496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кожух тормоза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отката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shape style="position:absolute;margin-left:327pt;margin-top:8.550977pt;width:81pt;height:36pt;mso-position-horizontal-relative:page;mso-position-vertical-relative:paragraph;z-index:4048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7" w:lineRule="auto" w:before="70"/>
                    <w:ind w:left="416" w:right="220" w:hanging="176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защитный колпак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4"/>
          <w:szCs w:val="14"/>
        </w:rPr>
        <w:sectPr>
          <w:type w:val="continuous"/>
          <w:pgSz w:w="11910" w:h="16840"/>
          <w:pgMar w:top="780" w:bottom="280" w:left="1180" w:right="500"/>
        </w:sectPr>
      </w:pPr>
    </w:p>
    <w:p>
      <w:pPr>
        <w:spacing w:line="240" w:lineRule="auto"/>
        <w:ind w:left="1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5939455" cy="5641848"/>
            <wp:effectExtent l="0" t="0" r="0" b="0"/>
            <wp:docPr id="7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55" cy="56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 w:before="12"/>
        <w:ind w:left="140" w:right="113" w:firstLine="31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Кожух люльки </w:t>
      </w:r>
      <w:r>
        <w:rPr>
          <w:rFonts w:ascii="Times New Roman" w:hAnsi="Times New Roman"/>
          <w:b/>
        </w:rPr>
      </w:r>
      <w:r>
        <w:rPr/>
        <w:t>предохраняет от загрязнения направляющую часть ствола; задним торцом кожух закрепляется болтами на фланце втулки</w:t>
      </w:r>
      <w:r>
        <w:rPr>
          <w:rFonts w:ascii="Times New Roman" w:hAnsi="Times New Roman"/>
          <w:i/>
        </w:rPr>
        <w:t>. </w:t>
      </w:r>
      <w:r>
        <w:rPr/>
        <w:t>На переднем торце кожуха закреплено сальниковое уплотнение</w:t>
      </w:r>
      <w:r>
        <w:rPr>
          <w:rFonts w:ascii="Times New Roman" w:hAnsi="Times New Roman"/>
          <w:i/>
        </w:rPr>
        <w:t>, </w:t>
      </w:r>
      <w:r>
        <w:rPr/>
        <w:t>которое защищает цилиндрическую часть ствола от попадания пыли, грязи и</w:t>
      </w:r>
      <w:r>
        <w:rPr>
          <w:spacing w:val="-10"/>
        </w:rPr>
        <w:t> </w:t>
      </w:r>
      <w:r>
        <w:rPr/>
        <w:t>воды.</w:t>
      </w:r>
    </w:p>
    <w:p>
      <w:pPr>
        <w:pStyle w:val="BodyText"/>
        <w:spacing w:line="240" w:lineRule="auto"/>
        <w:ind w:left="116" w:right="183" w:firstLine="360"/>
        <w:jc w:val="both"/>
      </w:pPr>
      <w:r>
        <w:rPr/>
        <w:t>В верхней части фланца цапфенной обоймы выполнены два отверстия, в которых устанавливаются кожухи противооткатных</w:t>
      </w:r>
      <w:r>
        <w:rPr>
          <w:spacing w:val="-13"/>
        </w:rPr>
        <w:t> </w:t>
      </w:r>
      <w:r>
        <w:rPr/>
        <w:t>устройств.</w:t>
      </w:r>
    </w:p>
    <w:p>
      <w:pPr>
        <w:pStyle w:val="BodyText"/>
        <w:spacing w:line="240" w:lineRule="auto"/>
        <w:ind w:right="175" w:firstLine="345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Кожух тормоза отката </w:t>
      </w:r>
      <w:r>
        <w:rPr>
          <w:rFonts w:ascii="Times New Roman" w:hAnsi="Times New Roman"/>
          <w:b/>
        </w:rPr>
      </w:r>
      <w:r>
        <w:rPr/>
        <w:t>крепится в правом отверстии фланца цапфенной обоймы Через отверстие в дне кожуха проходит шток тормоза отката. Для защиты от попадания воды на дно кожуха надевается</w:t>
      </w:r>
      <w:r>
        <w:rPr>
          <w:spacing w:val="-7"/>
        </w:rPr>
        <w:t> </w:t>
      </w:r>
      <w:r>
        <w:rPr/>
        <w:t>колпак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35" w:right="116" w:firstLine="331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Кожух накатника </w:t>
      </w:r>
      <w:r>
        <w:rPr>
          <w:rFonts w:ascii="Times New Roman" w:hAnsi="Times New Roman"/>
          <w:b/>
        </w:rPr>
      </w:r>
      <w:r>
        <w:rPr/>
        <w:t>крепится в левом отверстии фланца цапфенной обоймы</w:t>
      </w:r>
      <w:r>
        <w:rPr>
          <w:rFonts w:ascii="Times New Roman" w:hAnsi="Times New Roman"/>
          <w:i/>
        </w:rPr>
        <w:t>. </w:t>
      </w:r>
      <w:r>
        <w:rPr/>
        <w:t>Через отверстие в дне кожуха проходит шток накатника. В дне кожуха имеется отверстие, предназначенное для свинчивания и навинчивания крышки клапана накатника, а также отверстие и паз</w:t>
      </w:r>
      <w:r>
        <w:rPr>
          <w:rFonts w:ascii="Times New Roman" w:hAnsi="Times New Roman"/>
          <w:i/>
        </w:rPr>
        <w:t>, </w:t>
      </w:r>
      <w:r>
        <w:rPr/>
        <w:t>через которые ведется наблюдение за выступанием штырей плавающего поршня накатника. Для защиты от попадания воды на дно кожуха надевается</w:t>
      </w:r>
      <w:r>
        <w:rPr>
          <w:spacing w:val="-21"/>
        </w:rPr>
        <w:t> </w:t>
      </w:r>
      <w:r>
        <w:rPr/>
        <w:t>колпак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472" w:right="113"/>
        <w:jc w:val="left"/>
      </w:pPr>
      <w:r>
        <w:rPr/>
        <w:t>Колпак стопорится проволокой с</w:t>
      </w:r>
      <w:r>
        <w:rPr>
          <w:spacing w:val="-4"/>
        </w:rPr>
        <w:t> </w:t>
      </w:r>
      <w:r>
        <w:rPr/>
        <w:t>пломбой.</w:t>
      </w:r>
    </w:p>
    <w:p>
      <w:pPr>
        <w:pStyle w:val="Heading2"/>
        <w:numPr>
          <w:ilvl w:val="1"/>
          <w:numId w:val="2"/>
        </w:numPr>
        <w:tabs>
          <w:tab w:pos="2477" w:val="left" w:leader="none"/>
        </w:tabs>
        <w:spacing w:line="240" w:lineRule="auto" w:before="6" w:after="0"/>
        <w:ind w:left="2476" w:right="0" w:hanging="521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ПРОТИВООТКАТНЫЕ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УСТРОЙСТВА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75" w:lineRule="exact" w:before="191"/>
        <w:ind w:left="472" w:right="113"/>
        <w:jc w:val="left"/>
      </w:pPr>
      <w:r>
        <w:rPr/>
        <w:t>Противооткатные устройства</w:t>
      </w:r>
      <w:r>
        <w:rPr>
          <w:spacing w:val="-10"/>
        </w:rPr>
        <w:t> </w:t>
      </w:r>
      <w:r>
        <w:rPr/>
        <w:t>предназначены:</w:t>
      </w:r>
    </w:p>
    <w:p>
      <w:pPr>
        <w:pStyle w:val="ListParagraph"/>
        <w:numPr>
          <w:ilvl w:val="2"/>
          <w:numId w:val="8"/>
        </w:numPr>
        <w:tabs>
          <w:tab w:pos="835" w:val="left" w:leader="none"/>
        </w:tabs>
        <w:spacing w:line="275" w:lineRule="exact" w:before="0" w:after="0"/>
        <w:ind w:left="834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поглощения энергии движения откатывающихся частей гаубицы при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выстреле;</w:t>
      </w:r>
    </w:p>
    <w:p>
      <w:pPr>
        <w:pStyle w:val="ListParagraph"/>
        <w:numPr>
          <w:ilvl w:val="2"/>
          <w:numId w:val="8"/>
        </w:numPr>
        <w:tabs>
          <w:tab w:pos="840" w:val="left" w:leader="none"/>
        </w:tabs>
        <w:spacing w:line="240" w:lineRule="auto" w:before="0" w:after="0"/>
        <w:ind w:left="839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возвращения (наката) откатившихся частей гаубицы в исходное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положение;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920" w:bottom="520" w:left="740" w:right="1580"/>
        </w:sectPr>
      </w:pPr>
    </w:p>
    <w:p>
      <w:pPr>
        <w:pStyle w:val="BodyText"/>
        <w:spacing w:line="240" w:lineRule="auto" w:before="45"/>
        <w:ind w:left="284" w:right="775" w:firstLine="359"/>
        <w:jc w:val="left"/>
      </w:pPr>
      <w:r>
        <w:rPr/>
        <w:t>— для удержания откатных частей в исходном положении при углах возвышения гаубицы.</w:t>
      </w:r>
    </w:p>
    <w:p>
      <w:pPr>
        <w:spacing w:before="7"/>
        <w:ind w:left="581" w:right="77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Противооткатные устройства состоят из </w:t>
      </w:r>
      <w:r>
        <w:rPr>
          <w:rFonts w:ascii="Times New Roman" w:hAnsi="Times New Roman"/>
          <w:b/>
          <w:sz w:val="24"/>
        </w:rPr>
        <w:t>тормоза отката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b/>
          <w:sz w:val="24"/>
        </w:rPr>
        <w:t>накатника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Heading3"/>
        <w:spacing w:line="240" w:lineRule="auto"/>
        <w:ind w:right="598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ТОРМОЗ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ОТКАТА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spacing w:before="69"/>
        <w:ind w:left="270" w:right="775" w:firstLine="359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Тормоз отката и наката</w:t>
      </w:r>
      <w:r>
        <w:rPr>
          <w:rFonts w:ascii="Times New Roman" w:hAnsi="Times New Roman"/>
          <w:sz w:val="24"/>
        </w:rPr>
        <w:t>, сокращенно тормоз отката, служит </w:t>
      </w:r>
      <w:r>
        <w:rPr>
          <w:rFonts w:ascii="Times New Roman" w:hAnsi="Times New Roman"/>
          <w:b/>
          <w:sz w:val="24"/>
        </w:rPr>
        <w:t>для поглощения энергии откатывающихся частей гаубицы при откате и торможения их при</w:t>
      </w:r>
      <w:r>
        <w:rPr>
          <w:rFonts w:ascii="Times New Roman" w:hAnsi="Times New Roman"/>
          <w:b/>
          <w:spacing w:val="-21"/>
          <w:sz w:val="24"/>
        </w:rPr>
        <w:t> </w:t>
      </w:r>
      <w:r>
        <w:rPr>
          <w:rFonts w:ascii="Times New Roman" w:hAnsi="Times New Roman"/>
          <w:b/>
          <w:sz w:val="24"/>
        </w:rPr>
        <w:t>накате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40" w:lineRule="auto"/>
        <w:ind w:left="274" w:right="775" w:firstLine="359"/>
        <w:jc w:val="left"/>
      </w:pPr>
      <w:r>
        <w:rPr/>
        <w:t>Тормоз отката гидравлический, веретенного типа, состоит из следующих основных частей: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0" w:after="0"/>
        <w:ind w:left="63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цилиндра;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0" w:after="0"/>
        <w:ind w:left="63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штока;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0" w:after="0"/>
        <w:ind w:left="63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веретена;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0" w:after="0"/>
        <w:ind w:left="63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уплотняющего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устройства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40" w:lineRule="auto" w:before="0" w:after="0"/>
        <w:ind w:left="634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компенсатора.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3"/>
        <w:tabs>
          <w:tab w:pos="1259" w:val="left" w:leader="none"/>
        </w:tabs>
        <w:spacing w:line="240" w:lineRule="auto" w:before="212"/>
        <w:ind w:right="1593"/>
        <w:jc w:val="right"/>
        <w:rPr>
          <w:b w:val="0"/>
          <w:bCs w:val="0"/>
          <w:u w:val="none"/>
        </w:rPr>
      </w:pPr>
      <w:r>
        <w:rPr/>
        <w:pict>
          <v:group style="position:absolute;margin-left:79.849998pt;margin-top:7.463118pt;width:509.2pt;height:177.65pt;mso-position-horizontal-relative:page;mso-position-vertical-relative:paragraph;z-index:-100552" coordorigin="1597,149" coordsize="10184,3553">
            <v:shape style="position:absolute;left:1597;top:613;width:9769;height:2534" type="#_x0000_t75" stroked="false">
              <v:imagedata r:id="rId107" o:title=""/>
            </v:shape>
            <v:group style="position:absolute;left:8921;top:555;width:219;height:723" coordorigin="8921,555" coordsize="219,723">
              <v:shape style="position:absolute;left:8921;top:555;width:219;height:723" coordorigin="8921,555" coordsize="219,723" path="m8921,1146l8950,1277,9031,1183,8984,1183,8965,1178,8969,1158,8921,1146xe" filled="true" fillcolor="#000000" stroked="false">
                <v:path arrowok="t"/>
                <v:fill type="solid"/>
              </v:shape>
              <v:shape style="position:absolute;left:8921;top:555;width:219;height:723" coordorigin="8921,555" coordsize="219,723" path="m8969,1158l8965,1178,8984,1183,8989,1163,8969,1158xe" filled="true" fillcolor="#000000" stroked="false">
                <v:path arrowok="t"/>
                <v:fill type="solid"/>
              </v:shape>
              <v:shape style="position:absolute;left:8921;top:555;width:219;height:723" coordorigin="8921,555" coordsize="219,723" path="m8989,1163l8984,1183,9031,1183,9037,1175,8989,1163xe" filled="true" fillcolor="#000000" stroked="false">
                <v:path arrowok="t"/>
                <v:fill type="solid"/>
              </v:shape>
              <v:shape style="position:absolute;left:8921;top:555;width:219;height:723" coordorigin="8921,555" coordsize="219,723" path="m9120,555l8969,1158,8989,1163,9140,560,9120,555xe" filled="true" fillcolor="#000000" stroked="false">
                <v:path arrowok="t"/>
                <v:fill type="solid"/>
              </v:shape>
            </v:group>
            <v:group style="position:absolute;left:5750;top:2251;width:589;height:738" coordorigin="5750,2251" coordsize="589,738">
              <v:shape style="position:absolute;left:5750;top:2251;width:589;height:738" coordorigin="5750,2251" coordsize="589,738" path="m5832,2339l5817,2351,6323,2988,6339,2976,5832,2339xe" filled="true" fillcolor="#000000" stroked="false">
                <v:path arrowok="t"/>
                <v:fill type="solid"/>
              </v:shape>
              <v:shape style="position:absolute;left:5750;top:2251;width:589;height:738" coordorigin="5750,2251" coordsize="589,738" path="m5750,2251l5778,2382,5817,2351,5804,2336,5820,2323,5852,2323,5872,2308,5750,2251xe" filled="true" fillcolor="#000000" stroked="false">
                <v:path arrowok="t"/>
                <v:fill type="solid"/>
              </v:shape>
              <v:shape style="position:absolute;left:5750;top:2251;width:589;height:738" coordorigin="5750,2251" coordsize="589,738" path="m5820,2323l5804,2336,5817,2351,5832,2339,5820,2323xe" filled="true" fillcolor="#000000" stroked="false">
                <v:path arrowok="t"/>
                <v:fill type="solid"/>
              </v:shape>
              <v:shape style="position:absolute;left:5750;top:2251;width:589;height:738" coordorigin="5750,2251" coordsize="589,738" path="m5852,2323l5820,2323,5832,2339,5852,2323xe" filled="true" fillcolor="#000000" stroked="false">
                <v:path arrowok="t"/>
                <v:fill type="solid"/>
              </v:shape>
            </v:group>
            <v:group style="position:absolute;left:6191;top:822;width:193;height:1071" coordorigin="6191,822" coordsize="193,1071">
              <v:shape style="position:absolute;left:6191;top:822;width:193;height:1071" coordorigin="6191,822" coordsize="193,1071" path="m6315,1775l6265,1781,6340,1892,6374,1794,6317,1794,6315,1775xe" filled="true" fillcolor="#000000" stroked="false">
                <v:path arrowok="t"/>
                <v:fill type="solid"/>
              </v:shape>
              <v:shape style="position:absolute;left:6191;top:822;width:193;height:1071" coordorigin="6191,822" coordsize="193,1071" path="m6334,1772l6315,1775,6317,1794,6337,1792,6334,1772xe" filled="true" fillcolor="#000000" stroked="false">
                <v:path arrowok="t"/>
                <v:fill type="solid"/>
              </v:shape>
              <v:shape style="position:absolute;left:6191;top:822;width:193;height:1071" coordorigin="6191,822" coordsize="193,1071" path="m6384,1765l6334,1772,6337,1792,6317,1794,6374,1794,6384,1765xe" filled="true" fillcolor="#000000" stroked="false">
                <v:path arrowok="t"/>
                <v:fill type="solid"/>
              </v:shape>
              <v:shape style="position:absolute;left:6191;top:822;width:193;height:1071" coordorigin="6191,822" coordsize="193,1071" path="m6211,822l6191,824,6315,1775,6334,1772,6211,822xe" filled="true" fillcolor="#000000" stroked="false">
                <v:path arrowok="t"/>
                <v:fill type="solid"/>
              </v:shape>
            </v:group>
            <v:group style="position:absolute;left:2771;top:2266;width:177;height:898" coordorigin="2771,2266" coordsize="177,898">
              <v:shape style="position:absolute;left:2771;top:2266;width:177;height:898" coordorigin="2771,2266" coordsize="177,898" path="m2879,2384l2771,3161,2791,3164,2898,2386,2879,2384xe" filled="true" fillcolor="#000000" stroked="false">
                <v:path arrowok="t"/>
                <v:fill type="solid"/>
              </v:shape>
              <v:shape style="position:absolute;left:2771;top:2266;width:177;height:898" coordorigin="2771,2266" coordsize="177,898" path="m2938,2364l2881,2364,2901,2367,2898,2386,2948,2393,2938,2364xe" filled="true" fillcolor="#000000" stroked="false">
                <v:path arrowok="t"/>
                <v:fill type="solid"/>
              </v:shape>
              <v:shape style="position:absolute;left:2771;top:2266;width:177;height:898" coordorigin="2771,2266" coordsize="177,898" path="m2881,2364l2879,2384,2898,2386,2901,2367,2881,2364xe" filled="true" fillcolor="#000000" stroked="false">
                <v:path arrowok="t"/>
                <v:fill type="solid"/>
              </v:shape>
              <v:shape style="position:absolute;left:2771;top:2266;width:177;height:898" coordorigin="2771,2266" coordsize="177,898" path="m2905,2266l2829,2377,2879,2384,2881,2364,2938,2364,2905,2266xe" filled="true" fillcolor="#000000" stroked="false">
                <v:path arrowok="t"/>
                <v:fill type="solid"/>
              </v:shape>
              <v:shape style="position:absolute;left:3175;top:635;width:332;height:252" type="#_x0000_t75" stroked="false">
                <v:imagedata r:id="rId108" o:title=""/>
              </v:shape>
            </v:group>
            <v:group style="position:absolute;left:3550;top:3162;width:2363;height:540" coordorigin="3550,3162" coordsize="2363,540">
              <v:shape style="position:absolute;left:3550;top:3162;width:2363;height:540" coordorigin="3550,3162" coordsize="2363,540" path="m3550,3702l5913,3702,5913,3162,3550,3162,3550,3702xe" filled="true" fillcolor="#c0c0c0" stroked="false">
                <v:path arrowok="t"/>
                <v:fill type="solid"/>
              </v:shape>
            </v:group>
            <v:group style="position:absolute;left:3829;top:2525;width:369;height:725" coordorigin="3829,2525" coordsize="369,725">
              <v:shape style="position:absolute;left:3829;top:2525;width:369;height:725" coordorigin="3829,2525" coordsize="369,725" path="m3892,2628l3874,2637,4180,3250,4198,3241,3892,2628xe" filled="true" fillcolor="#333333" stroked="false">
                <v:path arrowok="t"/>
                <v:fill type="solid"/>
              </v:shape>
              <v:shape style="position:absolute;left:3829;top:2525;width:369;height:725" coordorigin="3829,2525" coordsize="369,725" path="m3829,2525l3829,2659,3874,2637,3865,2619,3883,2610,3927,2610,3936,2606,3829,2525xe" filled="true" fillcolor="#333333" stroked="false">
                <v:path arrowok="t"/>
                <v:fill type="solid"/>
              </v:shape>
              <v:shape style="position:absolute;left:3829;top:2525;width:369;height:725" coordorigin="3829,2525" coordsize="369,725" path="m3883,2610l3865,2619,3874,2637,3892,2628,3883,2610xe" filled="true" fillcolor="#333333" stroked="false">
                <v:path arrowok="t"/>
                <v:fill type="solid"/>
              </v:shape>
              <v:shape style="position:absolute;left:3829;top:2525;width:369;height:725" coordorigin="3829,2525" coordsize="369,725" path="m3927,2610l3883,2610,3892,2628,3927,2610xe" filled="true" fillcolor="#333333" stroked="false">
                <v:path arrowok="t"/>
                <v:fill type="solid"/>
              </v:shape>
            </v:group>
            <v:group style="position:absolute;left:11038;top:2041;width:163;height:763" coordorigin="11038,2041" coordsize="163,763">
              <v:shape style="position:absolute;left:11038;top:2041;width:163;height:763" coordorigin="11038,2041" coordsize="163,763" path="m11107,2159l11087,2161,11181,2804,11201,2801,11107,2159xe" filled="true" fillcolor="#959595" stroked="false">
                <v:path arrowok="t"/>
                <v:fill type="solid"/>
              </v:shape>
              <v:shape style="position:absolute;left:11038;top:2041;width:163;height:763" coordorigin="11038,2041" coordsize="163,763" path="m11080,2041l11038,2169,11087,2161,11085,2142,11104,2139,11148,2139,11080,2041xe" filled="true" fillcolor="#959595" stroked="false">
                <v:path arrowok="t"/>
                <v:fill type="solid"/>
              </v:shape>
              <v:shape style="position:absolute;left:11038;top:2041;width:163;height:763" coordorigin="11038,2041" coordsize="163,763" path="m11104,2139l11085,2142,11087,2161,11107,2159,11104,2139xe" filled="true" fillcolor="#959595" stroked="false">
                <v:path arrowok="t"/>
                <v:fill type="solid"/>
              </v:shape>
              <v:shape style="position:absolute;left:11038;top:2041;width:163;height:763" coordorigin="11038,2041" coordsize="163,763" path="m11148,2139l11104,2139,11107,2159,11157,2151,11148,2139xe" filled="true" fillcolor="#959595" stroked="false">
                <v:path arrowok="t"/>
                <v:fill type="solid"/>
              </v:shape>
            </v:group>
            <v:group style="position:absolute;left:7959;top:1004;width:563;height:750" coordorigin="7959,1004" coordsize="563,750">
              <v:shape style="position:absolute;left:7959;top:1004;width:563;height:750" coordorigin="7959,1004" coordsize="563,750" path="m8442,1663l8402,1693,8522,1753,8509,1679,8454,1679,8442,1663xe" filled="true" fillcolor="#000000" stroked="false">
                <v:path arrowok="t"/>
                <v:fill type="solid"/>
              </v:shape>
              <v:shape style="position:absolute;left:7959;top:1004;width:563;height:750" coordorigin="7959,1004" coordsize="563,750" path="m8458,1651l8442,1663,8454,1679,8470,1667,8458,1651xe" filled="true" fillcolor="#000000" stroked="false">
                <v:path arrowok="t"/>
                <v:fill type="solid"/>
              </v:shape>
              <v:shape style="position:absolute;left:7959;top:1004;width:563;height:750" coordorigin="7959,1004" coordsize="563,750" path="m8498,1621l8458,1651,8470,1667,8454,1679,8509,1679,8498,1621xe" filled="true" fillcolor="#000000" stroked="false">
                <v:path arrowok="t"/>
                <v:fill type="solid"/>
              </v:shape>
              <v:shape style="position:absolute;left:7959;top:1004;width:563;height:750" coordorigin="7959,1004" coordsize="563,750" path="m7975,1004l7959,1016,8442,1663,8458,1651,7975,1004xe" filled="true" fillcolor="#000000" stroked="false">
                <v:path arrowok="t"/>
                <v:fill type="solid"/>
              </v:shape>
            </v:group>
            <v:group style="position:absolute;left:8843;top:2082;width:728;height:907" coordorigin="8843,2082" coordsize="728,907">
              <v:shape style="position:absolute;left:8843;top:2082;width:728;height:907" coordorigin="8843,2082" coordsize="728,907" path="m9488,2170l8843,2976,8859,2988,9504,2182,9488,2170xe" filled="true" fillcolor="#808080" stroked="false">
                <v:path arrowok="t"/>
                <v:fill type="solid"/>
              </v:shape>
              <v:shape style="position:absolute;left:8843;top:2082;width:728;height:907" coordorigin="8843,2082" coordsize="728,907" path="m9556,2154l9501,2154,9516,2167,9504,2182,9543,2213,9556,2154xe" filled="true" fillcolor="#808080" stroked="false">
                <v:path arrowok="t"/>
                <v:fill type="solid"/>
              </v:shape>
              <v:shape style="position:absolute;left:8843;top:2082;width:728;height:907" coordorigin="8843,2082" coordsize="728,907" path="m9501,2154l9488,2170,9504,2182,9516,2167,9501,2154xe" filled="true" fillcolor="#808080" stroked="false">
                <v:path arrowok="t"/>
                <v:fill type="solid"/>
              </v:shape>
              <v:shape style="position:absolute;left:8843;top:2082;width:728;height:907" coordorigin="8843,2082" coordsize="728,907" path="m9571,2082l9449,2138,9488,2170,9501,2154,9556,2154,9571,2082xe" filled="true" fillcolor="#808080" stroked="false">
                <v:path arrowok="t"/>
                <v:fill type="solid"/>
              </v:shape>
            </v:group>
            <v:group style="position:absolute;left:10075;top:703;width:1706;height:469" coordorigin="10075,703" coordsize="1706,469">
              <v:shape style="position:absolute;left:10075;top:703;width:1706;height:469" coordorigin="10075,703" coordsize="1706,469" path="m10075,1172l11781,1172,11781,703,10075,703,10075,1172xe" filled="true" fillcolor="#c0c0c0" stroked="false">
                <v:path arrowok="t"/>
                <v:fill type="solid"/>
              </v:shape>
            </v:group>
            <v:group style="position:absolute;left:10521;top:1172;width:215;height:432" coordorigin="10521,1172" coordsize="215,432">
              <v:shape style="position:absolute;left:10521;top:1172;width:215;height:432" coordorigin="10521,1172" coordsize="215,432" path="m10521,1469l10524,1603,10630,1521,10623,1517,10576,1517,10558,1509,10567,1491,10521,1469xe" filled="true" fillcolor="#808080" stroked="false">
                <v:path arrowok="t"/>
                <v:fill type="solid"/>
              </v:shape>
              <v:shape style="position:absolute;left:10521;top:1172;width:215;height:432" coordorigin="10521,1172" coordsize="215,432" path="m10567,1491l10558,1509,10576,1517,10585,1499,10567,1491xe" filled="true" fillcolor="#808080" stroked="false">
                <v:path arrowok="t"/>
                <v:fill type="solid"/>
              </v:shape>
              <v:shape style="position:absolute;left:10521;top:1172;width:215;height:432" coordorigin="10521,1172" coordsize="215,432" path="m10585,1499l10576,1517,10623,1517,10585,1499xe" filled="true" fillcolor="#808080" stroked="false">
                <v:path arrowok="t"/>
                <v:fill type="solid"/>
              </v:shape>
              <v:shape style="position:absolute;left:10521;top:1172;width:215;height:432" coordorigin="10521,1172" coordsize="215,432" path="m10718,1172l10567,1491,10585,1499,10736,1180,10718,1172xe" filled="true" fillcolor="#808080" stroked="false">
                <v:path arrowok="t"/>
                <v:fill type="solid"/>
              </v:shape>
              <v:shape style="position:absolute;left:10267;top:806;width:132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7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кожух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люльки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77;top:149;width:1301;height:491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6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пробка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028;top:283;width:1533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28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веретено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921;top:463;width:1459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модератор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0161;top:2802;width:1129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46" w:right="-1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пробка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297;top:2982;width:934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7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шток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519;top:2982;width:2495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9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клапан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модератора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21;top:3162;width:1289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крышка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550;top:3162;width:2363;height:540" type="#_x0000_t202" filled="false" stroked="false">
                <v:textbox inset="0,0,0,0">
                  <w:txbxContent>
                    <w:p>
                      <w:pPr>
                        <w:spacing w:before="76"/>
                        <w:ind w:left="16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латунная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рубашка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hd w:fill="C0C0C0" w:color="auto" w:val="clear"/>
          <w:u w:val="none"/>
        </w:rPr>
        <w:t> </w:t>
      </w:r>
      <w:r>
        <w:rPr>
          <w:rFonts w:ascii="Times New Roman" w:hAnsi="Times New Roman"/>
          <w:b w:val="0"/>
          <w:spacing w:val="25"/>
          <w:shd w:fill="C0C0C0" w:color="auto" w:val="clear"/>
          <w:u w:val="none"/>
        </w:rPr>
        <w:t> </w:t>
      </w:r>
      <w:r>
        <w:rPr>
          <w:spacing w:val="-1"/>
          <w:shd w:fill="C0C0C0" w:color="auto" w:val="clear"/>
          <w:u w:val="none"/>
        </w:rPr>
        <w:t>цилиндр</w:t>
        <w:tab/>
      </w:r>
      <w:r>
        <w:rPr>
          <w:spacing w:val="-1"/>
          <w:u w:val="none"/>
        </w:rPr>
      </w:r>
      <w:r>
        <w:rPr>
          <w:b w:val="0"/>
          <w:spacing w:val="-1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15"/>
          <w:szCs w:val="15"/>
        </w:rPr>
      </w:pPr>
    </w:p>
    <w:p>
      <w:pPr>
        <w:pStyle w:val="BodyText"/>
        <w:spacing w:line="240" w:lineRule="auto" w:before="69"/>
        <w:ind w:left="222" w:right="823" w:firstLine="35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Цилиндр </w:t>
      </w:r>
      <w:r>
        <w:rPr>
          <w:rFonts w:ascii="Times New Roman" w:hAnsi="Times New Roman"/>
          <w:b/>
        </w:rPr>
      </w:r>
      <w:r>
        <w:rPr/>
        <w:t>вставляется в правое отверстие казенника и закрепляется в нем</w:t>
      </w:r>
      <w:r>
        <w:rPr>
          <w:rFonts w:ascii="Times New Roman" w:hAnsi="Times New Roman"/>
          <w:i/>
        </w:rPr>
        <w:t>. </w:t>
      </w:r>
      <w:r>
        <w:rPr/>
        <w:t>От проворота цилиндр стопорится</w:t>
      </w:r>
      <w:r>
        <w:rPr>
          <w:spacing w:val="-10"/>
        </w:rPr>
        <w:t> </w:t>
      </w:r>
      <w:r>
        <w:rPr/>
        <w:t>винтом.</w:t>
      </w:r>
    </w:p>
    <w:p>
      <w:pPr>
        <w:pStyle w:val="BodyText"/>
        <w:spacing w:line="240" w:lineRule="auto"/>
        <w:ind w:left="226" w:right="820" w:firstLine="359"/>
        <w:jc w:val="both"/>
      </w:pPr>
      <w:r>
        <w:rPr/>
        <w:t>Внутренняя поверхность цилиндра полированная. В передней части цилиндра имеется цилиндрическая проточка, в которой собирается уплотнительное устройство. Сзади цилиндр закрывается крышкой</w:t>
      </w:r>
      <w:r>
        <w:rPr>
          <w:rFonts w:ascii="Times New Roman" w:hAnsi="Times New Roman"/>
          <w:i/>
        </w:rPr>
        <w:t>. </w:t>
      </w:r>
      <w:r>
        <w:rPr/>
        <w:t>У заднего торца на цилиндре имеется отверстие, закры</w:t>
      </w:r>
      <w:r>
        <w:rPr>
          <w:rFonts w:ascii="Times New Roman" w:hAnsi="Times New Roman"/>
        </w:rPr>
        <w:t>- </w:t>
      </w:r>
      <w:r>
        <w:rPr/>
        <w:t>ваемое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пробкой</w:t>
      </w:r>
      <w:r>
        <w:rPr/>
        <w:t>. Это отверстие предназначено для проверки количества жидкости в </w:t>
      </w:r>
      <w:r>
        <w:rPr/>
        <w:t>тормозе отката и доливки ее до</w:t>
      </w:r>
      <w:r>
        <w:rPr>
          <w:spacing w:val="-8"/>
        </w:rPr>
        <w:t> </w:t>
      </w:r>
      <w:r>
        <w:rPr/>
        <w:t>нормы.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46" w:right="821" w:firstLine="359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Шток </w:t>
      </w:r>
      <w:r>
        <w:rPr>
          <w:rFonts w:ascii="Times New Roman" w:hAnsi="Times New Roman"/>
          <w:b/>
        </w:rPr>
      </w:r>
      <w:r>
        <w:rPr/>
        <w:t>тормоза пустотелый, снаружи хромированный. На головку штока  навинчивается латунная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рубашка </w:t>
      </w:r>
      <w:r>
        <w:rPr/>
        <w:t>штока</w:t>
      </w:r>
      <w:r>
        <w:rPr>
          <w:rFonts w:ascii="Times New Roman" w:hAnsi="Times New Roman"/>
          <w:i/>
        </w:rPr>
        <w:t>. </w:t>
      </w:r>
      <w:r>
        <w:rPr/>
        <w:t>Для прохода жидкости в головке штока просверлено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шесть наклонных отверстий</w:t>
      </w:r>
      <w:r>
        <w:rPr/>
        <w:t>. Отверстие в переднем торце штока закрывается </w:t>
      </w:r>
      <w:r>
        <w:rPr/>
        <w:t>пробкой с уплотнительным</w:t>
      </w:r>
      <w:r>
        <w:rPr>
          <w:spacing w:val="-9"/>
        </w:rPr>
        <w:t> </w:t>
      </w:r>
      <w:r>
        <w:rPr/>
        <w:t>кольцом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9" w:right="820" w:firstLine="359"/>
        <w:jc w:val="both"/>
        <w:rPr>
          <w:rFonts w:ascii="Times New Roman" w:hAnsi="Times New Roman" w:cs="Times New Roman" w:eastAsia="Times New Roman" w:hint="default"/>
        </w:rPr>
      </w:pPr>
      <w:r>
        <w:rPr/>
        <w:t>На внутренней поверхности штока имеется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четыре продольные канавки </w:t>
      </w:r>
      <w:r>
        <w:rPr/>
        <w:t>переменной </w:t>
      </w:r>
      <w:r>
        <w:rPr/>
        <w:t>глубины, расположенные на равных расстояниях по окружности. Канавки служат для прохода  жидкости  из  замодераторного  пространства  штока  при  накате.  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rFonts w:ascii="Times New Roman" w:hAnsi="Times New Roman"/>
          <w:spacing w:val="38"/>
          <w:u w:val="thick" w:color="000000"/>
        </w:rPr>
      </w:r>
      <w:r>
        <w:rPr>
          <w:rFonts w:ascii="Times New Roman" w:hAnsi="Times New Roman"/>
          <w:b/>
          <w:u w:val="thick" w:color="000000"/>
        </w:rPr>
        <w:t>Переменная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</w:r>
    </w:p>
    <w:p>
      <w:pPr>
        <w:pStyle w:val="Heading3"/>
        <w:spacing w:line="240" w:lineRule="auto"/>
        <w:ind w:left="279" w:right="775"/>
        <w:jc w:val="lef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глубина канавок обеспечивает плавное торможение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наката</w:t>
      </w:r>
      <w:r>
        <w:rPr>
          <w:u w:val="none"/>
        </w:rPr>
      </w:r>
      <w:r>
        <w:rPr>
          <w:rFonts w:ascii="Times New Roman" w:hAnsi="Times New Roman"/>
          <w:b w:val="0"/>
          <w:u w:val="none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pStyle w:val="BodyText"/>
        <w:spacing w:line="240" w:lineRule="auto" w:before="69"/>
        <w:ind w:left="265" w:right="775" w:firstLine="359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Веретено </w:t>
      </w:r>
      <w:r>
        <w:rPr>
          <w:rFonts w:ascii="Times New Roman" w:hAnsi="Times New Roman"/>
          <w:b/>
        </w:rPr>
      </w:r>
      <w:r>
        <w:rPr/>
        <w:t>переменного сечения, служит для создания переменного кольцевого зазора между регулирующим кольцом и веретеном во время</w:t>
      </w:r>
      <w:r>
        <w:rPr>
          <w:spacing w:val="-14"/>
        </w:rPr>
        <w:t> </w:t>
      </w:r>
      <w:r>
        <w:rPr/>
        <w:t>отката.</w:t>
      </w:r>
    </w:p>
    <w:p>
      <w:pPr>
        <w:pStyle w:val="BodyText"/>
        <w:spacing w:line="240" w:lineRule="auto"/>
        <w:ind w:left="625" w:right="775"/>
        <w:jc w:val="left"/>
      </w:pPr>
      <w:r>
        <w:rPr/>
        <w:t>На  передний  конец  веретена  навинчена  бронзовая 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рубашка  модератора</w:t>
      </w:r>
      <w:r>
        <w:rPr/>
        <w:t>, </w:t>
      </w:r>
      <w:r>
        <w:rPr>
          <w:spacing w:val="48"/>
        </w:rPr>
        <w:t> </w:t>
      </w:r>
      <w:r>
        <w:rPr/>
        <w:t>имеющая</w:t>
      </w:r>
    </w:p>
    <w:p>
      <w:pPr>
        <w:pStyle w:val="BodyText"/>
        <w:spacing w:line="240" w:lineRule="auto"/>
        <w:ind w:left="265" w:right="775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восемь наклонных отверстий</w:t>
      </w:r>
      <w:r>
        <w:rPr/>
        <w:t>, соединяющих полость между штоком и веретеном с </w:t>
      </w:r>
      <w:r>
        <w:rPr/>
        <w:t>полостью   модератора.   Замодераторная   полость   разделяется   при   накате   от</w:t>
      </w:r>
      <w:r>
        <w:rPr>
          <w:spacing w:val="-4"/>
        </w:rPr>
        <w:t> </w:t>
      </w:r>
      <w:r>
        <w:rPr/>
        <w:t>полости</w:t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1480" w:right="20"/>
        </w:sectPr>
      </w:pPr>
    </w:p>
    <w:p>
      <w:pPr>
        <w:pStyle w:val="BodyText"/>
        <w:spacing w:line="240" w:lineRule="auto" w:before="45"/>
        <w:ind w:left="155" w:right="113"/>
        <w:jc w:val="left"/>
        <w:rPr>
          <w:rFonts w:ascii="Times New Roman" w:hAnsi="Times New Roman" w:cs="Times New Roman" w:eastAsia="Times New Roman" w:hint="default"/>
        </w:rPr>
      </w:pPr>
      <w:r>
        <w:rPr/>
        <w:t>модератора клапаном</w:t>
      </w:r>
      <w:r>
        <w:rPr>
          <w:rFonts w:ascii="Times New Roman" w:hAnsi="Times New Roman"/>
          <w:i/>
        </w:rPr>
        <w:t>, </w:t>
      </w:r>
      <w:r>
        <w:rPr/>
        <w:t>установленным с пружиной на уточенном конце</w:t>
      </w:r>
      <w:r>
        <w:rPr>
          <w:spacing w:val="-23"/>
        </w:rPr>
        <w:t> </w:t>
      </w:r>
      <w:r>
        <w:rPr/>
        <w:t>веретена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tabs>
          <w:tab w:pos="2277" w:val="left" w:leader="none"/>
          <w:tab w:pos="3710" w:val="left" w:leader="none"/>
          <w:tab w:pos="4749" w:val="left" w:leader="none"/>
          <w:tab w:pos="5077" w:val="left" w:leader="none"/>
          <w:tab w:pos="6994" w:val="left" w:leader="none"/>
          <w:tab w:pos="8145" w:val="left" w:leader="none"/>
          <w:tab w:pos="9342" w:val="left" w:leader="none"/>
        </w:tabs>
        <w:spacing w:line="240" w:lineRule="auto"/>
        <w:ind w:left="150" w:right="113" w:firstLine="36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Уплотняющее</w:t>
        <w:tab/>
        <w:t>устройство</w:t>
      </w:r>
      <w:r>
        <w:rPr>
          <w:rFonts w:ascii="Times New Roman" w:hAnsi="Times New Roman"/>
          <w:b/>
        </w:rPr>
        <w:tab/>
      </w:r>
      <w:r>
        <w:rPr/>
        <w:t>собрано</w:t>
        <w:tab/>
        <w:t>в</w:t>
        <w:tab/>
        <w:t>цилиндрической</w:t>
        <w:tab/>
        <w:t>проточке</w:t>
        <w:tab/>
        <w:t>цилиндра</w:t>
        <w:tab/>
        <w:t>и предназначено для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надежного запора жидкости </w:t>
      </w:r>
      <w:r>
        <w:rPr/>
        <w:t>в полости тормоза</w:t>
      </w:r>
      <w:r>
        <w:rPr>
          <w:spacing w:val="-15"/>
        </w:rPr>
        <w:t> </w:t>
      </w:r>
      <w:r>
        <w:rPr/>
        <w:t>отката.</w:t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BodyText"/>
        <w:spacing w:line="240" w:lineRule="auto" w:before="69"/>
        <w:ind w:right="108" w:firstLine="36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Компенсатор </w:t>
      </w:r>
      <w:r>
        <w:rPr>
          <w:rFonts w:ascii="Times New Roman" w:hAnsi="Times New Roman"/>
          <w:b/>
        </w:rPr>
      </w:r>
      <w:r>
        <w:rPr/>
        <w:t>предназначен для обеспечения нормальной работы тормоза отката в условиях интенсивной стрельбы из гаубицы. Он состоит из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поршня с пружиной</w:t>
      </w:r>
      <w:r>
        <w:rPr/>
      </w:r>
      <w:r>
        <w:rPr>
          <w:rFonts w:ascii="Times New Roman" w:hAnsi="Times New Roman"/>
        </w:rPr>
        <w:t>, </w:t>
      </w:r>
      <w:r>
        <w:rPr/>
        <w:t>размещенных внутри штыря казенника, сзади полость штыря закрыта крышкой</w:t>
      </w:r>
      <w:r>
        <w:rPr>
          <w:rFonts w:ascii="Times New Roman" w:hAnsi="Times New Roman"/>
          <w:i/>
        </w:rPr>
        <w:t>. </w:t>
      </w:r>
      <w:r>
        <w:rPr/>
        <w:t>В крышке имеется отверстие для прохождения воздуха. Оно используется также для монтажа рыма, для поджатия и ослабления пружины при сборке и разборке</w:t>
      </w:r>
      <w:r>
        <w:rPr>
          <w:spacing w:val="-22"/>
        </w:rPr>
        <w:t> </w:t>
      </w:r>
      <w:r>
        <w:rPr/>
        <w:t>компенсатора.</w:t>
      </w:r>
    </w:p>
    <w:p>
      <w:pPr>
        <w:pStyle w:val="BodyText"/>
        <w:spacing w:line="240" w:lineRule="auto"/>
        <w:ind w:left="135" w:right="114" w:firstLine="360"/>
        <w:jc w:val="both"/>
        <w:rPr>
          <w:rFonts w:ascii="Times New Roman" w:hAnsi="Times New Roman" w:cs="Times New Roman" w:eastAsia="Times New Roman" w:hint="default"/>
        </w:rPr>
      </w:pPr>
      <w:r>
        <w:rPr/>
        <w:t>На верхней плоскости штыря казенника закреплен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корпус клапана</w:t>
      </w:r>
      <w:r>
        <w:rPr/>
        <w:t>. Внутри корпуса </w:t>
      </w:r>
      <w:r>
        <w:rPr/>
        <w:t>установлен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плунжер с пружиной</w:t>
      </w:r>
      <w:r>
        <w:rPr/>
        <w:t>; спереди перемещение плунжера ограничивается </w:t>
      </w:r>
      <w:r>
        <w:rPr/>
        <w:t>крышкой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45" w:right="111" w:firstLine="360"/>
        <w:jc w:val="both"/>
        <w:rPr>
          <w:rFonts w:ascii="Times New Roman" w:hAnsi="Times New Roman" w:cs="Times New Roman" w:eastAsia="Times New Roman" w:hint="default"/>
        </w:rPr>
      </w:pPr>
      <w:r>
        <w:rPr/>
        <w:t>На штуцер корпуса навинчивается гайка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трубки компенсатора </w:t>
      </w:r>
      <w:r>
        <w:rPr/>
        <w:t>с уплотняющим </w:t>
      </w:r>
      <w:r>
        <w:rPr/>
        <w:t>кольцом</w:t>
      </w:r>
      <w:r>
        <w:rPr>
          <w:rFonts w:ascii="Times New Roman" w:hAnsi="Times New Roman"/>
          <w:i/>
        </w:rPr>
        <w:t>. </w:t>
      </w:r>
      <w:r>
        <w:rPr/>
        <w:t>Другой конец трубки закрепляется на штуцере крышки цилиндра тормоза отката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i/>
          <w:sz w:val="19"/>
          <w:szCs w:val="19"/>
        </w:rPr>
      </w:pPr>
    </w:p>
    <w:p>
      <w:pPr>
        <w:pStyle w:val="BodyText"/>
        <w:tabs>
          <w:tab w:pos="395" w:val="left" w:leader="none"/>
        </w:tabs>
        <w:spacing w:line="240" w:lineRule="auto" w:before="69"/>
        <w:ind w:left="0" w:right="266"/>
        <w:jc w:val="right"/>
      </w:pPr>
      <w:r>
        <w:rPr/>
        <w:pict>
          <v:group style="position:absolute;margin-left:65.650002pt;margin-top:-139.596863pt;width:424.05pt;height:189.55pt;mso-position-horizontal-relative:page;mso-position-vertical-relative:paragraph;z-index:-100240" coordorigin="1313,-2792" coordsize="8481,3791">
            <v:shape style="position:absolute;left:1313;top:-2055;width:8178;height:2695" type="#_x0000_t75" stroked="false">
              <v:imagedata r:id="rId109" o:title=""/>
            </v:shape>
            <v:group style="position:absolute;left:8531;top:-81;width:120;height:540" coordorigin="8531,-81" coordsize="120,540">
              <v:shape style="position:absolute;left:8531;top:-81;width:120;height:540" coordorigin="8531,-81" coordsize="120,540" path="m8601,19l8581,19,8581,459,8601,459,8601,19xe" filled="true" fillcolor="#333333" stroked="false">
                <v:path arrowok="t"/>
                <v:fill type="solid"/>
              </v:shape>
              <v:shape style="position:absolute;left:8531;top:-81;width:120;height:540" coordorigin="8531,-81" coordsize="120,540" path="m8591,-81l8531,39,8581,39,8581,19,8641,19,8591,-81xe" filled="true" fillcolor="#333333" stroked="false">
                <v:path arrowok="t"/>
                <v:fill type="solid"/>
              </v:shape>
              <v:shape style="position:absolute;left:8531;top:-81;width:120;height:540" coordorigin="8531,-81" coordsize="120,540" path="m8641,19l8601,19,8601,39,8651,39,8641,19xe" filled="true" fillcolor="#333333" stroked="false">
                <v:path arrowok="t"/>
                <v:fill type="solid"/>
              </v:shape>
            </v:group>
            <v:group style="position:absolute;left:6551;top:-273;width:120;height:720" coordorigin="6551,-273" coordsize="120,720">
              <v:shape style="position:absolute;left:6551;top:-273;width:120;height:720" coordorigin="6551,-273" coordsize="120,720" path="m6621,-173l6601,-173,6601,447,6621,447,6621,-173xe" filled="true" fillcolor="#000000" stroked="false">
                <v:path arrowok="t"/>
                <v:fill type="solid"/>
              </v:shape>
              <v:shape style="position:absolute;left:6551;top:-273;width:120;height:720" coordorigin="6551,-273" coordsize="120,720" path="m6611,-273l6551,-153,6601,-153,6601,-173,6661,-173,6611,-273xe" filled="true" fillcolor="#000000" stroked="false">
                <v:path arrowok="t"/>
                <v:fill type="solid"/>
              </v:shape>
              <v:shape style="position:absolute;left:6551;top:-273;width:120;height:720" coordorigin="6551,-273" coordsize="120,720" path="m6661,-173l6621,-173,6621,-153,6671,-153,6661,-173xe" filled="true" fillcolor="#000000" stroked="false">
                <v:path arrowok="t"/>
                <v:fill type="solid"/>
              </v:shape>
            </v:group>
            <v:group style="position:absolute;left:1922;top:-453;width:549;height:906" coordorigin="1922,-453" coordsize="549,906">
              <v:shape style="position:absolute;left:1922;top:-453;width:549;height:906" coordorigin="1922,-453" coordsize="549,906" path="m2401,-355l1922,442,1940,452,2418,-345,2401,-355xe" filled="true" fillcolor="#000000" stroked="false">
                <v:path arrowok="t"/>
                <v:fill type="solid"/>
              </v:shape>
              <v:shape style="position:absolute;left:1922;top:-453;width:549;height:906" coordorigin="1922,-453" coordsize="549,906" path="m2465,-372l2411,-372,2428,-362,2418,-345,2461,-319,2465,-372xe" filled="true" fillcolor="#000000" stroked="false">
                <v:path arrowok="t"/>
                <v:fill type="solid"/>
              </v:shape>
              <v:shape style="position:absolute;left:1922;top:-453;width:549;height:906" coordorigin="1922,-453" coordsize="549,906" path="m2411,-372l2401,-355,2418,-345,2428,-362,2411,-372xe" filled="true" fillcolor="#000000" stroked="false">
                <v:path arrowok="t"/>
                <v:fill type="solid"/>
              </v:shape>
              <v:shape style="position:absolute;left:1922;top:-453;width:549;height:906" coordorigin="1922,-453" coordsize="549,906" path="m2471,-453l2358,-381,2401,-355,2411,-372,2465,-372,2471,-453xe" filled="true" fillcolor="#000000" stroked="false">
                <v:path arrowok="t"/>
                <v:fill type="solid"/>
              </v:shape>
              <v:shape style="position:absolute;left:6866;top:-1853;width:189;height:364" type="#_x0000_t75" stroked="false">
                <v:imagedata r:id="rId110" o:title=""/>
              </v:shape>
            </v:group>
            <v:group style="position:absolute;left:7913;top:-1836;width:177;height:626" coordorigin="7913,-1836" coordsize="177,626">
              <v:shape style="position:absolute;left:7913;top:-1836;width:177;height:626" coordorigin="7913,-1836" coordsize="177,626" path="m7913,-1340l7947,-1210,8023,-1306,7978,-1306,7958,-1310,7962,-1330,7913,-1340xe" filled="true" fillcolor="#000000" stroked="false">
                <v:path arrowok="t"/>
                <v:fill type="solid"/>
              </v:shape>
              <v:shape style="position:absolute;left:7913;top:-1836;width:177;height:626" coordorigin="7913,-1836" coordsize="177,626" path="m7962,-1330l7958,-1310,7978,-1306,7982,-1325,7962,-1330xe" filled="true" fillcolor="#000000" stroked="false">
                <v:path arrowok="t"/>
                <v:fill type="solid"/>
              </v:shape>
              <v:shape style="position:absolute;left:7913;top:-1836;width:177;height:626" coordorigin="7913,-1836" coordsize="177,626" path="m7982,-1325l7978,-1306,8023,-1306,8031,-1315,7982,-1325xe" filled="true" fillcolor="#000000" stroked="false">
                <v:path arrowok="t"/>
                <v:fill type="solid"/>
              </v:shape>
              <v:shape style="position:absolute;left:7913;top:-1836;width:177;height:626" coordorigin="7913,-1836" coordsize="177,626" path="m8070,-1836l7962,-1330,7982,-1325,8090,-1832,8070,-1836xe" filled="true" fillcolor="#000000" stroked="false">
                <v:path arrowok="t"/>
                <v:fill type="solid"/>
              </v:shape>
            </v:group>
            <v:group style="position:absolute;left:3307;top:-2252;width:120;height:455" coordorigin="3307,-2252" coordsize="120,455">
              <v:shape style="position:absolute;left:3307;top:-2252;width:120;height:455" coordorigin="3307,-2252" coordsize="120,455" path="m3307,-1919l3365,-1798,3417,-1898,3376,-1898,3356,-1898,3357,-1918,3307,-1919xe" filled="true" fillcolor="#000000" stroked="false">
                <v:path arrowok="t"/>
                <v:fill type="solid"/>
              </v:shape>
              <v:shape style="position:absolute;left:3307;top:-2252;width:120;height:455" coordorigin="3307,-2252" coordsize="120,455" path="m3357,-1918l3356,-1898,3376,-1898,3377,-1918,3357,-1918xe" filled="true" fillcolor="#000000" stroked="false">
                <v:path arrowok="t"/>
                <v:fill type="solid"/>
              </v:shape>
              <v:shape style="position:absolute;left:3307;top:-2252;width:120;height:455" coordorigin="3307,-2252" coordsize="120,455" path="m3377,-1918l3376,-1898,3417,-1898,3427,-1917,3377,-1918xe" filled="true" fillcolor="#000000" stroked="false">
                <v:path arrowok="t"/>
                <v:fill type="solid"/>
              </v:shape>
              <v:shape style="position:absolute;left:3307;top:-2252;width:120;height:455" coordorigin="3307,-2252" coordsize="120,455" path="m3361,-2252l3357,-1918,3377,-1918,3381,-2252,3361,-2252xe" filled="true" fillcolor="#000000" stroked="false">
                <v:path arrowok="t"/>
                <v:fill type="solid"/>
              </v:shape>
            </v:group>
            <v:group style="position:absolute;left:9311;top:-717;width:369;height:725" coordorigin="9311,-717" coordsize="369,725">
              <v:shape style="position:absolute;left:9311;top:-717;width:369;height:725" coordorigin="9311,-717" coordsize="369,725" path="m9374,-614l9356,-605,9662,7,9680,-1,9374,-614xe" filled="true" fillcolor="#000000" stroked="false">
                <v:path arrowok="t"/>
                <v:fill type="solid"/>
              </v:shape>
              <v:shape style="position:absolute;left:9311;top:-717;width:369;height:725" coordorigin="9311,-717" coordsize="369,725" path="m9311,-717l9311,-583,9356,-605,9347,-623,9365,-632,9409,-632,9418,-637,9311,-717xe" filled="true" fillcolor="#000000" stroked="false">
                <v:path arrowok="t"/>
                <v:fill type="solid"/>
              </v:shape>
              <v:shape style="position:absolute;left:9311;top:-717;width:369;height:725" coordorigin="9311,-717" coordsize="369,725" path="m9365,-632l9347,-623,9356,-605,9374,-614,9365,-632xe" filled="true" fillcolor="#000000" stroked="false">
                <v:path arrowok="t"/>
                <v:fill type="solid"/>
              </v:shape>
              <v:shape style="position:absolute;left:9311;top:-717;width:369;height:725" coordorigin="9311,-717" coordsize="369,725" path="m9409,-632l9365,-632,9374,-614,9409,-632xe" filled="true" fillcolor="#000000" stroked="false">
                <v:path arrowok="t"/>
                <v:fill type="solid"/>
              </v:shape>
              <v:shape style="position:absolute;left:8951;top:100;width:71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  <w:shd w:fill="C0C0C0" w:color="auto" w:val="clear"/>
                        </w:rPr>
                        <w:t>   </w:t>
                      </w:r>
                      <w:r>
                        <w:rPr>
                          <w:rFonts w:ascii="Times New Roman" w:hAnsi="Times New Roman"/>
                          <w:sz w:val="24"/>
                          <w:shd w:fill="C0C0C0" w:color="auto" w:val="clear"/>
                        </w:rPr>
                        <w:t>люль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44;top:-2792;width:1407;height:540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32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трубка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811;top:-2348;width:2091;height:540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18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корпус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клапана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094;top:-2368;width:2700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21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плунжер с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пружиной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924;top:447;width:1407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пружина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114;top:459;width:1377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поршень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w w:val="100"/>
        </w:rPr>
      </w:r>
      <w:r>
        <w:rPr>
          <w:spacing w:val="-1"/>
          <w:shd w:fill="C0C0C0" w:color="auto" w:val="clear"/>
        </w:rPr>
        <w:t>ка</w:t>
        <w:tab/>
      </w:r>
      <w:r>
        <w:rPr>
          <w:spacing w:val="-1"/>
        </w:rPr>
      </w:r>
    </w:p>
    <w:p>
      <w:pPr>
        <w:tabs>
          <w:tab w:pos="1910" w:val="left" w:leader="none"/>
        </w:tabs>
        <w:spacing w:before="182"/>
        <w:ind w:left="651" w:right="11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  <w:t> </w:t>
      </w:r>
      <w:r>
        <w:rPr>
          <w:rFonts w:ascii="Times New Roman" w:hAnsi="Times New Roman"/>
          <w:spacing w:val="25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sz w:val="24"/>
          <w:shd w:fill="C0C0C0" w:color="auto" w:val="clear"/>
        </w:rPr>
        <w:t>крышка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13"/>
          <w:szCs w:val="13"/>
        </w:rPr>
      </w:pPr>
      <w:r>
        <w:rPr/>
        <w:pict>
          <v:group style="position:absolute;margin-left:65.75pt;margin-top:8.986244pt;width:407.75pt;height:216pt;mso-position-horizontal-relative:page;mso-position-vertical-relative:paragraph;z-index:4528;mso-wrap-distance-left:0;mso-wrap-distance-right:0" coordorigin="1315,180" coordsize="8155,4320">
            <v:shape style="position:absolute;left:1803;top:180;width:6658;height:4118" type="#_x0000_t75" stroked="false">
              <v:imagedata r:id="rId111" o:title=""/>
            </v:shape>
            <v:group style="position:absolute;left:3778;top:3590;width:1084;height:389" coordorigin="3778,3590" coordsize="1084,389">
              <v:shape style="position:absolute;left:3778;top:3590;width:1084;height:389" coordorigin="3778,3590" coordsize="1084,389" path="m4744,3931l4728,3979,4861,3960,4839,3938,4763,3938,4744,3931xe" filled="true" fillcolor="#000000" stroked="false">
                <v:path arrowok="t"/>
                <v:fill type="solid"/>
              </v:shape>
              <v:shape style="position:absolute;left:3778;top:3590;width:1084;height:389" coordorigin="3778,3590" coordsize="1084,389" path="m4750,3912l4744,3931,4763,3938,4769,3919,4750,3912xe" filled="true" fillcolor="#000000" stroked="false">
                <v:path arrowok="t"/>
                <v:fill type="solid"/>
              </v:shape>
              <v:shape style="position:absolute;left:3778;top:3590;width:1084;height:389" coordorigin="3778,3590" coordsize="1084,389" path="m4766,3865l4750,3912,4769,3919,4763,3938,4839,3938,4766,3865xe" filled="true" fillcolor="#000000" stroked="false">
                <v:path arrowok="t"/>
                <v:fill type="solid"/>
              </v:shape>
              <v:shape style="position:absolute;left:3778;top:3590;width:1084;height:389" coordorigin="3778,3590" coordsize="1084,389" path="m3784,3590l3778,3609,4744,3931,4750,3912,3784,3590xe" filled="true" fillcolor="#000000" stroked="false">
                <v:path arrowok="t"/>
                <v:fill type="solid"/>
              </v:shape>
            </v:group>
            <v:group style="position:absolute;left:6431;top:891;width:725;height:369" coordorigin="6431,891" coordsize="725,369">
              <v:shape style="position:absolute;left:6431;top:891;width:725;height:369" coordorigin="6431,891" coordsize="725,369" path="m6511,1152l6431,1260,6565,1260,6547,1224,6525,1224,6516,1206,6534,1197,6511,1152xe" filled="true" fillcolor="#000000" stroked="false">
                <v:path arrowok="t"/>
                <v:fill type="solid"/>
              </v:shape>
              <v:shape style="position:absolute;left:6431;top:891;width:725;height:369" coordorigin="6431,891" coordsize="725,369" path="m6534,1197l6516,1206,6525,1224,6543,1215,6534,1197xe" filled="true" fillcolor="#000000" stroked="false">
                <v:path arrowok="t"/>
                <v:fill type="solid"/>
              </v:shape>
              <v:shape style="position:absolute;left:6431;top:891;width:725;height:369" coordorigin="6431,891" coordsize="725,369" path="m6543,1215l6525,1224,6547,1224,6543,1215xe" filled="true" fillcolor="#000000" stroked="false">
                <v:path arrowok="t"/>
                <v:fill type="solid"/>
              </v:shape>
              <v:shape style="position:absolute;left:6431;top:891;width:725;height:369" coordorigin="6431,891" coordsize="725,369" path="m7147,891l6534,1197,6543,1215,7155,909,7147,891xe" filled="true" fillcolor="#000000" stroked="false">
                <v:path arrowok="t"/>
                <v:fill type="solid"/>
              </v:shape>
            </v:group>
            <v:group style="position:absolute;left:5341;top:3420;width:120;height:540" coordorigin="5341,3420" coordsize="120,540">
              <v:shape style="position:absolute;left:5341;top:3420;width:120;height:540" coordorigin="5341,3420" coordsize="120,540" path="m5411,3520l5391,3520,5391,3960,5411,3960,5411,3520xe" filled="true" fillcolor="#000000" stroked="false">
                <v:path arrowok="t"/>
                <v:fill type="solid"/>
              </v:shape>
              <v:shape style="position:absolute;left:5341;top:3420;width:120;height:540" coordorigin="5341,3420" coordsize="120,540" path="m5401,3420l5341,3540,5391,3540,5391,3520,5451,3520,5401,3420xe" filled="true" fillcolor="#000000" stroked="false">
                <v:path arrowok="t"/>
                <v:fill type="solid"/>
              </v:shape>
              <v:shape style="position:absolute;left:5341;top:3420;width:120;height:540" coordorigin="5341,3420" coordsize="120,540" path="m5451,3520l5411,3520,5411,3540,5461,3540,5451,3520xe" filled="true" fillcolor="#000000" stroked="false">
                <v:path arrowok="t"/>
                <v:fill type="solid"/>
              </v:shape>
            </v:group>
            <v:group style="position:absolute;left:2692;top:1257;width:209;height:544" coordorigin="2692,1257" coordsize="209,544">
              <v:shape style="position:absolute;left:2692;top:1257;width:209;height:544" coordorigin="2692,1257" coordsize="209,544" path="m2834,1689l2786,1705,2881,1800,2894,1708,2840,1708,2834,1689xe" filled="true" fillcolor="#000000" stroked="false">
                <v:path arrowok="t"/>
                <v:fill type="solid"/>
              </v:shape>
              <v:shape style="position:absolute;left:2692;top:1257;width:209;height:544" coordorigin="2692,1257" coordsize="209,544" path="m2852,1683l2834,1689,2840,1708,2859,1702,2852,1683xe" filled="true" fillcolor="#000000" stroked="false">
                <v:path arrowok="t"/>
                <v:fill type="solid"/>
              </v:shape>
              <v:shape style="position:absolute;left:2692;top:1257;width:209;height:544" coordorigin="2692,1257" coordsize="209,544" path="m2900,1667l2852,1683,2859,1702,2840,1708,2894,1708,2900,1667xe" filled="true" fillcolor="#000000" stroked="false">
                <v:path arrowok="t"/>
                <v:fill type="solid"/>
              </v:shape>
              <v:shape style="position:absolute;left:2692;top:1257;width:209;height:544" coordorigin="2692,1257" coordsize="209,544" path="m2710,1257l2692,1263,2834,1689,2852,1683,2710,1257xe" filled="true" fillcolor="#000000" stroked="false">
                <v:path arrowok="t"/>
                <v:fill type="solid"/>
              </v:shape>
            </v:group>
            <v:group style="position:absolute;left:4091;top:1973;width:547;height:547" coordorigin="4091,1973" coordsize="547,547">
              <v:shape style="position:absolute;left:4091;top:1973;width:547;height:547" coordorigin="4091,1973" coordsize="547,547" path="m4133,2393l4091,2520,4218,2477,4197,2456,4169,2456,4155,2442,4169,2428,4133,2393xe" filled="true" fillcolor="#000000" stroked="false">
                <v:path arrowok="t"/>
                <v:fill type="solid"/>
              </v:shape>
              <v:shape style="position:absolute;left:4091;top:1973;width:547;height:547" coordorigin="4091,1973" coordsize="547,547" path="m4169,2428l4155,2442,4169,2456,4183,2442,4169,2428xe" filled="true" fillcolor="#000000" stroked="false">
                <v:path arrowok="t"/>
                <v:fill type="solid"/>
              </v:shape>
              <v:shape style="position:absolute;left:4091;top:1973;width:547;height:547" coordorigin="4091,1973" coordsize="547,547" path="m4183,2442l4169,2456,4197,2456,4183,2442xe" filled="true" fillcolor="#000000" stroked="false">
                <v:path arrowok="t"/>
                <v:fill type="solid"/>
              </v:shape>
              <v:shape style="position:absolute;left:4091;top:1973;width:547;height:547" coordorigin="4091,1973" coordsize="547,547" path="m4624,1973l4169,2428,4183,2442,4638,1987,4624,1973xe" filled="true" fillcolor="#000000" stroked="false">
                <v:path arrowok="t"/>
                <v:fill type="solid"/>
              </v:shape>
              <v:shape style="position:absolute;left:7151;top:543;width:2319;height:514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18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штырь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казенника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315;top:720;width:2583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20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цилиндр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накатника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141;top:1440;width:1722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компенсатор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981;top:3428;width:1800;height:532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390" w:right="14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казенник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221;top:3960;width:2973;height:540" type="#_x0000_t202" filled="true" fillcolor="#c0c0c0" stroked="false">
                <v:textbox inset="0,0,0,0">
                  <w:txbxContent>
                    <w:p>
                      <w:pPr>
                        <w:spacing w:before="81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цилиндр тормоза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отката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pStyle w:val="Heading3"/>
        <w:spacing w:line="240" w:lineRule="auto" w:before="112"/>
        <w:ind w:right="0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НАКАТНИК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spacing w:line="242" w:lineRule="auto" w:before="69"/>
        <w:ind w:left="140" w:right="0" w:firstLine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Накатник </w:t>
      </w:r>
      <w:r>
        <w:rPr>
          <w:rFonts w:ascii="Times New Roman" w:hAnsi="Times New Roman"/>
          <w:sz w:val="24"/>
        </w:rPr>
        <w:t>пневматический с гидравлическим запором, служит </w:t>
      </w:r>
      <w:r>
        <w:rPr>
          <w:rFonts w:ascii="Times New Roman" w:hAnsi="Times New Roman"/>
          <w:b/>
          <w:sz w:val="24"/>
        </w:rPr>
        <w:t>для возвращения (наката)  в  первоначальное  положение  откатывающихся   частей  гаубицы    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b/>
          <w:sz w:val="24"/>
        </w:rPr>
        <w:t>после</w:t>
      </w:r>
      <w:r>
        <w:rPr>
          <w:rFonts w:ascii="Times New Roman" w:hAnsi="Times New Roman"/>
          <w:sz w:val="24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740" w:right="1580"/>
        </w:sectPr>
      </w:pPr>
    </w:p>
    <w:p>
      <w:pPr>
        <w:pStyle w:val="Heading3"/>
        <w:spacing w:line="240" w:lineRule="auto" w:before="45"/>
        <w:ind w:left="430" w:right="775"/>
        <w:jc w:val="lef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>
          <w:u w:val="none"/>
        </w:rPr>
        <w:t>выстрела и удержания их в этом положении при углах</w:t>
      </w:r>
      <w:r>
        <w:rPr>
          <w:spacing w:val="-12"/>
          <w:u w:val="none"/>
        </w:rPr>
        <w:t> </w:t>
      </w:r>
      <w:r>
        <w:rPr>
          <w:u w:val="none"/>
        </w:rPr>
        <w:t>возвышения</w:t>
      </w:r>
      <w:r>
        <w:rPr>
          <w:rFonts w:ascii="Times New Roman" w:hAnsi="Times New Roman"/>
          <w:b w:val="0"/>
          <w:u w:val="none"/>
        </w:rPr>
        <w:t>.</w:t>
      </w:r>
    </w:p>
    <w:p>
      <w:pPr>
        <w:pStyle w:val="BodyText"/>
        <w:spacing w:line="240" w:lineRule="auto"/>
        <w:ind w:left="776" w:right="775"/>
        <w:jc w:val="left"/>
      </w:pPr>
      <w:r>
        <w:rPr/>
        <w:t>Накатник состоит</w:t>
      </w:r>
      <w:r>
        <w:rPr>
          <w:spacing w:val="-7"/>
        </w:rPr>
        <w:t> </w:t>
      </w:r>
      <w:r>
        <w:rPr/>
        <w:t>из: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0" w:after="0"/>
        <w:ind w:left="7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цилиндра;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0" w:after="0"/>
        <w:ind w:left="7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штока;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0" w:after="0"/>
        <w:ind w:left="7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поршня;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0" w:after="0"/>
        <w:ind w:left="7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плавающих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поршней;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0" w:after="0"/>
        <w:ind w:left="790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трех  зарядных клапанов </w:t>
      </w:r>
      <w:r>
        <w:rPr>
          <w:rFonts w:ascii="Times New Roman" w:hAnsi="Times New Roman"/>
          <w:b/>
          <w:sz w:val="24"/>
        </w:rPr>
        <w:t>I, II,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III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i/>
          <w:sz w:val="9"/>
          <w:szCs w:val="9"/>
        </w:rPr>
      </w:pPr>
      <w:r>
        <w:rPr/>
        <w:pict>
          <v:group style="position:absolute;margin-left:70pt;margin-top:6.584309pt;width:510.05pt;height:204.1pt;mso-position-horizontal-relative:page;mso-position-vertical-relative:paragraph;z-index:5032;mso-wrap-distance-left:0;mso-wrap-distance-right:0" coordorigin="1400,132" coordsize="10201,4082">
            <v:shape style="position:absolute;left:10732;top:2895;width:656;height:623" type="#_x0000_t75" stroked="false">
              <v:imagedata r:id="rId112" o:title=""/>
            </v:shape>
            <v:shape style="position:absolute;left:1400;top:650;width:10201;height:3068" type="#_x0000_t75" stroked="false">
              <v:imagedata r:id="rId113" o:title=""/>
            </v:shape>
            <v:group style="position:absolute;left:5954;top:794;width:541;height:584" coordorigin="5954,794" coordsize="541,584">
              <v:shape style="position:absolute;left:5954;top:794;width:541;height:584" coordorigin="5954,794" coordsize="541,584" path="m5991,1249l5954,1378,6079,1330,6059,1311,6029,1311,6015,1297,6028,1283,5991,1249xe" filled="true" fillcolor="#000000" stroked="false">
                <v:path arrowok="t"/>
                <v:fill type="solid"/>
              </v:shape>
              <v:shape style="position:absolute;left:5954;top:794;width:541;height:584" coordorigin="5954,794" coordsize="541,584" path="m6028,1283l6015,1297,6029,1311,6043,1296,6028,1283xe" filled="true" fillcolor="#000000" stroked="false">
                <v:path arrowok="t"/>
                <v:fill type="solid"/>
              </v:shape>
              <v:shape style="position:absolute;left:5954;top:794;width:541;height:584" coordorigin="5954,794" coordsize="541,584" path="m6043,1296l6029,1311,6059,1311,6043,1296xe" filled="true" fillcolor="#000000" stroked="false">
                <v:path arrowok="t"/>
                <v:fill type="solid"/>
              </v:shape>
              <v:shape style="position:absolute;left:5954;top:794;width:541;height:584" coordorigin="5954,794" coordsize="541,584" path="m6480,794l6028,1283,6043,1296,6494,807,6480,794xe" filled="true" fillcolor="#000000" stroked="false">
                <v:path arrowok="t"/>
                <v:fill type="solid"/>
              </v:shape>
            </v:group>
            <v:group style="position:absolute;left:7303;top:919;width:456;height:909" coordorigin="7303,919" coordsize="456,909">
              <v:shape style="position:absolute;left:7303;top:919;width:456;height:909" coordorigin="7303,919" coordsize="456,909" path="m7303,1693l7304,1828,7411,1747,7402,1742,7357,1742,7339,1733,7348,1716,7303,1693xe" filled="true" fillcolor="#000000" stroked="false">
                <v:path arrowok="t"/>
                <v:fill type="solid"/>
              </v:shape>
              <v:shape style="position:absolute;left:7303;top:919;width:456;height:909" coordorigin="7303,919" coordsize="456,909" path="m7348,1716l7339,1733,7357,1742,7366,1725,7348,1716xe" filled="true" fillcolor="#000000" stroked="false">
                <v:path arrowok="t"/>
                <v:fill type="solid"/>
              </v:shape>
              <v:shape style="position:absolute;left:7303;top:919;width:456;height:909" coordorigin="7303,919" coordsize="456,909" path="m7366,1725l7357,1742,7402,1742,7366,1725xe" filled="true" fillcolor="#000000" stroked="false">
                <v:path arrowok="t"/>
                <v:fill type="solid"/>
              </v:shape>
              <v:shape style="position:absolute;left:7303;top:919;width:456;height:909" coordorigin="7303,919" coordsize="456,909" path="m7741,919l7348,1716,7366,1725,7759,928,7741,919xe" filled="true" fillcolor="#000000" stroked="false">
                <v:path arrowok="t"/>
                <v:fill type="solid"/>
              </v:shape>
            </v:group>
            <v:group style="position:absolute;left:2735;top:729;width:340;height:803" coordorigin="2735,729" coordsize="340,803">
              <v:shape style="position:absolute;left:2735;top:729;width:340;height:803" coordorigin="2735,729" coordsize="340,803" path="m3009,1424l2963,1442,3063,1532,3070,1442,3017,1442,3009,1424xe" filled="true" fillcolor="#808080" stroked="false">
                <v:path arrowok="t"/>
                <v:fill type="solid"/>
              </v:shape>
              <v:shape style="position:absolute;left:2735;top:729;width:340;height:803" coordorigin="2735,729" coordsize="340,803" path="m3028,1417l3009,1424,3017,1442,3035,1435,3028,1417xe" filled="true" fillcolor="#808080" stroked="false">
                <v:path arrowok="t"/>
                <v:fill type="solid"/>
              </v:shape>
              <v:shape style="position:absolute;left:2735;top:729;width:340;height:803" coordorigin="2735,729" coordsize="340,803" path="m3074,1398l3028,1417,3035,1435,3017,1442,3070,1442,3074,1398xe" filled="true" fillcolor="#808080" stroked="false">
                <v:path arrowok="t"/>
                <v:fill type="solid"/>
              </v:shape>
              <v:shape style="position:absolute;left:2735;top:729;width:340;height:803" coordorigin="2735,729" coordsize="340,803" path="m2753,729l2735,736,3009,1424,3028,1417,2753,729xe" filled="true" fillcolor="#808080" stroked="false">
                <v:path arrowok="t"/>
                <v:fill type="solid"/>
              </v:shape>
            </v:group>
            <v:group style="position:absolute;left:7637;top:2783;width:849;height:400" coordorigin="7637,2783" coordsize="849,400">
              <v:shape style="position:absolute;left:7637;top:2783;width:849;height:400" coordorigin="7637,2783" coordsize="849,400" path="m8402,2815l7637,3165,7645,3183,8410,2833,8412,2821,8402,2815xe" filled="true" fillcolor="#000000" stroked="false">
                <v:path arrowok="t"/>
                <v:fill type="solid"/>
              </v:shape>
              <v:shape style="position:absolute;left:7637;top:2783;width:849;height:400" coordorigin="7637,2783" coordsize="849,400" path="m8465,2812l8408,2812,8416,2830,8410,2833,8401,2892,8465,2812xe" filled="true" fillcolor="#000000" stroked="false">
                <v:path arrowok="t"/>
                <v:fill type="solid"/>
              </v:shape>
              <v:shape style="position:absolute;left:7637;top:2783;width:849;height:400" coordorigin="7637,2783" coordsize="849,400" path="m8412,2821l8410,2833,8416,2830,8412,2821xe" filled="true" fillcolor="#000000" stroked="false">
                <v:path arrowok="t"/>
                <v:fill type="solid"/>
              </v:shape>
              <v:shape style="position:absolute;left:7637;top:2783;width:849;height:400" coordorigin="7637,2783" coordsize="849,400" path="m8408,2812l8402,2815,8412,2821,8408,2812xe" filled="true" fillcolor="#000000" stroked="false">
                <v:path arrowok="t"/>
                <v:fill type="solid"/>
              </v:shape>
              <v:shape style="position:absolute;left:7637;top:2783;width:849;height:400" coordorigin="7637,2783" coordsize="849,400" path="m8351,2783l8402,2815,8408,2812,8465,2812,8485,2788,8351,2783xe" filled="true" fillcolor="#000000" stroked="false">
                <v:path arrowok="t"/>
                <v:fill type="solid"/>
              </v:shape>
            </v:group>
            <v:group style="position:absolute;left:4169;top:2774;width:796;height:410" coordorigin="4169,2774" coordsize="796,410">
              <v:shape style="position:absolute;left:4169;top:2774;width:796;height:410" coordorigin="4169,2774" coordsize="796,410" path="m4281,2819l4272,2837,4955,3184,4965,3166,4281,2819xe" filled="true" fillcolor="#000000" stroked="false">
                <v:path arrowok="t"/>
                <v:fill type="solid"/>
              </v:shape>
              <v:shape style="position:absolute;left:4169;top:2774;width:796;height:410" coordorigin="4169,2774" coordsize="796,410" path="m4169,2774l4249,2881,4272,2837,4254,2828,4263,2810,4285,2810,4303,2774,4169,2774xe" filled="true" fillcolor="#000000" stroked="false">
                <v:path arrowok="t"/>
                <v:fill type="solid"/>
              </v:shape>
              <v:shape style="position:absolute;left:4169;top:2774;width:796;height:410" coordorigin="4169,2774" coordsize="796,410" path="m4263,2810l4254,2828,4272,2837,4281,2819,4263,2810xe" filled="true" fillcolor="#000000" stroked="false">
                <v:path arrowok="t"/>
                <v:fill type="solid"/>
              </v:shape>
              <v:shape style="position:absolute;left:4169;top:2774;width:796;height:410" coordorigin="4169,2774" coordsize="796,410" path="m4285,2810l4263,2810,4281,2819,4285,2810xe" filled="true" fillcolor="#000000" stroked="false">
                <v:path arrowok="t"/>
                <v:fill type="solid"/>
              </v:shape>
            </v:group>
            <v:group style="position:absolute;left:1521;top:3531;width:1264;height:683" coordorigin="1521,3531" coordsize="1264,683">
              <v:shape style="position:absolute;left:1521;top:3531;width:1264;height:683" coordorigin="1521,3531" coordsize="1264,683" path="m1521,4214l2785,4214,2785,3531,1521,3531,1521,4214xe" filled="true" fillcolor="#c0c0c0" stroked="false">
                <v:path arrowok="t"/>
                <v:fill type="solid"/>
              </v:shape>
            </v:group>
            <v:group style="position:absolute;left:1513;top:2845;width:448;height:692" coordorigin="1513,2845" coordsize="448,692">
              <v:shape style="position:absolute;left:1513;top:2845;width:448;height:692" coordorigin="1513,2845" coordsize="448,692" path="m1887,2940l1513,3525,1529,3536,1904,2951,1887,2940xe" filled="true" fillcolor="#000000" stroked="false">
                <v:path arrowok="t"/>
                <v:fill type="solid"/>
              </v:shape>
              <v:shape style="position:absolute;left:1513;top:2845;width:448;height:692" coordorigin="1513,2845" coordsize="448,692" path="m1952,2923l1898,2923,1915,2934,1904,2951,1946,2978,1952,2923xe" filled="true" fillcolor="#000000" stroked="false">
                <v:path arrowok="t"/>
                <v:fill type="solid"/>
              </v:shape>
              <v:shape style="position:absolute;left:1513;top:2845;width:448;height:692" coordorigin="1513,2845" coordsize="448,692" path="m1898,2923l1887,2940,1904,2951,1915,2934,1898,2923xe" filled="true" fillcolor="#000000" stroked="false">
                <v:path arrowok="t"/>
                <v:fill type="solid"/>
              </v:shape>
              <v:shape style="position:absolute;left:1513;top:2845;width:448;height:692" coordorigin="1513,2845" coordsize="448,692" path="m1960,2845l1845,2913,1887,2940,1898,2923,1952,2923,1960,2845xe" filled="true" fillcolor="#000000" stroked="false">
                <v:path arrowok="t"/>
                <v:fill type="solid"/>
              </v:shape>
            </v:group>
            <v:group style="position:absolute;left:10173;top:2868;width:639;height:137" coordorigin="10173,2868" coordsize="639,137">
              <v:shape style="position:absolute;left:10173;top:2868;width:639;height:137" coordorigin="10173,2868" coordsize="639,137" path="m10293,2918l10291,2938,10809,3005,10811,2985,10293,2918xe" filled="true" fillcolor="#000000" stroked="false">
                <v:path arrowok="t"/>
                <v:fill type="solid"/>
              </v:shape>
              <v:shape style="position:absolute;left:10173;top:2868;width:639;height:137" coordorigin="10173,2868" coordsize="639,137" path="m10300,2868l10173,2913,10284,2987,10291,2938,10271,2935,10273,2915,10294,2915,10300,2868xe" filled="true" fillcolor="#000000" stroked="false">
                <v:path arrowok="t"/>
                <v:fill type="solid"/>
              </v:shape>
              <v:shape style="position:absolute;left:10173;top:2868;width:639;height:137" coordorigin="10173,2868" coordsize="639,137" path="m10273,2915l10271,2935,10291,2938,10293,2918,10273,2915xe" filled="true" fillcolor="#000000" stroked="false">
                <v:path arrowok="t"/>
                <v:fill type="solid"/>
              </v:shape>
              <v:shape style="position:absolute;left:10173;top:2868;width:639;height:137" coordorigin="10173,2868" coordsize="639,137" path="m10294,2915l10273,2915,10293,2918,10294,2915xe" filled="true" fillcolor="#000000" stroked="false">
                <v:path arrowok="t"/>
                <v:fill type="solid"/>
              </v:shape>
            </v:group>
            <v:group style="position:absolute;left:9340;top:825;width:470;height:789" coordorigin="9340,825" coordsize="470,789">
              <v:shape style="position:absolute;left:9340;top:825;width:470;height:789" coordorigin="9340,825" coordsize="470,789" path="m9349,1480l9340,1614,9453,1541,9439,1532,9399,1532,9382,1522,9392,1505,9349,1480xe" filled="true" fillcolor="#000000" stroked="false">
                <v:path arrowok="t"/>
                <v:fill type="solid"/>
              </v:shape>
              <v:shape style="position:absolute;left:9340;top:825;width:470;height:789" coordorigin="9340,825" coordsize="470,789" path="m9392,1505l9382,1522,9399,1532,9409,1515,9392,1505xe" filled="true" fillcolor="#000000" stroked="false">
                <v:path arrowok="t"/>
                <v:fill type="solid"/>
              </v:shape>
              <v:shape style="position:absolute;left:9340;top:825;width:470;height:789" coordorigin="9340,825" coordsize="470,789" path="m9409,1515l9399,1532,9439,1532,9409,1515xe" filled="true" fillcolor="#000000" stroked="false">
                <v:path arrowok="t"/>
                <v:fill type="solid"/>
              </v:shape>
              <v:shape style="position:absolute;left:9340;top:825;width:470;height:789" coordorigin="9340,825" coordsize="470,789" path="m9792,825l9392,1505,9409,1515,9810,835,9792,825xe" filled="true" fillcolor="#000000" stroked="false">
                <v:path arrowok="t"/>
                <v:fill type="solid"/>
              </v:shape>
            </v:group>
            <v:group style="position:absolute;left:4469;top:606;width:506;height:428" coordorigin="4469,606" coordsize="506,428">
              <v:shape style="position:absolute;left:4469;top:606;width:506;height:428" coordorigin="4469,606" coordsize="506,428" path="m4469,1034l4975,1034,4975,606,4469,606,4469,1034xe" filled="true" fillcolor="#ffffff" stroked="false">
                <v:path arrowok="t"/>
                <v:fill type="solid"/>
              </v:shape>
            </v:group>
            <v:group style="position:absolute;left:4966;top:1040;width:315;height:762" coordorigin="4966,1040" coordsize="315,762">
              <v:shape style="position:absolute;left:4966;top:1040;width:315;height:762" coordorigin="4966,1040" coordsize="315,762" path="m5215,1693l5169,1711,5268,1802,5276,1712,5223,1712,5215,1693xe" filled="true" fillcolor="#000000" stroked="false">
                <v:path arrowok="t"/>
                <v:fill type="solid"/>
              </v:shape>
              <v:shape style="position:absolute;left:4966;top:1040;width:315;height:762" coordorigin="4966,1040" coordsize="315,762" path="m5234,1686l5215,1693,5223,1712,5241,1705,5234,1686xe" filled="true" fillcolor="#000000" stroked="false">
                <v:path arrowok="t"/>
                <v:fill type="solid"/>
              </v:shape>
              <v:shape style="position:absolute;left:4966;top:1040;width:315;height:762" coordorigin="4966,1040" coordsize="315,762" path="m5281,1668l5234,1686,5241,1705,5223,1712,5276,1712,5281,1668xe" filled="true" fillcolor="#000000" stroked="false">
                <v:path arrowok="t"/>
                <v:fill type="solid"/>
              </v:shape>
              <v:shape style="position:absolute;left:4966;top:1040;width:315;height:762" coordorigin="4966,1040" coordsize="315,762" path="m4984,1040l4966,1047,5215,1693,5234,1686,4984,1040xe" filled="true" fillcolor="#000000" stroked="false">
                <v:path arrowok="t"/>
                <v:fill type="solid"/>
              </v:shape>
            </v:group>
            <v:group style="position:absolute;left:4471;top:1039;width:793;height:1389" coordorigin="4471,1039" coordsize="793,1389">
              <v:shape style="position:absolute;left:4471;top:1039;width:793;height:1389" coordorigin="4471,1039" coordsize="793,1389" path="m5196,2328l5153,2353,5264,2428,5260,2346,5206,2346,5196,2328xe" filled="true" fillcolor="#000000" stroked="false">
                <v:path arrowok="t"/>
                <v:fill type="solid"/>
              </v:shape>
              <v:shape style="position:absolute;left:4471;top:1039;width:793;height:1389" coordorigin="4471,1039" coordsize="793,1389" path="m5214,2318l5196,2328,5206,2346,5223,2336,5214,2318xe" filled="true" fillcolor="#000000" stroked="false">
                <v:path arrowok="t"/>
                <v:fill type="solid"/>
              </v:shape>
              <v:shape style="position:absolute;left:4471;top:1039;width:793;height:1389" coordorigin="4471,1039" coordsize="793,1389" path="m5257,2294l5214,2318,5223,2336,5206,2346,5260,2346,5257,2294xe" filled="true" fillcolor="#000000" stroked="false">
                <v:path arrowok="t"/>
                <v:fill type="solid"/>
              </v:shape>
              <v:shape style="position:absolute;left:4471;top:1039;width:793;height:1389" coordorigin="4471,1039" coordsize="793,1389" path="m4489,1039l4471,1049,5196,2328,5214,2318,4489,1039xe" filled="true" fillcolor="#000000" stroked="false">
                <v:path arrowok="t"/>
                <v:fill type="solid"/>
              </v:shape>
            </v:group>
            <v:group style="position:absolute;left:5343;top:610;width:506;height:428" coordorigin="5343,610" coordsize="506,428">
              <v:shape style="position:absolute;left:5343;top:610;width:506;height:428" coordorigin="5343,610" coordsize="506,428" path="m5343,1038l5849,1038,5849,610,5343,610,5343,1038xe" filled="true" fillcolor="#ffffff" stroked="false">
                <v:path arrowok="t"/>
                <v:fill type="solid"/>
              </v:shape>
            </v:group>
            <v:group style="position:absolute;left:5588;top:1029;width:120;height:657" coordorigin="5588,1029" coordsize="120,657">
              <v:shape style="position:absolute;left:5588;top:1029;width:120;height:657" coordorigin="5588,1029" coordsize="120,657" path="m5588,1565l5647,1686,5698,1586,5637,1586,5637,1566,5588,1565xe" filled="true" fillcolor="#000000" stroked="false">
                <v:path arrowok="t"/>
                <v:fill type="solid"/>
              </v:shape>
              <v:shape style="position:absolute;left:5588;top:1029;width:120;height:657" coordorigin="5588,1029" coordsize="120,657" path="m5637,1566l5637,1586,5657,1586,5657,1566,5637,1566xe" filled="true" fillcolor="#000000" stroked="false">
                <v:path arrowok="t"/>
                <v:fill type="solid"/>
              </v:shape>
              <v:shape style="position:absolute;left:5588;top:1029;width:120;height:657" coordorigin="5588,1029" coordsize="120,657" path="m5657,1566l5657,1586,5698,1586,5708,1566,5657,1566xe" filled="true" fillcolor="#000000" stroked="false">
                <v:path arrowok="t"/>
                <v:fill type="solid"/>
              </v:shape>
              <v:shape style="position:absolute;left:5588;top:1029;width:120;height:657" coordorigin="5588,1029" coordsize="120,657" path="m5660,1029l5640,1029,5637,1566,5657,1566,5660,1029xe" filled="true" fillcolor="#000000" stroked="false">
                <v:path arrowok="t"/>
                <v:fill type="solid"/>
              </v:shape>
            </v:group>
            <v:group style="position:absolute;left:6738;top:880;width:506;height:428" coordorigin="6738,880" coordsize="506,428">
              <v:shape style="position:absolute;left:6738;top:880;width:506;height:428" coordorigin="6738,880" coordsize="506,428" path="m6738,1308l7244,1308,7244,880,6738,880,6738,1308xe" filled="true" fillcolor="#ffffff" stroked="false">
                <v:path arrowok="t"/>
                <v:fill type="solid"/>
              </v:shape>
            </v:group>
            <v:group style="position:absolute;left:6881;top:1283;width:120;height:905" coordorigin="6881,1283" coordsize="120,905">
              <v:shape style="position:absolute;left:6881;top:1283;width:120;height:905" coordorigin="6881,1283" coordsize="120,905" path="m6932,2068l6881,2069,6944,2188,6991,2088,6932,2088,6932,2068xe" filled="true" fillcolor="#000000" stroked="false">
                <v:path arrowok="t"/>
                <v:fill type="solid"/>
              </v:shape>
              <v:shape style="position:absolute;left:6881;top:1283;width:120;height:905" coordorigin="6881,1283" coordsize="120,905" path="m6951,2067l6932,2068,6932,2088,6952,2087,6951,2067xe" filled="true" fillcolor="#000000" stroked="false">
                <v:path arrowok="t"/>
                <v:fill type="solid"/>
              </v:shape>
              <v:shape style="position:absolute;left:6881;top:1283;width:120;height:905" coordorigin="6881,1283" coordsize="120,905" path="m7001,2066l6951,2067,6952,2087,6932,2088,6991,2088,7001,2066xe" filled="true" fillcolor="#000000" stroked="false">
                <v:path arrowok="t"/>
                <v:fill type="solid"/>
              </v:shape>
              <v:shape style="position:absolute;left:6881;top:1283;width:120;height:905" coordorigin="6881,1283" coordsize="120,905" path="m6935,1283l6915,1284,6932,2068,6951,2067,6935,1283xe" filled="true" fillcolor="#000000" stroked="false">
                <v:path arrowok="t"/>
                <v:fill type="solid"/>
              </v:shape>
            </v:group>
            <v:group style="position:absolute;left:3618;top:355;width:506;height:428" coordorigin="3618,355" coordsize="506,428">
              <v:shape style="position:absolute;left:3618;top:355;width:506;height:428" coordorigin="3618,355" coordsize="506,428" path="m3618,783l4124,783,4124,355,3618,355,3618,783xe" filled="true" fillcolor="#ffffff" stroked="false">
                <v:path arrowok="t"/>
                <v:fill type="solid"/>
              </v:shape>
            </v:group>
            <v:group style="position:absolute;left:3585;top:758;width:120;height:766" coordorigin="3585,758" coordsize="120,766">
              <v:shape style="position:absolute;left:3585;top:758;width:120;height:766" coordorigin="3585,758" coordsize="120,766" path="m3585,1401l3640,1524,3695,1424,3654,1424,3634,1423,3635,1403,3585,1401xe" filled="true" fillcolor="#000000" stroked="false">
                <v:path arrowok="t"/>
                <v:fill type="solid"/>
              </v:shape>
              <v:shape style="position:absolute;left:3585;top:758;width:120;height:766" coordorigin="3585,758" coordsize="120,766" path="m3635,1403l3634,1423,3654,1424,3655,1404,3635,1403xe" filled="true" fillcolor="#000000" stroked="false">
                <v:path arrowok="t"/>
                <v:fill type="solid"/>
              </v:shape>
              <v:shape style="position:absolute;left:3585;top:758;width:120;height:766" coordorigin="3585,758" coordsize="120,766" path="m3655,1404l3654,1424,3695,1424,3705,1406,3655,1404xe" filled="true" fillcolor="#000000" stroked="false">
                <v:path arrowok="t"/>
                <v:fill type="solid"/>
              </v:shape>
              <v:shape style="position:absolute;left:3585;top:758;width:120;height:766" coordorigin="3585,758" coordsize="120,766" path="m3660,758l3635,1403,3655,1404,3680,759,3660,758xe" filled="true" fillcolor="#000000" stroked="false">
                <v:path arrowok="t"/>
                <v:fill type="solid"/>
              </v:shape>
            </v:group>
            <v:group style="position:absolute;left:8568;top:895;width:506;height:428" coordorigin="8568,895" coordsize="506,428">
              <v:shape style="position:absolute;left:8568;top:895;width:506;height:428" coordorigin="8568,895" coordsize="506,428" path="m8568,1323l9074,1323,9074,895,8568,895,8568,1323xe" filled="true" fillcolor="#ffffff" stroked="false">
                <v:path arrowok="t"/>
                <v:fill type="solid"/>
              </v:shape>
            </v:group>
            <v:group style="position:absolute;left:8855;top:1317;width:120;height:429" coordorigin="8855,1317" coordsize="120,429">
              <v:shape style="position:absolute;left:8855;top:1317;width:120;height:429" coordorigin="8855,1317" coordsize="120,429" path="m8905,1626l8855,1627,8917,1746,8965,1646,8905,1646,8905,1626xe" filled="true" fillcolor="#000000" stroked="false">
                <v:path arrowok="t"/>
                <v:fill type="solid"/>
              </v:shape>
              <v:shape style="position:absolute;left:8855;top:1317;width:120;height:429" coordorigin="8855,1317" coordsize="120,429" path="m8925,1625l8905,1626,8905,1646,8925,1645,8925,1625xe" filled="true" fillcolor="#000000" stroked="false">
                <v:path arrowok="t"/>
                <v:fill type="solid"/>
              </v:shape>
              <v:shape style="position:absolute;left:8855;top:1317;width:120;height:429" coordorigin="8855,1317" coordsize="120,429" path="m8975,1624l8925,1625,8925,1645,8905,1646,8965,1646,8975,1624xe" filled="true" fillcolor="#000000" stroked="false">
                <v:path arrowok="t"/>
                <v:fill type="solid"/>
              </v:shape>
              <v:shape style="position:absolute;left:8855;top:1317;width:120;height:429" coordorigin="8855,1317" coordsize="120,429" path="m8919,1317l8899,1318,8905,1626,8925,1625,8919,1317xe" filled="true" fillcolor="#000000" stroked="false">
                <v:path arrowok="t"/>
                <v:fill type="solid"/>
              </v:shape>
            </v:group>
            <v:group style="position:absolute;left:2692;top:2686;width:458;height:946" coordorigin="2692,2686" coordsize="458,946">
              <v:shape style="position:absolute;left:2692;top:2686;width:458;height:946" coordorigin="2692,2686" coordsize="458,946" path="m2755,2790l2737,2798,3132,3631,3150,3622,2755,2790xe" filled="true" fillcolor="#000000" stroked="false">
                <v:path arrowok="t"/>
                <v:fill type="solid"/>
              </v:shape>
              <v:shape style="position:absolute;left:2692;top:2686;width:458;height:946" coordorigin="2692,2686" coordsize="458,946" path="m2695,2686l2692,2820,2737,2798,2729,2780,2747,2772,2794,2772,2801,2768,2695,2686xe" filled="true" fillcolor="#000000" stroked="false">
                <v:path arrowok="t"/>
                <v:fill type="solid"/>
              </v:shape>
              <v:shape style="position:absolute;left:2692;top:2686;width:458;height:946" coordorigin="2692,2686" coordsize="458,946" path="m2747,2772l2729,2780,2737,2798,2755,2790,2747,2772xe" filled="true" fillcolor="#000000" stroked="false">
                <v:path arrowok="t"/>
                <v:fill type="solid"/>
              </v:shape>
              <v:shape style="position:absolute;left:2692;top:2686;width:458;height:946" coordorigin="2692,2686" coordsize="458,946" path="m2794,2772l2747,2772,2755,2790,2794,2772xe" filled="true" fillcolor="#000000" stroked="false">
                <v:path arrowok="t"/>
                <v:fill type="solid"/>
              </v:shape>
            </v:group>
            <v:group style="position:absolute;left:2961;top:1617;width:994;height:2023" coordorigin="2961,1617" coordsize="994,2023">
              <v:shape style="position:absolute;left:2961;top:1617;width:994;height:2023" coordorigin="2961,1617" coordsize="994,2023" path="m3024,1720l3006,1729,3936,3639,3954,3630,3024,1720xe" filled="true" fillcolor="#000000" stroked="false">
                <v:path arrowok="t"/>
                <v:fill type="solid"/>
              </v:shape>
              <v:shape style="position:absolute;left:2961;top:1617;width:994;height:2023" coordorigin="2961,1617" coordsize="994,2023" path="m2962,1617l2961,1751,3006,1729,2997,1711,3015,1702,3060,1702,3068,1698,2962,1617xe" filled="true" fillcolor="#000000" stroked="false">
                <v:path arrowok="t"/>
                <v:fill type="solid"/>
              </v:shape>
              <v:shape style="position:absolute;left:2961;top:1617;width:994;height:2023" coordorigin="2961,1617" coordsize="994,2023" path="m3015,1702l2997,1711,3006,1729,3024,1720,3015,1702xe" filled="true" fillcolor="#000000" stroked="false">
                <v:path arrowok="t"/>
                <v:fill type="solid"/>
              </v:shape>
              <v:shape style="position:absolute;left:2961;top:1617;width:994;height:2023" coordorigin="2961,1617" coordsize="994,2023" path="m3060,1702l3015,1702,3024,1720,3060,1702xe" filled="true" fillcolor="#000000" stroked="false">
                <v:path arrowok="t"/>
                <v:fill type="solid"/>
              </v:shape>
              <v:shape style="position:absolute;left:10881;top:3101;width:368;height:240" type="#_x0000_t202" filled="false" stroked="false">
                <v:textbox inset="0,0,0,0">
                  <w:txbxContent>
                    <w:p>
                      <w:pPr>
                        <w:tabs>
                          <w:tab w:pos="36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6"/>
                          <w:sz w:val="24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shd w:fill="FFFFFF" w:color="auto" w:val="clear"/>
                        </w:rPr>
                        <w:t>I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621;top:132;width:1440;height:701" type="#_x0000_t202" filled="true" fillcolor="#c0c0c0" stroked="false">
                <v:textbox inset="0,0,0,0">
                  <w:txbxContent>
                    <w:p>
                      <w:pPr>
                        <w:spacing w:line="244" w:lineRule="auto" w:before="70"/>
                        <w:ind w:left="221" w:right="194" w:firstLine="4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крышка передняя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241;top:290;width:1272;height:469" type="#_x0000_t202" filled="true" fillcolor="#c0c0c0" stroked="false">
                <v:textbox inset="0,0,0,0">
                  <w:txbxContent>
                    <w:p>
                      <w:pPr>
                        <w:spacing w:before="75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поршень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021;top:290;width:1339;height:514" type="#_x0000_t202" filled="true" fillcolor="#c0c0c0" stroked="false">
                <v:textbox inset="0,0,0,0">
                  <w:txbxContent>
                    <w:p>
                      <w:pPr>
                        <w:spacing w:before="75"/>
                        <w:ind w:left="19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цилиндр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618;top:355;width:506;height:428" type="#_x0000_t202" filled="false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469;top:606;width:506;height:42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  <w:t>Б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343;top:610;width:506;height:42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69"/>
                        <w:ind w:left="16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00"/>
                          <w:sz w:val="24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w w:val="100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738;top:880;width:506;height:42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568;top:895;width:506;height:42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16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00"/>
                          <w:sz w:val="24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w w:val="100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964;top:3171;width:2677;height:469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3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плавающие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поршни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521;top:3531;width:1264;height:683" type="#_x0000_t202" filled="false" stroked="false">
                <v:textbox inset="0,0,0,0">
                  <w:txbxContent>
                    <w:p>
                      <w:pPr>
                        <w:spacing w:before="70"/>
                        <w:ind w:left="265" w:right="156" w:hanging="92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крышка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задняя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961;top:3627;width:1145;height:514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18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штырь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461;top:470;width:1054;height:454" type="#_x0000_t202" filled="true" fillcolor="#c0c0c0" stroked="false">
                <v:textbox inset="0,0,0,0">
                  <w:txbxContent>
                    <w:p>
                      <w:pPr>
                        <w:spacing w:before="75"/>
                        <w:ind w:left="23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шток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42"/>
        <w:ind w:left="430" w:right="638" w:firstLine="359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Цилиндр </w:t>
      </w:r>
      <w:r>
        <w:rPr>
          <w:rFonts w:ascii="Times New Roman" w:hAnsi="Times New Roman"/>
          <w:b/>
        </w:rPr>
      </w:r>
      <w:r>
        <w:rPr/>
        <w:t>вставляется в левое отверстие казенника и закрепляется в нем</w:t>
      </w:r>
      <w:r>
        <w:rPr>
          <w:rFonts w:ascii="Times New Roman" w:hAnsi="Times New Roman"/>
          <w:i/>
        </w:rPr>
        <w:t>, </w:t>
      </w:r>
      <w:r>
        <w:rPr/>
        <w:t>от проворота цилиндр стопорится винтом. Спереди к цилиндру приварена крышка, в которую ввинчивается клапан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i/>
        </w:rPr>
        <w:t>. </w:t>
      </w:r>
      <w:r>
        <w:rPr/>
        <w:t>Сзади цилиндр закрывается крышкой, в которой имеется два отверстия, закрытые сеткой</w:t>
      </w:r>
      <w:r>
        <w:rPr>
          <w:rFonts w:ascii="Times New Roman" w:hAnsi="Times New Roman"/>
          <w:i/>
        </w:rPr>
        <w:t>. </w:t>
      </w:r>
      <w:r>
        <w:rPr/>
        <w:t>Стопорится крышка проволокой с</w:t>
      </w:r>
      <w:r>
        <w:rPr>
          <w:spacing w:val="-11"/>
        </w:rPr>
        <w:t> </w:t>
      </w:r>
      <w:r>
        <w:rPr/>
        <w:t>пломбой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421" w:right="636" w:firstLine="359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Шток </w:t>
      </w:r>
      <w:r>
        <w:rPr>
          <w:rFonts w:ascii="Times New Roman" w:hAnsi="Times New Roman"/>
          <w:b/>
        </w:rPr>
      </w:r>
      <w:r>
        <w:rPr/>
        <w:t>пустотелый. Наружная поверхность штока хромируется. На заднем конце штока имеется внутренняя резьба, которой шток навинчивается на поршень, а также три отверстия </w:t>
      </w:r>
      <w:r>
        <w:rPr>
          <w:rFonts w:ascii="Times New Roman" w:hAnsi="Times New Roman"/>
          <w:b/>
        </w:rPr>
        <w:t>Б</w:t>
      </w:r>
      <w:r>
        <w:rPr>
          <w:rFonts w:ascii="Times New Roman" w:hAnsi="Times New Roman"/>
          <w:i/>
        </w:rPr>
        <w:t>, </w:t>
      </w:r>
      <w:r>
        <w:rPr/>
        <w:t>соединяющие полости </w:t>
      </w:r>
      <w:r>
        <w:rPr>
          <w:rFonts w:ascii="Times New Roman" w:hAnsi="Times New Roman"/>
          <w:b/>
        </w:rPr>
        <w:t>В </w:t>
      </w:r>
      <w:r>
        <w:rPr/>
        <w:t>и</w:t>
      </w:r>
      <w:r>
        <w:rPr>
          <w:spacing w:val="-6"/>
        </w:rPr>
        <w:t> </w:t>
      </w:r>
      <w:r>
        <w:rPr>
          <w:rFonts w:ascii="Times New Roman" w:hAnsi="Times New Roman"/>
          <w:b/>
        </w:rPr>
        <w:t>Г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67"/>
        <w:ind w:left="411" w:right="639" w:firstLine="359"/>
        <w:jc w:val="both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86.599998pt;margin-top:44.153137pt;width:318.75pt;height:210pt;mso-position-horizontal-relative:page;mso-position-vertical-relative:paragraph;z-index:-99880" coordorigin="1732,883" coordsize="6375,4200">
            <v:group style="position:absolute;left:4014;top:3668;width:791;height:811" coordorigin="4014,3668" coordsize="791,811">
              <v:shape style="position:absolute;left:4014;top:3668;width:791;height:811" coordorigin="4014,3668" coordsize="791,811" path="m4409,3668l4338,3675,4271,3693,4210,3723,4155,3763,4107,3812,4068,3869,4039,3932,4020,4001,4014,4074,4020,4147,4039,4215,4068,4278,4107,4335,4155,4384,4210,4424,4271,4454,4338,4473,4409,4479,4481,4473,4547,4454,4609,4424,4664,4384,4712,4335,4751,4278,4780,4215,4799,4147,4805,4074,4799,4001,4780,3932,4751,3869,4712,3812,4664,3763,4609,3723,4547,3693,4481,3675,4409,3668xe" filled="false" stroked="true" strokeweight="3pt" strokecolor="#000000">
                <v:path arrowok="t"/>
              </v:shape>
              <v:shape style="position:absolute;left:4166;top:1335;width:3941;height:3378" type="#_x0000_t75" stroked="false">
                <v:imagedata r:id="rId114" o:title=""/>
              </v:shape>
            </v:group>
            <v:group style="position:absolute;left:1762;top:913;width:2360;height:4140" coordorigin="1762,913" coordsize="2360,4140">
              <v:shape style="position:absolute;left:1762;top:913;width:2360;height:4140" coordorigin="1762,913" coordsize="2360,4140" path="m2942,913l2835,922,2730,946,2628,987,2530,1043,2436,1112,2391,1152,2346,1196,2303,1242,2261,1292,2221,1344,2182,1400,2144,1458,2108,1519,2073,1583,2039,1649,2008,1718,1978,1789,1950,1863,1923,1938,1898,2016,1876,2096,1855,2177,1836,2261,1819,2346,1804,2433,1791,2521,1781,2611,1773,2702,1767,2795,1763,2888,1762,2983,1763,3078,1767,3171,1773,3264,1781,3355,1791,3445,1804,3533,1819,3620,1836,3705,1855,3789,1876,3870,1898,3950,1923,4028,1950,4103,1978,4177,2008,4248,2039,4317,2073,4383,2108,4447,2144,4508,2182,4566,2221,4622,2261,4674,2303,4724,2346,4770,2391,4814,2436,4854,2530,4924,2628,4979,2730,5020,2835,5045,2942,5053,2996,5051,3102,5034,3205,5001,3305,4953,3401,4890,3493,4814,3538,4770,3581,4724,3623,4674,3663,4622,3702,4566,3740,4508,3776,4447,3811,4383,3845,4317,3876,4248,3906,4177,3934,4103,3961,4028,3986,3950,4008,3870,4029,3789,4048,3705,4065,3620,4080,3533,4093,3445,4103,3355,4111,3264,4117,3171,4121,3078,4122,2983,4121,2888,4117,2795,4111,2702,4103,2611,4093,2521,4080,2433,4065,2346,4048,2261,4029,2177,4008,2096,3986,2016,3961,1938,3934,1863,3906,1789,3876,1718,3845,1649,3811,1583,3776,1519,3740,1458,3702,1400,3663,1344,3623,1292,3581,1242,3538,1196,3493,1152,3448,1112,3354,1043,3256,987,3154,946,3049,922,2942,913xe" filled="true" fillcolor="#ffffff" stroked="false">
                <v:path arrowok="t"/>
                <v:fill type="solid"/>
              </v:shape>
            </v:group>
            <v:group style="position:absolute;left:1762;top:913;width:2360;height:4140" coordorigin="1762,913" coordsize="2360,4140">
              <v:shape style="position:absolute;left:1762;top:913;width:2360;height:4140" coordorigin="1762,913" coordsize="2360,4140" path="m2942,913l2835,922,2730,946,2628,987,2530,1043,2436,1112,2391,1152,2346,1196,2303,1242,2261,1292,2221,1344,2182,1400,2144,1458,2108,1519,2073,1583,2039,1649,2008,1718,1978,1789,1950,1863,1923,1938,1898,2016,1876,2096,1855,2177,1836,2261,1819,2346,1804,2433,1791,2521,1781,2611,1773,2702,1767,2795,1763,2888,1762,2983,1763,3078,1767,3171,1773,3264,1781,3355,1791,3445,1804,3533,1819,3620,1836,3705,1855,3789,1876,3870,1898,3950,1923,4028,1950,4103,1978,4177,2008,4248,2039,4317,2073,4383,2108,4447,2144,4508,2182,4566,2221,4622,2261,4674,2303,4724,2346,4770,2391,4814,2436,4854,2530,4924,2628,4979,2730,5020,2835,5045,2942,5053,2996,5051,3102,5034,3205,5001,3305,4953,3401,4890,3493,4814,3538,4770,3581,4724,3623,4674,3663,4622,3702,4566,3740,4508,3776,4447,3811,4383,3845,4317,3876,4248,3906,4177,3934,4103,3961,4028,3986,3950,4008,3870,4029,3789,4048,3705,4065,3620,4080,3533,4093,3445,4103,3355,4111,3264,4117,3171,4121,3078,4122,2983,4121,2888,4117,2795,4111,2702,4103,2611,4093,2521,4080,2433,4065,2346,4048,2261,4029,2177,4008,2096,3986,2016,3961,1938,3934,1863,3906,1789,3876,1718,3845,1649,3811,1583,3776,1519,3740,1458,3702,1400,3663,1344,3623,1292,3581,1242,3538,1196,3493,1152,3448,1112,3354,1043,3256,987,3154,946,3049,922,2942,913xe" filled="false" stroked="true" strokeweight="3pt" strokecolor="#000000">
                <v:path arrowok="t"/>
              </v:shape>
            </v:group>
            <v:group style="position:absolute;left:3595;top:3068;width:1888;height:396" coordorigin="3595,3068" coordsize="1888,396">
              <v:shape style="position:absolute;left:3595;top:3068;width:1888;height:396" coordorigin="3595,3068" coordsize="1888,396" path="m3702,3346l3595,3427,3724,3464,3715,3419,3695,3419,3692,3399,3711,3395,3702,3346xe" filled="true" fillcolor="#000000" stroked="false">
                <v:path arrowok="t"/>
                <v:fill type="solid"/>
              </v:shape>
              <v:shape style="position:absolute;left:3595;top:3068;width:1888;height:396" coordorigin="3595,3068" coordsize="1888,396" path="m3711,3395l3692,3399,3695,3419,3715,3415,3711,3395xe" filled="true" fillcolor="#000000" stroked="false">
                <v:path arrowok="t"/>
                <v:fill type="solid"/>
              </v:shape>
              <v:shape style="position:absolute;left:3595;top:3068;width:1888;height:396" coordorigin="3595,3068" coordsize="1888,396" path="m3715,3415l3695,3419,3715,3419,3715,3415xe" filled="true" fillcolor="#000000" stroked="false">
                <v:path arrowok="t"/>
                <v:fill type="solid"/>
              </v:shape>
              <v:shape style="position:absolute;left:3595;top:3068;width:1888;height:396" coordorigin="3595,3068" coordsize="1888,396" path="m5479,3068l3711,3395,3715,3415,5483,3088,5479,3068xe" filled="true" fillcolor="#000000" stroked="false">
                <v:path arrowok="t"/>
                <v:fill type="solid"/>
              </v:shape>
            </v:group>
            <v:group style="position:absolute;left:3593;top:2376;width:2962;height:616" coordorigin="3593,2376" coordsize="2962,616">
              <v:shape style="position:absolute;left:3593;top:2376;width:2962;height:616" coordorigin="3593,2376" coordsize="2962,616" path="m3713,2425l3709,2445,6551,2992,6555,2972,3713,2425xe" filled="true" fillcolor="#000000" stroked="false">
                <v:path arrowok="t"/>
                <v:fill type="solid"/>
              </v:shape>
              <v:shape style="position:absolute;left:3593;top:2376;width:2962;height:616" coordorigin="3593,2376" coordsize="2962,616" path="m3722,2376l3593,2412,3699,2494,3709,2445,3689,2441,3693,2421,3713,2421,3722,2376xe" filled="true" fillcolor="#000000" stroked="false">
                <v:path arrowok="t"/>
                <v:fill type="solid"/>
              </v:shape>
              <v:shape style="position:absolute;left:3593;top:2376;width:2962;height:616" coordorigin="3593,2376" coordsize="2962,616" path="m3693,2421l3689,2441,3709,2445,3713,2425,3693,2421xe" filled="true" fillcolor="#000000" stroked="false">
                <v:path arrowok="t"/>
                <v:fill type="solid"/>
              </v:shape>
              <v:shape style="position:absolute;left:3593;top:2376;width:2962;height:616" coordorigin="3593,2376" coordsize="2962,616" path="m3713,2421l3693,2421,3713,2425,3713,2421xe" filled="true" fillcolor="#000000" stroked="false">
                <v:path arrowok="t"/>
                <v:fill type="solid"/>
              </v:shape>
            </v:group>
            <v:group style="position:absolute;left:3951;top:1306;width:722;height:762" coordorigin="3951,1306" coordsize="722,762">
              <v:shape style="position:absolute;left:3951;top:1306;width:722;height:762" coordorigin="3951,1306" coordsize="722,762" path="m4312,1306l4239,1314,4171,1336,4110,1371,4057,1418,4013,1474,3979,1539,3958,1610,3951,1687,3958,1764,3979,1835,4013,1900,4057,1956,4110,2003,4171,2038,4239,2060,4312,2068,4385,2060,4453,2038,4514,2003,4567,1956,4611,1900,4645,1835,4666,1764,4673,1687,4666,1610,4645,1539,4611,1474,4567,1418,4514,1371,4453,1336,4385,1314,4312,1306xe" filled="true" fillcolor="#ffffff" stroked="false">
                <v:path arrowok="t"/>
                <v:fill type="solid"/>
              </v:shape>
            </v:group>
            <v:group style="position:absolute;left:3951;top:1306;width:722;height:762" coordorigin="3951,1306" coordsize="722,762">
              <v:shape style="position:absolute;left:3951;top:1306;width:722;height:762" coordorigin="3951,1306" coordsize="722,762" path="m4312,1306l4239,1314,4171,1336,4110,1371,4057,1418,4013,1474,3979,1539,3958,1610,3951,1687,3958,1764,3979,1835,4013,1900,4057,1956,4110,2003,4171,2038,4239,2060,4312,2068,4385,2060,4453,2038,4514,2003,4567,1956,4611,1900,4645,1835,4666,1764,4673,1687,4666,1610,4645,1539,4611,1474,4567,1418,4514,1371,4453,1336,4385,1314,4312,1306xe" filled="false" stroked="true" strokeweight="3pt" strokecolor="#000000">
                <v:path arrowok="t"/>
              </v:shape>
            </v:group>
            <v:group style="position:absolute;left:4058;top:1467;width:487;height:383" coordorigin="4058,1467" coordsize="487,383">
              <v:shape style="position:absolute;left:4058;top:1467;width:487;height:383" coordorigin="4058,1467" coordsize="487,383" path="m4058,1850l4545,1850,4545,1467,4058,1467,4058,1850xe" filled="true" fillcolor="#ffffff" stroked="false">
                <v:path arrowok="t"/>
                <v:fill type="solid"/>
              </v:shape>
            </v:group>
            <v:group style="position:absolute;left:4085;top:3854;width:619;height:428" coordorigin="4085,3854" coordsize="619,428">
              <v:shape style="position:absolute;left:4085;top:3854;width:619;height:428" coordorigin="4085,3854" coordsize="619,428" path="m4085,4282l4704,4282,4704,3854,4085,3854,4085,4282xe" filled="true" fillcolor="#ffffff" stroked="false">
                <v:path arrowok="t"/>
                <v:fill type="solid"/>
              </v:shape>
            </v:group>
            <v:group style="position:absolute;left:3593;top:1791;width:353;height:471" coordorigin="3593,1791" coordsize="353,471">
              <v:shape style="position:absolute;left:3593;top:1791;width:353;height:471" coordorigin="3593,1791" coordsize="353,471" path="m3616,2130l3593,2262,3713,2201,3694,2188,3661,2188,3645,2176,3657,2160,3616,2130xe" filled="true" fillcolor="#000000" stroked="false">
                <v:path arrowok="t"/>
                <v:fill type="solid"/>
              </v:shape>
              <v:shape style="position:absolute;left:3593;top:1791;width:353;height:471" coordorigin="3593,1791" coordsize="353,471" path="m3657,2160l3645,2176,3661,2188,3673,2172,3657,2160xe" filled="true" fillcolor="#000000" stroked="false">
                <v:path arrowok="t"/>
                <v:fill type="solid"/>
              </v:shape>
              <v:shape style="position:absolute;left:3593;top:1791;width:353;height:471" coordorigin="3593,1791" coordsize="353,471" path="m3673,2172l3661,2188,3694,2188,3673,2172xe" filled="true" fillcolor="#000000" stroked="false">
                <v:path arrowok="t"/>
                <v:fill type="solid"/>
              </v:shape>
              <v:shape style="position:absolute;left:3593;top:1791;width:353;height:471" coordorigin="3593,1791" coordsize="353,471" path="m3930,1791l3657,2160,3673,2172,3946,1803,3930,1791xe" filled="true" fillcolor="#000000" stroked="false">
                <v:path arrowok="t"/>
                <v:fill type="solid"/>
              </v:shape>
            </v:group>
            <v:group style="position:absolute;left:3559;top:3538;width:454;height:498" coordorigin="3559,3538" coordsize="454,498">
              <v:shape style="position:absolute;left:3559;top:3538;width:454;height:498" coordorigin="3559,3538" coordsize="454,498" path="m3647,3620l3632,3634,3998,4036,4012,4022,3647,3620xe" filled="true" fillcolor="#000000" stroked="false">
                <v:path arrowok="t"/>
                <v:fill type="solid"/>
              </v:shape>
              <v:shape style="position:absolute;left:3559;top:3538;width:454;height:498" coordorigin="3559,3538" coordsize="454,498" path="m3559,3538l3595,3667,3632,3634,3619,3619,3634,3605,3663,3605,3684,3586,3559,3538xe" filled="true" fillcolor="#000000" stroked="false">
                <v:path arrowok="t"/>
                <v:fill type="solid"/>
              </v:shape>
              <v:shape style="position:absolute;left:3559;top:3538;width:454;height:498" coordorigin="3559,3538" coordsize="454,498" path="m3634,3605l3619,3619,3632,3634,3647,3620,3634,3605xe" filled="true" fillcolor="#000000" stroked="false">
                <v:path arrowok="t"/>
                <v:fill type="solid"/>
              </v:shape>
              <v:shape style="position:absolute;left:3559;top:3538;width:454;height:498" coordorigin="3559,3538" coordsize="454,498" path="m3663,3605l3634,3605,3647,3620,3663,360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Поршень </w:t>
      </w:r>
      <w:r>
        <w:rPr>
          <w:rFonts w:ascii="Times New Roman" w:hAnsi="Times New Roman"/>
          <w:b/>
        </w:rPr>
      </w:r>
      <w:r>
        <w:rPr/>
        <w:t>на наружной поверхности имеет две канавки, в которых устанавливаются резиновые кольца с фторопластовыми шайбами</w:t>
      </w:r>
      <w:r>
        <w:rPr>
          <w:rFonts w:ascii="Times New Roman" w:hAnsi="Times New Roman"/>
          <w:i/>
        </w:rPr>
        <w:t>. </w:t>
      </w:r>
      <w:r>
        <w:rPr/>
        <w:t>На заднем торце поршня имеются два резьбовых гнезда и надписи ЖИДКОСТЬ,</w:t>
      </w:r>
      <w:r>
        <w:rPr>
          <w:spacing w:val="-12"/>
        </w:rPr>
        <w:t> </w:t>
      </w:r>
      <w:r>
        <w:rPr/>
        <w:t>ВОЗДУХ</w:t>
      </w:r>
      <w:r>
        <w:rPr>
          <w:rFonts w:ascii="Times New Roman" w:hAnsi="Times New Roman"/>
        </w:rPr>
        <w:t>.</w:t>
      </w:r>
    </w:p>
    <w:p>
      <w:pPr>
        <w:pStyle w:val="BodyText"/>
        <w:spacing w:line="275" w:lineRule="exact" w:before="60"/>
        <w:ind w:left="0" w:right="638"/>
        <w:jc w:val="right"/>
        <w:rPr>
          <w:rFonts w:ascii="Times New Roman" w:hAnsi="Times New Roman" w:cs="Times New Roman" w:eastAsia="Times New Roman" w:hint="default"/>
        </w:rPr>
      </w:pPr>
      <w:r>
        <w:rPr/>
        <w:t>В гнездо  с  надписью  ЖИДКОСТЬ ввинчивается клапан </w:t>
      </w:r>
      <w:r>
        <w:rPr>
          <w:spacing w:val="21"/>
        </w:rPr>
        <w:t> </w:t>
      </w:r>
      <w:r>
        <w:rPr>
          <w:rFonts w:ascii="Times New Roman" w:hAnsi="Times New Roman"/>
          <w:b/>
        </w:rPr>
        <w:t>III,</w:t>
      </w:r>
      <w:r>
        <w:rPr>
          <w:rFonts w:ascii="Times New Roman" w:hAnsi="Times New Roman"/>
        </w:rPr>
      </w:r>
    </w:p>
    <w:p>
      <w:pPr>
        <w:pStyle w:val="BodyText"/>
        <w:tabs>
          <w:tab w:pos="2419" w:val="left" w:leader="none"/>
        </w:tabs>
        <w:spacing w:line="275" w:lineRule="exact"/>
        <w:ind w:left="0" w:right="643"/>
        <w:jc w:val="right"/>
      </w:pPr>
      <w:r>
        <w:rPr/>
        <w:t>предназначенный</w:t>
        <w:tab/>
      </w:r>
      <w:r>
        <w:rPr>
          <w:spacing w:val="-1"/>
        </w:rPr>
        <w:t>для</w:t>
      </w:r>
    </w:p>
    <w:p>
      <w:pPr>
        <w:pStyle w:val="ListParagraph"/>
        <w:numPr>
          <w:ilvl w:val="1"/>
          <w:numId w:val="11"/>
        </w:numPr>
        <w:tabs>
          <w:tab w:pos="6989" w:val="left" w:leader="none"/>
        </w:tabs>
        <w:spacing w:line="291" w:lineRule="exact" w:before="0" w:after="0"/>
        <w:ind w:left="6988" w:right="0" w:hanging="408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заливки жидкости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sz w:val="24"/>
        </w:rPr>
        <w:t>Клапан</w:t>
      </w:r>
    </w:p>
    <w:p>
      <w:pPr>
        <w:pStyle w:val="BodyText"/>
        <w:tabs>
          <w:tab w:pos="8634" w:val="left" w:leader="none"/>
          <w:tab w:pos="9183" w:val="left" w:leader="none"/>
        </w:tabs>
        <w:spacing w:line="261" w:lineRule="exact"/>
        <w:ind w:left="6988" w:right="0"/>
        <w:jc w:val="left"/>
      </w:pPr>
      <w:r>
        <w:rPr/>
        <w:t>закрепляется</w:t>
        <w:tab/>
        <w:t>на</w:t>
        <w:tab/>
        <w:t>торце</w:t>
      </w:r>
    </w:p>
    <w:p>
      <w:pPr>
        <w:pStyle w:val="BodyText"/>
        <w:spacing w:line="240" w:lineRule="auto"/>
        <w:ind w:left="0" w:right="2561"/>
        <w:jc w:val="right"/>
      </w:pPr>
      <w:r>
        <w:rPr>
          <w:w w:val="95"/>
        </w:rPr>
        <w:t>поршня.</w:t>
      </w:r>
    </w:p>
    <w:p>
      <w:pPr>
        <w:pStyle w:val="BodyText"/>
        <w:tabs>
          <w:tab w:pos="8328" w:val="left" w:leader="none"/>
          <w:tab w:pos="9206" w:val="left" w:leader="none"/>
        </w:tabs>
        <w:spacing w:line="240" w:lineRule="auto" w:before="62"/>
        <w:ind w:left="6988" w:right="639" w:firstLine="360"/>
        <w:jc w:val="both"/>
      </w:pPr>
      <w:r>
        <w:rPr/>
        <w:t>В гнездо с надписью ВОЗДУХ ввинчивается клапан</w:t>
        <w:tab/>
      </w:r>
      <w:r>
        <w:rPr>
          <w:rFonts w:ascii="Times New Roman" w:hAnsi="Times New Roman"/>
          <w:b/>
        </w:rPr>
        <w:t>II,</w:t>
        <w:tab/>
      </w:r>
      <w:r>
        <w:rPr/>
        <w:t>пред</w:t>
      </w:r>
      <w:r>
        <w:rPr>
          <w:rFonts w:ascii="Times New Roman" w:hAnsi="Times New Roman"/>
        </w:rPr>
        <w:t>- </w:t>
      </w:r>
      <w:r>
        <w:rPr/>
        <w:t>назначенный для подачи азота в полости </w:t>
      </w:r>
      <w:r>
        <w:rPr>
          <w:rFonts w:ascii="Times New Roman" w:hAnsi="Times New Roman"/>
          <w:b/>
        </w:rPr>
        <w:t>В </w:t>
      </w:r>
      <w:r>
        <w:rPr/>
        <w:t>и </w:t>
      </w:r>
      <w:r>
        <w:rPr>
          <w:rFonts w:ascii="Times New Roman" w:hAnsi="Times New Roman"/>
          <w:b/>
        </w:rPr>
        <w:t>Г </w:t>
      </w:r>
      <w:r>
        <w:rPr/>
        <w:t>накатника</w:t>
        <w:tab/>
        <w:tab/>
        <w:t>через</w:t>
      </w:r>
    </w:p>
    <w:p>
      <w:pPr>
        <w:pStyle w:val="ListParagraph"/>
        <w:numPr>
          <w:ilvl w:val="1"/>
          <w:numId w:val="11"/>
        </w:numPr>
        <w:tabs>
          <w:tab w:pos="6989" w:val="left" w:leader="none"/>
          <w:tab w:pos="8443" w:val="left" w:leader="none"/>
          <w:tab w:pos="9576" w:val="left" w:leader="none"/>
        </w:tabs>
        <w:spacing w:line="277" w:lineRule="exact" w:before="0" w:after="0"/>
        <w:ind w:left="6988" w:right="0" w:hanging="4035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отверстие</w:t>
      </w:r>
      <w:r>
        <w:rPr>
          <w:rFonts w:ascii="Times New Roman" w:hAnsi="Times New Roman"/>
          <w:i/>
          <w:sz w:val="24"/>
        </w:rPr>
        <w:t>.</w:t>
        <w:tab/>
      </w:r>
      <w:r>
        <w:rPr>
          <w:rFonts w:ascii="Times New Roman" w:hAnsi="Times New Roman"/>
          <w:sz w:val="24"/>
        </w:rPr>
        <w:t>Клапан</w:t>
        <w:tab/>
      </w:r>
      <w:r>
        <w:rPr>
          <w:rFonts w:ascii="Times New Roman" w:hAnsi="Times New Roman"/>
          <w:b/>
          <w:sz w:val="24"/>
        </w:rPr>
        <w:t>II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8634" w:val="left" w:leader="none"/>
          <w:tab w:pos="9183" w:val="left" w:leader="none"/>
        </w:tabs>
        <w:spacing w:line="240" w:lineRule="auto"/>
        <w:ind w:left="6988" w:right="641"/>
        <w:jc w:val="left"/>
      </w:pPr>
      <w:r>
        <w:rPr/>
        <w:t>закрепляется</w:t>
        <w:tab/>
        <w:t>на</w:t>
        <w:tab/>
        <w:t>торце поршня.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54" w:lineRule="auto" w:before="190"/>
        <w:ind w:left="402" w:right="638" w:firstLine="359"/>
        <w:jc w:val="both"/>
      </w:pPr>
      <w:r>
        <w:rPr/>
        <w:pict>
          <v:shape style="position:absolute;margin-left:265.122803pt;margin-top:47.70237pt;width:7.8pt;height:7.15pt;mso-position-horizontal-relative:page;mso-position-vertical-relative:paragraph;z-index:-9985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-14" w:firstLine="0"/>
                    <w:jc w:val="left"/>
                    <w:rPr>
                      <w:rFonts w:ascii="Times New Roman" w:hAnsi="Times New Roman" w:cs="Times New Roman" w:eastAsia="Times New Roman" w:hint="default"/>
                      <w:sz w:val="14"/>
                      <w:szCs w:val="14"/>
                    </w:rPr>
                  </w:pPr>
                  <w:r>
                    <w:rPr>
                      <w:rFonts w:ascii="Symbol" w:hAnsi="Symbol" w:cs="Symbol" w:eastAsia="Symbol" w:hint="default"/>
                      <w:spacing w:val="5"/>
                      <w:w w:val="95"/>
                      <w:sz w:val="14"/>
                      <w:szCs w:val="1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 w:hint="default"/>
                      <w:spacing w:val="5"/>
                      <w:w w:val="95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hAnsi="Times New Roman" w:cs="Times New Roman" w:eastAsia="Times New Roman" w:hint="default"/>
                      <w:spacing w:val="5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t>Плавающие поршни разделяют полости уплотнений </w:t>
      </w:r>
      <w:r>
        <w:rPr>
          <w:rFonts w:ascii="Times New Roman" w:hAnsi="Times New Roman" w:cs="Times New Roman" w:eastAsia="Times New Roman" w:hint="default"/>
          <w:b/>
          <w:bCs/>
        </w:rPr>
        <w:t>А </w:t>
      </w:r>
      <w:r>
        <w:rPr/>
        <w:t>и </w:t>
      </w:r>
      <w:r>
        <w:rPr>
          <w:rFonts w:ascii="Times New Roman" w:hAnsi="Times New Roman" w:cs="Times New Roman" w:eastAsia="Times New Roman" w:hint="default"/>
          <w:b/>
          <w:bCs/>
        </w:rPr>
        <w:t>Д </w:t>
      </w:r>
      <w:r>
        <w:rPr/>
        <w:t>от рабочих полостей </w:t>
      </w:r>
      <w:r>
        <w:rPr>
          <w:rFonts w:ascii="Times New Roman" w:hAnsi="Times New Roman" w:cs="Times New Roman" w:eastAsia="Times New Roman" w:hint="default"/>
          <w:b/>
          <w:bCs/>
        </w:rPr>
        <w:t>В </w:t>
      </w:r>
      <w:r>
        <w:rPr/>
        <w:t>и </w:t>
      </w:r>
      <w:r>
        <w:rPr>
          <w:rFonts w:ascii="Times New Roman" w:hAnsi="Times New Roman" w:cs="Times New Roman" w:eastAsia="Times New Roman" w:hint="default"/>
          <w:b/>
          <w:bCs/>
        </w:rPr>
        <w:t>Г</w:t>
      </w:r>
      <w:r>
        <w:rPr>
          <w:rFonts w:ascii="Times New Roman" w:hAnsi="Times New Roman" w:cs="Times New Roman" w:eastAsia="Times New Roman" w:hint="default"/>
          <w:i/>
        </w:rPr>
        <w:t>. </w:t>
      </w:r>
      <w:r>
        <w:rPr/>
        <w:t>В полости уплотнений заливается жидкость ПОЖ</w:t>
      </w:r>
      <w:r>
        <w:rPr>
          <w:rFonts w:ascii="Times New Roman" w:hAnsi="Times New Roman" w:cs="Times New Roman" w:eastAsia="Times New Roman" w:hint="default"/>
        </w:rPr>
        <w:t>-</w:t>
      </w:r>
      <w:r>
        <w:rPr/>
        <w:t>70 или "Стеол</w:t>
      </w:r>
      <w:r>
        <w:rPr>
          <w:rFonts w:ascii="Times New Roman" w:hAnsi="Times New Roman" w:cs="Times New Roman" w:eastAsia="Times New Roman" w:hint="default"/>
        </w:rPr>
        <w:t>-</w:t>
      </w:r>
      <w:r>
        <w:rPr/>
        <w:t>М", а в рабочие полости подается азот под давлением </w:t>
      </w:r>
      <w:r>
        <w:rPr>
          <w:rFonts w:ascii="Times New Roman" w:hAnsi="Times New Roman" w:cs="Times New Roman" w:eastAsia="Times New Roman" w:hint="default"/>
          <w:i/>
        </w:rPr>
        <w:t>(65 </w:t>
      </w:r>
      <w:r>
        <w:rPr>
          <w:rFonts w:ascii="Symbol" w:hAnsi="Symbol" w:cs="Symbol" w:eastAsia="Symbol" w:hint="default"/>
          <w:position w:val="11"/>
          <w:sz w:val="14"/>
          <w:szCs w:val="14"/>
        </w:rPr>
        <w:t></w:t>
      </w:r>
      <w:r>
        <w:rPr>
          <w:rFonts w:ascii="Times New Roman" w:hAnsi="Times New Roman" w:cs="Times New Roman" w:eastAsia="Times New Roman" w:hint="default"/>
          <w:position w:val="11"/>
          <w:sz w:val="14"/>
          <w:szCs w:val="14"/>
        </w:rPr>
        <w:t>1 </w:t>
      </w:r>
      <w:r>
        <w:rPr>
          <w:rFonts w:ascii="Times New Roman" w:hAnsi="Times New Roman" w:cs="Times New Roman" w:eastAsia="Times New Roman" w:hint="default"/>
          <w:i/>
        </w:rPr>
        <w:t>) </w:t>
      </w:r>
      <w:r>
        <w:rPr/>
        <w:t>кгс/см</w:t>
      </w:r>
      <w:r>
        <w:rPr>
          <w:rFonts w:ascii="Times New Roman" w:hAnsi="Times New Roman" w:cs="Times New Roman" w:eastAsia="Times New Roman" w:hint="default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 w:hint="default"/>
          <w:i/>
        </w:rPr>
        <w:t>. </w:t>
      </w:r>
      <w:r>
        <w:rPr/>
        <w:t>В пазах плавающих поршней закреплены головки штырей, проходящих через отверстия в поршне и передней крышке,</w:t>
      </w:r>
      <w:r>
        <w:rPr>
          <w:spacing w:val="50"/>
        </w:rPr>
        <w:t> </w:t>
      </w:r>
      <w:r>
        <w:rPr/>
        <w:t>приваренной</w:t>
      </w:r>
    </w:p>
    <w:p>
      <w:pPr>
        <w:spacing w:after="0" w:line="254" w:lineRule="auto"/>
        <w:jc w:val="both"/>
        <w:sectPr>
          <w:pgSz w:w="11910" w:h="16840"/>
          <w:pgMar w:header="0" w:footer="325" w:top="780" w:bottom="520" w:left="1300" w:right="200"/>
        </w:sectPr>
      </w:pPr>
    </w:p>
    <w:p>
      <w:pPr>
        <w:pStyle w:val="BodyText"/>
        <w:spacing w:line="240" w:lineRule="auto" w:before="45"/>
        <w:ind w:right="113"/>
        <w:jc w:val="left"/>
        <w:rPr>
          <w:rFonts w:ascii="Times New Roman" w:hAnsi="Times New Roman" w:cs="Times New Roman" w:eastAsia="Times New Roman" w:hint="default"/>
        </w:rPr>
      </w:pPr>
      <w:r>
        <w:rPr/>
        <w:t>к</w:t>
      </w:r>
      <w:r>
        <w:rPr>
          <w:spacing w:val="-10"/>
        </w:rPr>
        <w:t> </w:t>
      </w:r>
      <w:r>
        <w:rPr/>
        <w:t>цилиндру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6"/>
        <w:ind w:left="135" w:right="112" w:firstLine="360"/>
        <w:jc w:val="both"/>
        <w:rPr>
          <w:rFonts w:ascii="Times New Roman" w:hAnsi="Times New Roman" w:cs="Times New Roman" w:eastAsia="Times New Roman" w:hint="default"/>
        </w:rPr>
      </w:pPr>
      <w:r>
        <w:rPr/>
        <w:t>На наружной поверхности штырей нанесено по шесть кольцевых рисок, пятая риска залита красной краской. По выступанию штырей относительно плоскостей ведется наблюдение за наличием жидкости в полостях </w:t>
      </w:r>
      <w:r>
        <w:rPr>
          <w:rFonts w:ascii="Times New Roman" w:hAnsi="Times New Roman"/>
          <w:b/>
        </w:rPr>
        <w:t>А </w:t>
      </w:r>
      <w:r>
        <w:rPr/>
        <w:t>и</w:t>
      </w:r>
      <w:r>
        <w:rPr>
          <w:spacing w:val="-10"/>
        </w:rPr>
        <w:t> </w:t>
      </w:r>
      <w:r>
        <w:rPr>
          <w:rFonts w:ascii="Times New Roman" w:hAnsi="Times New Roman"/>
          <w:b/>
        </w:rPr>
        <w:t>Д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i/>
          <w:sz w:val="24"/>
          <w:szCs w:val="24"/>
        </w:rPr>
      </w:pPr>
    </w:p>
    <w:p>
      <w:pPr>
        <w:pStyle w:val="Heading3"/>
        <w:spacing w:line="240" w:lineRule="auto" w:before="141"/>
        <w:ind w:right="1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ДЕЙСТВИЕ ПРОТИВООТКАТНЫХ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УСТРОЙСТВ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72" w:lineRule="exact" w:before="77"/>
        <w:ind w:left="1" w:right="0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При</w:t>
      </w:r>
      <w:r>
        <w:rPr>
          <w:rFonts w:ascii="Times New Roman" w:hAnsi="Times New Roman"/>
          <w:b/>
          <w:spacing w:val="-4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откате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79" w:right="110" w:firstLine="357"/>
        <w:jc w:val="both"/>
      </w:pPr>
      <w:r>
        <w:rPr/>
        <w:t>Ствол под действием пороховых газов при выстреле откатывается назад вместе с закрепленными в обойме казенника цилиндром тормоза отката, с веретеном и цилиндром накатника.</w:t>
      </w:r>
    </w:p>
    <w:p>
      <w:pPr>
        <w:pStyle w:val="BodyText"/>
        <w:spacing w:line="240" w:lineRule="auto"/>
        <w:ind w:left="184" w:right="108" w:firstLine="360"/>
        <w:jc w:val="both"/>
      </w:pPr>
      <w:r>
        <w:rPr/>
        <w:t>Штоки тормоза отката и накатника, закрепленные в кожухах люльки, остаются неподвижными. Жидкость, находящаяся в цилиндре тормоза отката между поршнем и дном цилиндра с уплотнением, проталкивается через шесть наклонных отверстий в го</w:t>
      </w:r>
      <w:r>
        <w:rPr>
          <w:rFonts w:ascii="Times New Roman" w:hAnsi="Times New Roman"/>
        </w:rPr>
        <w:t>- </w:t>
      </w:r>
      <w:r>
        <w:rPr/>
        <w:t>ловке штока. Пройдя эти отверстия, жидкость пойдет по двум направлениям. Большая часть жидкости пойдет через кольцевой зазор между регулирующим кольцом  и веретеном в заднюю часть цилиндра тормоза отката, где образуется разреженное пространство. Часть жидкости пойдет между веретеном и внутренней поверхностью штока через восемь наклонных отверстий в полость модератора, отожмет клапан модератора и заполнит замодераторное пространство</w:t>
      </w:r>
      <w:r>
        <w:rPr>
          <w:spacing w:val="-9"/>
        </w:rPr>
        <w:t> </w:t>
      </w:r>
      <w:r>
        <w:rPr/>
        <w:t>штока.</w:t>
      </w:r>
    </w:p>
    <w:p>
      <w:pPr>
        <w:pStyle w:val="BodyText"/>
        <w:spacing w:line="240" w:lineRule="auto"/>
        <w:ind w:left="212" w:right="110" w:firstLine="360"/>
        <w:jc w:val="both"/>
      </w:pPr>
      <w:r>
        <w:rPr/>
        <w:t>Энергия движения откатывающихся частей поглощается за счет гидравлического сопротивления жидкости, пробрызгиваемой через изменяющийся кольцевой зазор между регулирующим кольцом и веретеном тормоза</w:t>
      </w:r>
      <w:r>
        <w:rPr>
          <w:spacing w:val="-12"/>
        </w:rPr>
        <w:t> </w:t>
      </w:r>
      <w:r>
        <w:rPr/>
        <w:t>отката.</w:t>
      </w:r>
    </w:p>
    <w:p>
      <w:pPr>
        <w:pStyle w:val="BodyText"/>
        <w:spacing w:line="240" w:lineRule="auto"/>
        <w:ind w:left="222" w:right="118" w:firstLine="360"/>
        <w:jc w:val="both"/>
      </w:pPr>
      <w:r>
        <w:rPr/>
        <w:t>По мере увеличения длины отката кольцевой зазор между веретеном  и регулирующим кольцом уменьшается, сходя на нет к концу отката. Вследствие этого происходит плавное торможение</w:t>
      </w:r>
      <w:r>
        <w:rPr>
          <w:spacing w:val="-11"/>
        </w:rPr>
        <w:t> </w:t>
      </w:r>
      <w:r>
        <w:rPr/>
        <w:t>отката.</w:t>
      </w:r>
    </w:p>
    <w:p>
      <w:pPr>
        <w:pStyle w:val="BodyText"/>
        <w:spacing w:line="240" w:lineRule="auto"/>
        <w:ind w:left="236" w:right="111" w:firstLine="360"/>
        <w:jc w:val="both"/>
      </w:pPr>
      <w:r>
        <w:rPr/>
        <w:t>Цилиндр накатника, откатываясь вместе с передним плавающим поршнем и с жидкостью гидрозапора, сжимает азот в рабочих полостях, накапливая необходимую энергию для наката (возвращения) откатных частей</w:t>
      </w:r>
      <w:r>
        <w:rPr>
          <w:spacing w:val="-14"/>
        </w:rPr>
        <w:t> </w:t>
      </w:r>
      <w:r>
        <w:rPr/>
        <w:t>гаубицы.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74" w:lineRule="exact"/>
        <w:ind w:right="0"/>
        <w:jc w:val="center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При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накате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152" w:right="113" w:firstLine="355"/>
        <w:jc w:val="both"/>
      </w:pPr>
      <w:r>
        <w:rPr/>
        <w:t>Сжатый азот в рабочих полостях накатника, стремясь расшириться, давит через передний плавающий поршень и жидкость гидрозапора на цилиндр накатника, возвращая откатывающиеся части гаубицы в первоначальное</w:t>
      </w:r>
      <w:r>
        <w:rPr>
          <w:spacing w:val="-9"/>
        </w:rPr>
        <w:t> </w:t>
      </w:r>
      <w:r>
        <w:rPr/>
        <w:t>положение.</w:t>
      </w:r>
    </w:p>
    <w:p>
      <w:pPr>
        <w:pStyle w:val="BodyText"/>
        <w:spacing w:line="240" w:lineRule="auto" w:before="12"/>
        <w:ind w:left="155" w:right="109" w:firstLine="360"/>
        <w:jc w:val="both"/>
      </w:pPr>
      <w:r>
        <w:rPr/>
        <w:t>Жидкость, находящаяся в цилиндре тормоза отката за поршнем, пойдет в переднюю часть цилиндра через изменяющийся кольцевой зазор между веретеном и регулирующим кольцом.</w:t>
      </w:r>
    </w:p>
    <w:p>
      <w:pPr>
        <w:pStyle w:val="BodyText"/>
        <w:spacing w:line="240" w:lineRule="auto" w:before="7"/>
        <w:ind w:left="140" w:right="107" w:firstLine="360"/>
        <w:jc w:val="both"/>
      </w:pPr>
      <w:r>
        <w:rPr/>
        <w:t>Клапан модератора перекроет полость модератора, и жидкость из замодераторного пространства пробрызгивается только через зазоры, образуемые канавками переменной глубины на внутренней поверхности штока и наружной поверхности рубашки моде</w:t>
      </w:r>
      <w:r>
        <w:rPr>
          <w:rFonts w:ascii="Times New Roman" w:hAnsi="Times New Roman"/>
        </w:rPr>
        <w:t>- </w:t>
      </w:r>
      <w:r>
        <w:rPr/>
        <w:t>ратора. Сопротивление жидкости пробрызгиванию через изменяющиеся зазоры между штоком и рубашкой модератора обеспечивает торможение</w:t>
      </w:r>
      <w:r>
        <w:rPr>
          <w:spacing w:val="-12"/>
        </w:rPr>
        <w:t> </w:t>
      </w:r>
      <w:r>
        <w:rPr/>
        <w:t>наката.</w:t>
      </w:r>
    </w:p>
    <w:p>
      <w:pPr>
        <w:pStyle w:val="BodyText"/>
        <w:spacing w:line="240" w:lineRule="auto" w:before="60"/>
        <w:ind w:left="169" w:right="116" w:firstLine="360"/>
        <w:jc w:val="both"/>
      </w:pPr>
      <w:r>
        <w:rPr/>
        <w:t>Плавность наката достигается тем, что в конце наката канавки переменной глубины сходят на</w:t>
      </w:r>
      <w:r>
        <w:rPr>
          <w:spacing w:val="-4"/>
        </w:rPr>
        <w:t> </w:t>
      </w:r>
      <w:r>
        <w:rPr/>
        <w:t>нет.</w:t>
      </w:r>
    </w:p>
    <w:p>
      <w:pPr>
        <w:pStyle w:val="BodyText"/>
        <w:spacing w:line="240" w:lineRule="auto" w:before="21"/>
        <w:ind w:left="150" w:right="109" w:firstLine="360"/>
        <w:jc w:val="both"/>
      </w:pPr>
      <w:r>
        <w:rPr/>
        <w:t>При интенсивной стрельбе жидкость в тормозе отката разогревается и объем ее увеличивается, что может вызвать недокаты ствола. Во избежание этого в тормозе имеется компенсатор, в который уходит избыток</w:t>
      </w:r>
      <w:r>
        <w:rPr>
          <w:spacing w:val="-9"/>
        </w:rPr>
        <w:t> </w:t>
      </w:r>
      <w:r>
        <w:rPr/>
        <w:t>жидкости.</w:t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2669" w:val="left" w:leader="none"/>
        </w:tabs>
        <w:spacing w:line="240" w:lineRule="auto" w:before="0" w:after="0"/>
        <w:ind w:left="2668" w:right="0" w:hanging="72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УРАВНОВЕШИВАЮЩИЙ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26"/>
          <w:szCs w:val="26"/>
        </w:rPr>
      </w:pPr>
    </w:p>
    <w:p>
      <w:pPr>
        <w:spacing w:line="275" w:lineRule="exact" w:before="69"/>
        <w:ind w:left="472" w:right="11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Уравновешивающий  механизм  </w:t>
      </w:r>
      <w:r>
        <w:rPr>
          <w:rFonts w:ascii="Times New Roman" w:hAnsi="Times New Roman"/>
          <w:sz w:val="24"/>
        </w:rPr>
        <w:t>пневматический, толкающего  типа; он  служит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для</w:t>
      </w:r>
    </w:p>
    <w:p>
      <w:pPr>
        <w:spacing w:line="275" w:lineRule="exact" w:before="0"/>
        <w:ind w:left="112" w:right="11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уравновешивания качающейся части гаубицы относительно оси цапф</w:t>
      </w:r>
      <w:r>
        <w:rPr>
          <w:rFonts w:ascii="Times New Roman" w:hAnsi="Times New Roman"/>
          <w:sz w:val="24"/>
        </w:rPr>
        <w:t>, облегчая  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тем</w:t>
      </w:r>
    </w:p>
    <w:p>
      <w:pPr>
        <w:spacing w:after="0" w:line="275" w:lineRule="exact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740" w:right="1580"/>
        </w:sectPr>
      </w:pPr>
    </w:p>
    <w:p>
      <w:pPr>
        <w:pStyle w:val="BodyText"/>
        <w:spacing w:line="240" w:lineRule="auto" w:before="45"/>
        <w:ind w:left="102" w:right="113"/>
        <w:jc w:val="left"/>
      </w:pPr>
      <w:r>
        <w:rPr/>
        <w:t>самым работу подъемного</w:t>
      </w:r>
      <w:r>
        <w:rPr>
          <w:spacing w:val="-7"/>
        </w:rPr>
        <w:t> </w:t>
      </w:r>
      <w:r>
        <w:rPr/>
        <w:t>механизма.</w:t>
      </w:r>
    </w:p>
    <w:p>
      <w:pPr>
        <w:spacing w:line="252" w:lineRule="exact" w:before="2"/>
        <w:ind w:left="282" w:right="113" w:firstLine="0"/>
        <w:jc w:val="left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 w:hAnsi="Times New Roman"/>
          <w:sz w:val="22"/>
        </w:rPr>
        <w:t>Уравновешивающий механизм состоит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из: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85" w:lineRule="exact" w:before="0" w:after="0"/>
        <w:ind w:left="81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цилиндра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наружного;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76" w:lineRule="exact" w:before="0" w:after="0"/>
        <w:ind w:left="81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цилиндра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внутреннего;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76" w:lineRule="exact" w:before="0" w:after="0"/>
        <w:ind w:left="81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уплотнительного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устройства;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76" w:lineRule="exact" w:before="0" w:after="0"/>
        <w:ind w:left="81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21.5pt;margin-top:12.029811pt;width:156.6pt;height:24pt;mso-position-horizontal-relative:page;mso-position-vertical-relative:paragraph;z-index:5248" type="#_x0000_t202" filled="true" fillcolor="#c0c0c0" stroked="false">
            <v:textbox inset="0,0,0,0">
              <w:txbxContent>
                <w:p>
                  <w:pPr>
                    <w:spacing w:before="75"/>
                    <w:ind w:left="267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верхняя шаровая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опора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sz w:val="24"/>
        </w:rPr>
        <w:t>компенсатора;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86" w:lineRule="exact" w:before="0" w:after="0"/>
        <w:ind w:left="81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25pt;margin-top:22.359823pt;width:428.65pt;height:571.450pt;mso-position-horizontal-relative:page;mso-position-vertical-relative:paragraph;z-index:5224" coordorigin="2500,447" coordsize="8573,11429">
            <v:shape style="position:absolute;left:2500;top:536;width:8573;height:11340" type="#_x0000_t75" stroked="false">
              <v:imagedata r:id="rId115" o:title=""/>
            </v:shape>
            <v:group style="position:absolute;left:9208;top:447;width:615;height:1211" coordorigin="9208,447" coordsize="615,1211">
              <v:shape style="position:absolute;left:9208;top:447;width:615;height:1211" coordorigin="9208,447" coordsize="615,1211" path="m9760,1555l9716,1577,9823,1658,9823,1573,9769,1573,9760,1555xe" filled="true" fillcolor="#000000" stroked="false">
                <v:path arrowok="t"/>
                <v:fill type="solid"/>
              </v:shape>
              <v:shape style="position:absolute;left:9208;top:447;width:615;height:1211" coordorigin="9208,447" coordsize="615,1211" path="m9778,1546l9760,1555,9769,1573,9787,1564,9778,1546xe" filled="true" fillcolor="#000000" stroked="false">
                <v:path arrowok="t"/>
                <v:fill type="solid"/>
              </v:shape>
              <v:shape style="position:absolute;left:9208;top:447;width:615;height:1211" coordorigin="9208,447" coordsize="615,1211" path="m9823,1523l9778,1546,9787,1564,9769,1573,9823,1573,9823,1523xe" filled="true" fillcolor="#000000" stroked="false">
                <v:path arrowok="t"/>
                <v:fill type="solid"/>
              </v:shape>
              <v:shape style="position:absolute;left:9208;top:447;width:615;height:1211" coordorigin="9208,447" coordsize="615,1211" path="m9226,447l9208,456,9760,1555,9778,1546,9226,447xe" filled="true" fillcolor="#000000" stroked="false">
                <v:path arrowok="t"/>
                <v:fill type="solid"/>
              </v:shape>
            </v:group>
            <v:group style="position:absolute;left:10173;top:3645;width:888;height:1497" coordorigin="10173,3645" coordsize="888,1497">
              <v:shape style="position:absolute;left:10173;top:3645;width:888;height:1497" coordorigin="10173,3645" coordsize="888,1497" path="m10173,5142l11061,5142,11061,3645,10173,3645,10173,5142xe" filled="true" fillcolor="#c0c0c0" stroked="false">
                <v:path arrowok="t"/>
                <v:fill type="solid"/>
              </v:shape>
            </v:group>
            <v:group style="position:absolute;left:9099;top:7019;width:936;height:1308" coordorigin="9099,7019" coordsize="936,1308">
              <v:shape style="position:absolute;left:9099;top:7019;width:936;height:1308" coordorigin="9099,7019" coordsize="936,1308" path="m9099,8327l10035,8327,10035,7019,9099,7019,9099,8327xe" filled="true" fillcolor="#c0c0c0" stroked="false">
                <v:path arrowok="t"/>
                <v:fill type="solid"/>
              </v:shape>
            </v:group>
            <v:group style="position:absolute;left:9261;top:5158;width:844;height:1541" coordorigin="9261,5158" coordsize="844,1541">
              <v:shape style="position:absolute;left:9261;top:5158;width:844;height:1541" coordorigin="9261,5158" coordsize="844,1541" path="m9261,6699l10105,6699,10105,5158,9261,5158,9261,6699xe" filled="true" fillcolor="#c0c0c0" stroked="false">
                <v:path arrowok="t"/>
                <v:fill type="solid"/>
              </v:shape>
            </v:group>
            <v:group style="position:absolute;left:2599;top:4994;width:653;height:1741" coordorigin="2599,4994" coordsize="653,1741">
              <v:shape style="position:absolute;left:2599;top:4994;width:653;height:1741" coordorigin="2599,4994" coordsize="653,1741" path="m2599,6735l3252,6735,3252,4994,2599,4994,2599,6735xe" filled="true" fillcolor="#c0c0c0" stroked="false">
                <v:path arrowok="t"/>
                <v:fill type="solid"/>
              </v:shape>
            </v:group>
            <v:group style="position:absolute;left:9375;top:3820;width:791;height:652" coordorigin="9375,3820" coordsize="791,652">
              <v:shape style="position:absolute;left:9375;top:3820;width:791;height:652" coordorigin="9375,3820" coordsize="791,652" path="m9474,3888l9461,3903,10153,4471,10165,4456,9474,3888xe" filled="true" fillcolor="#000000" stroked="false">
                <v:path arrowok="t"/>
                <v:fill type="solid"/>
              </v:shape>
              <v:shape style="position:absolute;left:9375;top:3820;width:791;height:652" coordorigin="9375,3820" coordsize="791,652" path="m9375,3820l9430,3942,9461,3903,9446,3891,9459,3875,9484,3875,9506,3849,9375,3820xe" filled="true" fillcolor="#000000" stroked="false">
                <v:path arrowok="t"/>
                <v:fill type="solid"/>
              </v:shape>
              <v:shape style="position:absolute;left:9375;top:3820;width:791;height:652" coordorigin="9375,3820" coordsize="791,652" path="m9459,3875l9446,3891,9461,3903,9474,3888,9459,3875xe" filled="true" fillcolor="#000000" stroked="false">
                <v:path arrowok="t"/>
                <v:fill type="solid"/>
              </v:shape>
              <v:shape style="position:absolute;left:9375;top:3820;width:791;height:652" coordorigin="9375,3820" coordsize="791,652" path="m9484,3875l9459,3875,9474,3888,9484,3875xe" filled="true" fillcolor="#000000" stroked="false">
                <v:path arrowok="t"/>
                <v:fill type="solid"/>
              </v:shape>
            </v:group>
            <v:group style="position:absolute;left:8435;top:4350;width:834;height:1112" coordorigin="8435,4350" coordsize="834,1112">
              <v:shape style="position:absolute;left:8435;top:4350;width:834;height:1112" coordorigin="8435,4350" coordsize="834,1112" path="m8515,4440l8499,4452,9253,5462,9269,5450,8515,4440xe" filled="true" fillcolor="#000000" stroked="false">
                <v:path arrowok="t"/>
                <v:fill type="solid"/>
              </v:shape>
              <v:shape style="position:absolute;left:8435;top:4350;width:834;height:1112" coordorigin="8435,4350" coordsize="834,1112" path="m8435,4350l8459,4482,8499,4452,8487,4436,8503,4424,8536,4424,8555,4410,8435,4350xe" filled="true" fillcolor="#000000" stroked="false">
                <v:path arrowok="t"/>
                <v:fill type="solid"/>
              </v:shape>
              <v:shape style="position:absolute;left:8435;top:4350;width:834;height:1112" coordorigin="8435,4350" coordsize="834,1112" path="m8503,4424l8487,4436,8499,4452,8515,4440,8503,4424xe" filled="true" fillcolor="#000000" stroked="false">
                <v:path arrowok="t"/>
                <v:fill type="solid"/>
              </v:shape>
              <v:shape style="position:absolute;left:8435;top:4350;width:834;height:1112" coordorigin="8435,4350" coordsize="834,1112" path="m8536,4424l8503,4424,8515,4440,8536,4424xe" filled="true" fillcolor="#000000" stroked="false">
                <v:path arrowok="t"/>
                <v:fill type="solid"/>
              </v:shape>
            </v:group>
            <v:group style="position:absolute;left:7830;top:7293;width:720;height:1369" coordorigin="7830,7293" coordsize="720,1369">
              <v:shape style="position:absolute;left:7830;top:7293;width:720;height:1369" coordorigin="7830,7293" coordsize="720,1369" path="m7830,8662l8550,8662,8550,7293,7830,7293,7830,8662xe" filled="true" fillcolor="#c0c0c0" stroked="false">
                <v:path arrowok="t"/>
                <v:fill type="solid"/>
              </v:shape>
            </v:group>
            <v:group style="position:absolute;left:6651;top:5978;width:1181;height:1480" coordorigin="6651,5978" coordsize="1181,1480">
              <v:shape style="position:absolute;left:6651;top:5978;width:1181;height:1480" coordorigin="6651,5978" coordsize="1181,1480" path="m6734,6065l6718,6078,7816,7457,7832,7444,6734,6065xe" filled="true" fillcolor="#000000" stroked="false">
                <v:path arrowok="t"/>
                <v:fill type="solid"/>
              </v:shape>
              <v:shape style="position:absolute;left:6651;top:5978;width:1181;height:1480" coordorigin="6651,5978" coordsize="1181,1480" path="m6651,5978l6679,6109,6718,6078,6705,6062,6721,6050,6753,6050,6773,6034,6651,5978xe" filled="true" fillcolor="#000000" stroked="false">
                <v:path arrowok="t"/>
                <v:fill type="solid"/>
              </v:shape>
              <v:shape style="position:absolute;left:6651;top:5978;width:1181;height:1480" coordorigin="6651,5978" coordsize="1181,1480" path="m6721,6050l6705,6062,6718,6078,6734,6065,6721,6050xe" filled="true" fillcolor="#000000" stroked="false">
                <v:path arrowok="t"/>
                <v:fill type="solid"/>
              </v:shape>
              <v:shape style="position:absolute;left:6651;top:5978;width:1181;height:1480" coordorigin="6651,5978" coordsize="1181,1480" path="m6753,6050l6721,6050,6734,6065,6753,6050xe" filled="true" fillcolor="#000000" stroked="false">
                <v:path arrowok="t"/>
                <v:fill type="solid"/>
              </v:shape>
            </v:group>
            <v:group style="position:absolute;left:8733;top:6754;width:373;height:570" coordorigin="8733,6754" coordsize="373,570">
              <v:shape style="position:absolute;left:8733;top:6754;width:373;height:570" coordorigin="8733,6754" coordsize="373,570" path="m8806,6849l8790,6860,9089,7323,9105,7312,8806,6849xe" filled="true" fillcolor="#000000" stroked="false">
                <v:path arrowok="t"/>
                <v:fill type="solid"/>
              </v:shape>
              <v:shape style="position:absolute;left:8733;top:6754;width:373;height:570" coordorigin="8733,6754" coordsize="373,570" path="m8733,6754l8748,6887,8790,6860,8779,6843,8796,6832,8832,6832,8848,6822,8733,6754xe" filled="true" fillcolor="#000000" stroked="false">
                <v:path arrowok="t"/>
                <v:fill type="solid"/>
              </v:shape>
              <v:shape style="position:absolute;left:8733;top:6754;width:373;height:570" coordorigin="8733,6754" coordsize="373,570" path="m8796,6832l8779,6843,8790,6860,8806,6849,8796,6832xe" filled="true" fillcolor="#000000" stroked="false">
                <v:path arrowok="t"/>
                <v:fill type="solid"/>
              </v:shape>
              <v:shape style="position:absolute;left:8733;top:6754;width:373;height:570" coordorigin="8733,6754" coordsize="373,570" path="m8832,6832l8796,6832,8806,6849,8832,6832xe" filled="true" fillcolor="#000000" stroked="false">
                <v:path arrowok="t"/>
                <v:fill type="solid"/>
              </v:shape>
            </v:group>
            <v:group style="position:absolute;left:6017;top:7614;width:733;height:1507" coordorigin="6017,7614" coordsize="733,1507">
              <v:shape style="position:absolute;left:6017;top:7614;width:733;height:1507" coordorigin="6017,7614" coordsize="733,1507" path="m6080,7717l6062,7726,6732,9120,6750,9111,6080,7717xe" filled="true" fillcolor="#000000" stroked="false">
                <v:path arrowok="t"/>
                <v:fill type="solid"/>
              </v:shape>
              <v:shape style="position:absolute;left:6017;top:7614;width:733;height:1507" coordorigin="6017,7614" coordsize="733,1507" path="m6019,7614l6017,7748,6062,7726,6053,7708,6071,7699,6118,7699,6125,7696,6019,7614xe" filled="true" fillcolor="#000000" stroked="false">
                <v:path arrowok="t"/>
                <v:fill type="solid"/>
              </v:shape>
              <v:shape style="position:absolute;left:6017;top:7614;width:733;height:1507" coordorigin="6017,7614" coordsize="733,1507" path="m6071,7699l6053,7708,6062,7726,6080,7717,6071,7699xe" filled="true" fillcolor="#000000" stroked="false">
                <v:path arrowok="t"/>
                <v:fill type="solid"/>
              </v:shape>
              <v:shape style="position:absolute;left:6017;top:7614;width:733;height:1507" coordorigin="6017,7614" coordsize="733,1507" path="m6118,7699l6071,7699,6080,7717,6118,7699xe" filled="true" fillcolor="#000000" stroked="false">
                <v:path arrowok="t"/>
                <v:fill type="solid"/>
              </v:shape>
            </v:group>
            <v:group style="position:absolute;left:3519;top:10241;width:1193;height:259" coordorigin="3519,10241" coordsize="1193,259">
              <v:shape style="position:absolute;left:3519;top:10241;width:1193;height:259" coordorigin="3519,10241" coordsize="1193,259" path="m3639,10291l3635,10310,4708,10500,4712,10481,3639,10291xe" filled="true" fillcolor="#000000" stroked="false">
                <v:path arrowok="t"/>
                <v:fill type="solid"/>
              </v:shape>
              <v:shape style="position:absolute;left:3519;top:10241;width:1193;height:259" coordorigin="3519,10241" coordsize="1193,259" path="m3648,10241l3519,10280,3627,10360,3635,10310,3616,10307,3619,10287,3639,10287,3648,10241xe" filled="true" fillcolor="#000000" stroked="false">
                <v:path arrowok="t"/>
                <v:fill type="solid"/>
              </v:shape>
              <v:shape style="position:absolute;left:3519;top:10241;width:1193;height:259" coordorigin="3519,10241" coordsize="1193,259" path="m3619,10287l3616,10307,3635,10310,3639,10291,3619,10287xe" filled="true" fillcolor="#000000" stroked="false">
                <v:path arrowok="t"/>
                <v:fill type="solid"/>
              </v:shape>
              <v:shape style="position:absolute;left:3519;top:10241;width:1193;height:259" coordorigin="3519,10241" coordsize="1193,259" path="m3639,10287l3619,10287,3639,10291,3639,10287xe" filled="true" fillcolor="#000000" stroked="false">
                <v:path arrowok="t"/>
                <v:fill type="solid"/>
              </v:shape>
            </v:group>
            <v:group style="position:absolute;left:3275;top:6399;width:539;height:120" coordorigin="3275,6399" coordsize="539,120">
              <v:shape style="position:absolute;left:3275;top:6399;width:539;height:120" coordorigin="3275,6399" coordsize="539,120" path="m3701,6399l3696,6449,3716,6451,3714,6471,3693,6471,3688,6518,3814,6472,3813,6471,3714,6471,3694,6469,3809,6469,3701,6399xe" filled="true" fillcolor="#000000" stroked="false">
                <v:path arrowok="t"/>
                <v:fill type="solid"/>
              </v:shape>
              <v:shape style="position:absolute;left:3275;top:6399;width:539;height:120" coordorigin="3275,6399" coordsize="539,120" path="m3696,6449l3694,6469,3714,6471,3716,6451,3696,6449xe" filled="true" fillcolor="#000000" stroked="false">
                <v:path arrowok="t"/>
                <v:fill type="solid"/>
              </v:shape>
              <v:shape style="position:absolute;left:3275;top:6399;width:539;height:120" coordorigin="3275,6399" coordsize="539,120" path="m3277,6404l3275,6424,3694,6469,3696,6449,3277,6404xe" filled="true" fillcolor="#000000" stroked="false">
                <v:path arrowok="t"/>
                <v:fill type="solid"/>
              </v:shape>
            </v:group>
            <v:group style="position:absolute;left:4938;top:3046;width:822;height:306" coordorigin="4938,3046" coordsize="822,306">
              <v:shape style="position:absolute;left:4938;top:3046;width:822;height:306" coordorigin="4938,3046" coordsize="822,306" path="m5642,3304l5626,3352,5759,3334,5736,3311,5661,3311,5642,3304xe" filled="true" fillcolor="#000000" stroked="false">
                <v:path arrowok="t"/>
                <v:fill type="solid"/>
              </v:shape>
              <v:shape style="position:absolute;left:4938;top:3046;width:822;height:306" coordorigin="4938,3046" coordsize="822,306" path="m5649,3286l5642,3304,5661,3311,5668,3292,5649,3286xe" filled="true" fillcolor="#000000" stroked="false">
                <v:path arrowok="t"/>
                <v:fill type="solid"/>
              </v:shape>
              <v:shape style="position:absolute;left:4938;top:3046;width:822;height:306" coordorigin="4938,3046" coordsize="822,306" path="m5665,3238l5649,3286,5668,3292,5661,3311,5736,3311,5665,3238xe" filled="true" fillcolor="#000000" stroked="false">
                <v:path arrowok="t"/>
                <v:fill type="solid"/>
              </v:shape>
              <v:shape style="position:absolute;left:4938;top:3046;width:822;height:306" coordorigin="4938,3046" coordsize="822,306" path="m4944,3046l4938,3065,5642,3304,5649,3286,4944,3046xe" filled="true" fillcolor="#000000" stroked="false">
                <v:path arrowok="t"/>
                <v:fill type="solid"/>
              </v:shape>
            </v:group>
            <v:group style="position:absolute;left:5565;top:1765;width:785;height:469" coordorigin="5565,1765" coordsize="785,469">
              <v:shape style="position:absolute;left:5565;top:1765;width:785;height:469" coordorigin="5565,1765" coordsize="785,469" path="m6242,1817l5565,2216,5575,2233,6252,1834,6242,1817xe" filled="true" fillcolor="#000000" stroked="false">
                <v:path arrowok="t"/>
                <v:fill type="solid"/>
              </v:shape>
              <v:shape style="position:absolute;left:5565;top:1765;width:785;height:469" coordorigin="5565,1765" coordsize="785,469" path="m6323,1807l6259,1807,6269,1824,6252,1834,6277,1877,6323,1807xe" filled="true" fillcolor="#000000" stroked="false">
                <v:path arrowok="t"/>
                <v:fill type="solid"/>
              </v:shape>
              <v:shape style="position:absolute;left:5565;top:1765;width:785;height:469" coordorigin="5565,1765" coordsize="785,469" path="m6259,1807l6242,1817,6252,1834,6269,1824,6259,1807xe" filled="true" fillcolor="#000000" stroked="false">
                <v:path arrowok="t"/>
                <v:fill type="solid"/>
              </v:shape>
              <v:shape style="position:absolute;left:5565;top:1765;width:785;height:469" coordorigin="5565,1765" coordsize="785,469" path="m6350,1765l6216,1774,6242,1817,6259,1807,6323,1807,6350,1765xe" filled="true" fillcolor="#000000" stroked="false">
                <v:path arrowok="t"/>
                <v:fill type="solid"/>
              </v:shape>
            </v:group>
            <v:group style="position:absolute;left:6483;top:998;width:597;height:656" coordorigin="6483,998" coordsize="597,656">
              <v:shape style="position:absolute;left:6483;top:998;width:597;height:656" coordorigin="6483,998" coordsize="597,656" path="m6991,1571l6954,1605,7079,1654,7060,1586,7004,1586,6991,1571xe" filled="true" fillcolor="#000000" stroked="false">
                <v:path arrowok="t"/>
                <v:fill type="solid"/>
              </v:shape>
              <v:shape style="position:absolute;left:6483;top:998;width:597;height:656" coordorigin="6483,998" coordsize="597,656" path="m7006,1558l6991,1571,7004,1586,7019,1573,7006,1558xe" filled="true" fillcolor="#000000" stroked="false">
                <v:path arrowok="t"/>
                <v:fill type="solid"/>
              </v:shape>
              <v:shape style="position:absolute;left:6483;top:998;width:597;height:656" coordorigin="6483,998" coordsize="597,656" path="m7043,1524l7006,1558,7019,1573,7004,1586,7060,1586,7043,1524xe" filled="true" fillcolor="#000000" stroked="false">
                <v:path arrowok="t"/>
                <v:fill type="solid"/>
              </v:shape>
              <v:shape style="position:absolute;left:6483;top:998;width:597;height:656" coordorigin="6483,998" coordsize="597,656" path="m6497,998l6483,1011,6991,1571,7006,1558,6497,998xe" filled="true" fillcolor="#000000" stroked="false">
                <v:path arrowok="t"/>
                <v:fill type="solid"/>
              </v:shape>
              <v:shape style="position:absolute;left:4941;top:716;width:1558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39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пробка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719;top:1894;width:1886;height:747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181" w:right="162" w:firstLine="29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цилиндр компенсатора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408;top:2934;width:1525;height:588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поршень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741;top:9054;width:1849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44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пружина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738;top:10353;width:2959;height:506" type="#_x0000_t202" filled="true" fillcolor="#c0c0c0" stroked="false">
                <v:textbox inset="0,0,0,0">
                  <w:txbxContent>
                    <w:p>
                      <w:pPr>
                        <w:spacing w:before="71"/>
                        <w:ind w:left="20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нижняя шаровая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опора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37.803909pt;margin-top:256.017822pt;width:14pt;height:74.45pt;mso-position-horizontal-relative:page;mso-position-vertical-relative:paragraph;z-index:5272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-622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ви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ор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24"/>
                    </w:rPr>
                    <w:t>ш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я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003906pt;margin-top:263.025818pt;width:28.2pt;height:66.95pt;mso-position-horizontal-relative:page;mso-position-vertical-relative:paragraph;z-index:534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0"/>
                    <w:ind w:left="20" w:right="-772" w:firstLine="177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ци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ли</w:t>
                  </w:r>
                  <w:r>
                    <w:rPr>
                      <w:rFonts w:ascii="Times New Roman" w:hAnsi="Times New Roman"/>
                      <w:b/>
                      <w:spacing w:val="-2"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 внутр</w:t>
                  </w:r>
                  <w:r>
                    <w:rPr>
                      <w:rFonts w:ascii="Times New Roman" w:hAnsi="Times New Roman"/>
                      <w:b/>
                      <w:spacing w:val="-1"/>
                      <w:w w:val="100"/>
                      <w:sz w:val="24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нн</w:t>
                  </w:r>
                  <w:r>
                    <w:rPr>
                      <w:rFonts w:ascii="Times New Roman" w:hAnsi="Times New Roman"/>
                      <w:b/>
                      <w:spacing w:val="-2"/>
                      <w:w w:val="99"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й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603943pt;margin-top:189.909821pt;width:28.3pt;height:59.55pt;mso-position-horizontal-relative:page;mso-position-vertical-relative:paragraph;z-index:5368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0"/>
                    <w:ind w:left="20" w:right="-622" w:firstLine="103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ци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ли</w:t>
                  </w:r>
                  <w:r>
                    <w:rPr>
                      <w:rFonts w:ascii="Times New Roman" w:hAnsi="Times New Roman"/>
                      <w:b/>
                      <w:spacing w:val="-2"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 н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spacing w:val="-2"/>
                      <w:w w:val="99"/>
                      <w:sz w:val="24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ый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клапана.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BodyText"/>
        <w:spacing w:line="240" w:lineRule="auto"/>
        <w:ind w:left="102" w:right="118" w:firstLine="359"/>
        <w:jc w:val="both"/>
      </w:pPr>
      <w:r>
        <w:rPr/>
        <w:pict>
          <v:shape style="position:absolute;margin-left:399.333923pt;margin-top:-239.014877pt;width:14pt;height:52.5pt;mso-position-horizontal-relative:page;mso-position-vertical-relative:paragraph;z-index:5296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-767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100"/>
                      <w:sz w:val="24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spacing w:val="-2"/>
                      <w:w w:val="99"/>
                      <w:sz w:val="24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spacing w:val="-1"/>
                      <w:w w:val="100"/>
                      <w:sz w:val="24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ь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43903pt;margin-top:-255.802872pt;width:28.2pt;height:55.35pt;mso-position-horizontal-relative:page;mso-position-vertical-relative:paragraph;z-index:5320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0"/>
                    <w:ind w:left="20" w:right="-542" w:firstLine="139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лапан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заряд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ый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Цилиндр наружный </w:t>
      </w:r>
      <w:r>
        <w:rPr>
          <w:rFonts w:ascii="Times New Roman" w:hAnsi="Times New Roman"/>
          <w:b/>
        </w:rPr>
      </w:r>
      <w:r>
        <w:rPr/>
        <w:t>сварной, к нижней части цилиндра приварен корпус, в котором собирается уплотнительное устройство, а верхняя часть наружного цилиндра закрыта крышкой</w:t>
      </w:r>
      <w:r>
        <w:rPr>
          <w:rFonts w:ascii="Times New Roman" w:hAnsi="Times New Roman"/>
          <w:i/>
        </w:rPr>
        <w:t>. </w:t>
      </w:r>
      <w:r>
        <w:rPr/>
        <w:t>Снаружи к цилиндру приварен корпус клапана, отверстие которого  </w:t>
      </w:r>
      <w:r>
        <w:rPr>
          <w:spacing w:val="14"/>
        </w:rPr>
        <w:t> </w:t>
      </w:r>
      <w:r>
        <w:rPr/>
        <w:t>совмещено</w:t>
      </w:r>
    </w:p>
    <w:p>
      <w:pPr>
        <w:spacing w:after="0" w:line="240" w:lineRule="auto"/>
        <w:jc w:val="both"/>
        <w:sectPr>
          <w:pgSz w:w="11910" w:h="16840"/>
          <w:pgMar w:header="0" w:footer="325" w:top="780" w:bottom="520" w:left="1600" w:right="720"/>
        </w:sectPr>
      </w:pPr>
    </w:p>
    <w:p>
      <w:pPr>
        <w:pStyle w:val="BodyText"/>
        <w:spacing w:line="240" w:lineRule="auto" w:before="45"/>
        <w:ind w:right="113"/>
        <w:jc w:val="left"/>
        <w:rPr>
          <w:rFonts w:ascii="Times New Roman" w:hAnsi="Times New Roman" w:cs="Times New Roman" w:eastAsia="Times New Roman" w:hint="default"/>
        </w:rPr>
      </w:pPr>
      <w:r>
        <w:rPr/>
        <w:t>с отверстием в стенке цилиндра. С противоположной стороны к цилиндру с помощью стоек приварен цилиндр компенсатора, который соединен с цилиндром</w:t>
      </w:r>
      <w:r>
        <w:rPr>
          <w:spacing w:val="-23"/>
        </w:rPr>
        <w:t> </w:t>
      </w:r>
      <w:r>
        <w:rPr/>
        <w:t>трубкой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472" w:right="113"/>
        <w:jc w:val="left"/>
        <w:rPr>
          <w:rFonts w:ascii="Times New Roman" w:hAnsi="Times New Roman" w:cs="Times New Roman" w:eastAsia="Times New Roman" w:hint="default"/>
        </w:rPr>
      </w:pPr>
      <w:r>
        <w:rPr/>
        <w:t>В верхнюю крышку ввинчивается шаровая опора с уплотнительным</w:t>
      </w:r>
      <w:r>
        <w:rPr>
          <w:spacing w:val="-19"/>
        </w:rPr>
        <w:t> </w:t>
      </w:r>
      <w:r>
        <w:rPr/>
        <w:t>кольцом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113" w:firstLine="374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Цилиндр внутренний </w:t>
      </w:r>
      <w:r>
        <w:rPr>
          <w:rFonts w:ascii="Times New Roman" w:hAnsi="Times New Roman"/>
          <w:b/>
        </w:rPr>
      </w:r>
      <w:r>
        <w:rPr/>
        <w:t>служит поршнем, наружная поверхность его хромируется. К нижнему срезу цилиндра приварено дно с шаровой</w:t>
      </w:r>
      <w:r>
        <w:rPr>
          <w:spacing w:val="-12"/>
        </w:rPr>
        <w:t> </w:t>
      </w:r>
      <w:r>
        <w:rPr/>
        <w:t>опорой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spacing w:before="0"/>
        <w:ind w:left="112" w:right="116" w:firstLine="35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Уплотнительное устройство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собирается в корпусе и состоит из резиновой манжеты и фторопластового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кольца.</w:t>
      </w:r>
    </w:p>
    <w:p>
      <w:pPr>
        <w:pStyle w:val="BodyText"/>
        <w:spacing w:line="240" w:lineRule="auto"/>
        <w:ind w:left="116" w:right="120" w:firstLine="307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Компенсатор </w:t>
      </w:r>
      <w:r>
        <w:rPr>
          <w:rFonts w:ascii="Times New Roman" w:hAnsi="Times New Roman"/>
          <w:b/>
        </w:rPr>
      </w:r>
      <w:r>
        <w:rPr/>
        <w:t>служит для регулировки давления в уравновешивающем механизме при изменении температуры окружающего воздуха. При ввинчивании (вывинчивании) винта поршня давление в цилиндре уравновешивающего механизма будет соответственно повышаться или</w:t>
      </w:r>
      <w:r>
        <w:rPr>
          <w:spacing w:val="-7"/>
        </w:rPr>
        <w:t> </w:t>
      </w:r>
      <w:r>
        <w:rPr/>
        <w:t>уменьшаться.</w:t>
      </w:r>
    </w:p>
    <w:p>
      <w:pPr>
        <w:pStyle w:val="BodyText"/>
        <w:spacing w:line="240" w:lineRule="auto" w:before="43"/>
        <w:ind w:left="131" w:right="116" w:firstLine="297"/>
        <w:jc w:val="both"/>
      </w:pPr>
      <w:r>
        <w:rPr/>
        <w:t>Компенсатор состоит из цилиндра с гайкой и поршня с винтом</w:t>
      </w:r>
      <w:r>
        <w:rPr>
          <w:rFonts w:ascii="Times New Roman" w:hAnsi="Times New Roman"/>
          <w:i/>
        </w:rPr>
        <w:t>. </w:t>
      </w:r>
      <w:r>
        <w:rPr/>
        <w:t>Внутрь цилиндра вводится поршень, на наружной поверхности которого имеются две кольцевые канавки для уплотнительных колец</w:t>
      </w:r>
      <w:r>
        <w:rPr>
          <w:rFonts w:ascii="Times New Roman" w:hAnsi="Times New Roman"/>
          <w:i/>
        </w:rPr>
        <w:t>. </w:t>
      </w:r>
      <w:r>
        <w:rPr/>
        <w:t>Сверху цилиндр закрыт дном</w:t>
      </w:r>
      <w:r>
        <w:rPr>
          <w:rFonts w:ascii="Times New Roman" w:hAnsi="Times New Roman"/>
          <w:i/>
        </w:rPr>
        <w:t>, </w:t>
      </w:r>
      <w:r>
        <w:rPr/>
        <w:t>в котором имеется отверстие для заливки жидкости, закрываемое пробкой с уплотняющим</w:t>
      </w:r>
      <w:r>
        <w:rPr>
          <w:spacing w:val="-19"/>
        </w:rPr>
        <w:t> </w:t>
      </w:r>
      <w:r>
        <w:rPr/>
        <w:t>кольцом.</w:t>
      </w:r>
    </w:p>
    <w:p>
      <w:pPr>
        <w:pStyle w:val="BodyText"/>
        <w:spacing w:line="274" w:lineRule="exact" w:before="12"/>
        <w:ind w:left="164" w:right="124" w:firstLine="302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Клапан </w:t>
      </w:r>
      <w:r>
        <w:rPr>
          <w:rFonts w:ascii="Times New Roman" w:hAnsi="Times New Roman"/>
          <w:b/>
        </w:rPr>
      </w:r>
      <w:r>
        <w:rPr/>
        <w:t>ввинчивается в корпус</w:t>
      </w:r>
      <w:r>
        <w:rPr>
          <w:rFonts w:ascii="Times New Roman" w:hAnsi="Times New Roman"/>
          <w:i/>
        </w:rPr>
        <w:t>, </w:t>
      </w:r>
      <w:r>
        <w:rPr/>
        <w:t>отверстие которого совмещено с отверстием в наружном</w:t>
      </w:r>
      <w:r>
        <w:rPr>
          <w:spacing w:val="-4"/>
        </w:rPr>
        <w:t> </w:t>
      </w:r>
      <w:r>
        <w:rPr/>
        <w:t>цилиндре.</w:t>
      </w:r>
    </w:p>
    <w:p>
      <w:pPr>
        <w:pStyle w:val="BodyText"/>
        <w:spacing w:line="240" w:lineRule="auto" w:before="12"/>
        <w:ind w:left="135" w:right="138" w:firstLine="288"/>
        <w:jc w:val="both"/>
      </w:pPr>
      <w:r>
        <w:rPr/>
        <w:t>Для герметичности уплотнений в полость наружного цилиндра и в цилиндр компенсатора заливается жидкость ПОЖ</w:t>
      </w:r>
      <w:r>
        <w:rPr>
          <w:rFonts w:ascii="Times New Roman" w:hAnsi="Times New Roman"/>
        </w:rPr>
        <w:t>-</w:t>
      </w:r>
      <w:r>
        <w:rPr/>
        <w:t>70 или "Стеол</w:t>
      </w:r>
      <w:r>
        <w:rPr>
          <w:rFonts w:ascii="Times New Roman" w:hAnsi="Times New Roman"/>
        </w:rPr>
        <w:t>-</w:t>
      </w:r>
      <w:r>
        <w:rPr/>
        <w:t>М" в смеси препарата коллоидно</w:t>
      </w:r>
      <w:r>
        <w:rPr>
          <w:rFonts w:ascii="Times New Roman" w:hAnsi="Times New Roman"/>
        </w:rPr>
        <w:t>- </w:t>
      </w:r>
      <w:r>
        <w:rPr/>
        <w:t>графитового сухого</w:t>
      </w:r>
      <w:r>
        <w:rPr>
          <w:spacing w:val="-6"/>
        </w:rPr>
        <w:t> </w:t>
      </w:r>
      <w:r>
        <w:rPr/>
        <w:t>С1.</w:t>
      </w:r>
    </w:p>
    <w:p>
      <w:pPr>
        <w:pStyle w:val="BodyText"/>
        <w:spacing w:line="240" w:lineRule="auto"/>
        <w:ind w:right="142" w:firstLine="292"/>
        <w:jc w:val="both"/>
      </w:pPr>
      <w:r>
        <w:rPr/>
        <w:pict>
          <v:shape style="position:absolute;margin-left:171pt;margin-top:39.953125pt;width:338pt;height:330.95pt;mso-position-horizontal-relative:page;mso-position-vertical-relative:paragraph;z-index:-99544" type="#_x0000_t75" stroked="false">
            <v:imagedata r:id="rId116" o:title=""/>
            <w10:wrap type="none"/>
          </v:shape>
        </w:pict>
      </w:r>
      <w:r>
        <w:rPr/>
        <w:t>После окончательной сборки уравновешивающий механизм устанавливается на гаубицу и только после этого заполняется азотом. Азот подается из баллона через клапан  с   помощью </w:t>
      </w:r>
      <w:r>
        <w:rPr>
          <w:spacing w:val="21"/>
        </w:rPr>
        <w:t> </w:t>
      </w:r>
      <w:r>
        <w:rPr/>
        <w:t>тройника</w:t>
      </w:r>
    </w:p>
    <w:p>
      <w:pPr>
        <w:pStyle w:val="BodyText"/>
        <w:spacing w:line="240" w:lineRule="auto"/>
        <w:ind w:right="113"/>
        <w:jc w:val="left"/>
      </w:pPr>
      <w:r>
        <w:rPr/>
        <w:t>Сб 42</w:t>
      </w:r>
      <w:r>
        <w:rPr>
          <w:rFonts w:ascii="Times New Roman" w:hAnsi="Times New Roman"/>
        </w:rPr>
        <w:t>-</w:t>
      </w:r>
      <w:r>
        <w:rPr/>
        <w:t>6 и</w:t>
      </w:r>
      <w:r>
        <w:rPr>
          <w:spacing w:val="-5"/>
        </w:rPr>
        <w:t> </w:t>
      </w:r>
      <w:r>
        <w:rPr/>
        <w:t>манометра.</w:t>
      </w:r>
    </w:p>
    <w:p>
      <w:pPr>
        <w:pStyle w:val="BodyText"/>
        <w:tabs>
          <w:tab w:pos="2377" w:val="left" w:leader="none"/>
        </w:tabs>
        <w:spacing w:line="240" w:lineRule="auto" w:before="7"/>
        <w:ind w:left="116" w:right="7092" w:firstLine="316"/>
        <w:jc w:val="both"/>
      </w:pPr>
      <w:r>
        <w:rPr/>
        <w:t>В горизонтальном положении ствола давление</w:t>
        <w:tab/>
        <w:t>в</w:t>
      </w:r>
    </w:p>
    <w:p>
      <w:pPr>
        <w:pStyle w:val="BodyText"/>
        <w:tabs>
          <w:tab w:pos="1379" w:val="left" w:leader="none"/>
          <w:tab w:pos="1442" w:val="left" w:leader="none"/>
          <w:tab w:pos="2377" w:val="left" w:leader="none"/>
        </w:tabs>
        <w:spacing w:line="237" w:lineRule="auto" w:before="2"/>
        <w:ind w:left="116" w:right="7091"/>
        <w:jc w:val="left"/>
      </w:pPr>
      <w:r>
        <w:rPr/>
        <w:t>уравновешивающем механизме</w:t>
        <w:tab/>
        <w:tab/>
        <w:t>доводится до 87 кгс/см</w:t>
      </w:r>
      <w:r>
        <w:rPr>
          <w:rFonts w:ascii="Times New Roman" w:hAnsi="Times New Roman"/>
          <w:position w:val="9"/>
          <w:sz w:val="16"/>
        </w:rPr>
        <w:t>2</w:t>
      </w:r>
      <w:r>
        <w:rPr/>
        <w:t>, при этом поршень компенсатора должен</w:t>
        <w:tab/>
        <w:t>быть</w:t>
        <w:tab/>
        <w:t>в среднем</w:t>
      </w:r>
      <w:r>
        <w:rPr>
          <w:spacing w:val="-4"/>
        </w:rPr>
        <w:t> </w:t>
      </w:r>
      <w:r>
        <w:rPr/>
        <w:t>положении.</w:t>
      </w:r>
    </w:p>
    <w:p>
      <w:pPr>
        <w:pStyle w:val="BodyText"/>
        <w:tabs>
          <w:tab w:pos="2050" w:val="left" w:leader="none"/>
        </w:tabs>
        <w:spacing w:line="240" w:lineRule="auto"/>
        <w:ind w:left="428" w:right="113"/>
        <w:jc w:val="left"/>
      </w:pPr>
      <w:r>
        <w:rPr/>
        <w:t>При</w:t>
        <w:tab/>
        <w:t>угле</w:t>
      </w:r>
    </w:p>
    <w:p>
      <w:pPr>
        <w:pStyle w:val="BodyText"/>
        <w:tabs>
          <w:tab w:pos="2155" w:val="left" w:leader="none"/>
          <w:tab w:pos="2376" w:val="left" w:leader="none"/>
        </w:tabs>
        <w:spacing w:line="240" w:lineRule="auto"/>
        <w:ind w:left="126" w:right="7092"/>
        <w:jc w:val="left"/>
      </w:pPr>
      <w:r>
        <w:rPr/>
        <w:t>возвышения</w:t>
        <w:tab/>
        <w:t>60° давление</w:t>
        <w:tab/>
        <w:tab/>
        <w:t>в</w:t>
      </w:r>
    </w:p>
    <w:p>
      <w:pPr>
        <w:pStyle w:val="BodyText"/>
        <w:tabs>
          <w:tab w:pos="1229" w:val="left" w:leader="none"/>
          <w:tab w:pos="1514" w:val="left" w:leader="none"/>
          <w:tab w:pos="1717" w:val="left" w:leader="none"/>
          <w:tab w:pos="1922" w:val="left" w:leader="none"/>
          <w:tab w:pos="2044" w:val="left" w:leader="none"/>
        </w:tabs>
        <w:spacing w:line="276" w:lineRule="exact" w:before="3"/>
        <w:ind w:left="126" w:right="7091"/>
        <w:jc w:val="left"/>
      </w:pPr>
      <w:r>
        <w:rPr/>
        <w:t>уравновешивающем механизме</w:t>
        <w:tab/>
        <w:tab/>
        <w:tab/>
        <w:t>должно быть 64 ±5 кгс/см</w:t>
      </w:r>
      <w:r>
        <w:rPr>
          <w:rFonts w:ascii="Times New Roman" w:hAnsi="Times New Roman" w:cs="Times New Roman" w:eastAsia="Times New Roman" w:hint="default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 w:hint="default"/>
        </w:rPr>
        <w:t>. </w:t>
      </w:r>
      <w:r>
        <w:rPr>
          <w:rFonts w:ascii="Times New Roman" w:hAnsi="Times New Roman" w:cs="Times New Roman" w:eastAsia="Times New Roman" w:hint="default"/>
        </w:rPr>
      </w:r>
      <w:r>
        <w:rPr/>
        <w:t>При этом усилие на маховике подъемного механизма</w:t>
        <w:tab/>
        <w:tab/>
        <w:t>на</w:t>
        <w:tab/>
        <w:tab/>
        <w:t>всех углах</w:t>
        <w:tab/>
        <w:t>возвышения качающейся</w:t>
        <w:tab/>
        <w:tab/>
        <w:tab/>
        <w:t>части</w:t>
      </w:r>
    </w:p>
    <w:p>
      <w:pPr>
        <w:pStyle w:val="BodyText"/>
        <w:tabs>
          <w:tab w:pos="1995" w:val="left" w:leader="none"/>
          <w:tab w:pos="2049" w:val="left" w:leader="none"/>
        </w:tabs>
        <w:spacing w:line="240" w:lineRule="auto"/>
        <w:ind w:left="126" w:right="7093"/>
        <w:jc w:val="both"/>
      </w:pPr>
      <w:r>
        <w:rPr/>
        <w:t>должно</w:t>
        <w:tab/>
        <w:t>быть одинаковым как при увеличении</w:t>
        <w:tab/>
        <w:tab/>
      </w:r>
      <w:r>
        <w:rPr>
          <w:spacing w:val="-1"/>
        </w:rPr>
        <w:t>угла</w:t>
      </w:r>
    </w:p>
    <w:p>
      <w:pPr>
        <w:pStyle w:val="BodyText"/>
        <w:spacing w:line="240" w:lineRule="auto"/>
        <w:ind w:left="126" w:right="113"/>
        <w:jc w:val="left"/>
      </w:pPr>
      <w:r>
        <w:rPr/>
        <w:t>возвышения, так и при уменьшении</w:t>
      </w:r>
      <w:r>
        <w:rPr>
          <w:spacing w:val="-13"/>
        </w:rPr>
        <w:t> </w:t>
      </w:r>
      <w:r>
        <w:rPr/>
        <w:t>его.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3034" w:val="left" w:leader="none"/>
        </w:tabs>
        <w:spacing w:line="240" w:lineRule="auto" w:before="0" w:after="0"/>
        <w:ind w:left="3033" w:right="0" w:hanging="72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МЕХАНИЗМ ПОВОРОТА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БАШНИ</w:t>
      </w:r>
      <w:r>
        <w:rPr>
          <w:u w:val="none"/>
        </w:rPr>
      </w:r>
      <w:r>
        <w:rPr>
          <w:b w:val="0"/>
          <w:u w:val="none"/>
        </w:rPr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740" w:right="1580"/>
        </w:sectPr>
      </w:pPr>
    </w:p>
    <w:p>
      <w:pPr>
        <w:pStyle w:val="BodyText"/>
        <w:spacing w:line="240" w:lineRule="auto" w:before="45"/>
        <w:ind w:left="182" w:right="550" w:firstLine="566"/>
        <w:jc w:val="both"/>
      </w:pPr>
      <w:r>
        <w:rPr>
          <w:rFonts w:ascii="Times New Roman" w:hAnsi="Times New Roman"/>
          <w:b/>
        </w:rPr>
        <w:t>Механизм поворота башни </w:t>
      </w:r>
      <w:r>
        <w:rPr/>
        <w:t>предназначен для вращения башни на шариковой опоре от электропривода или вручную. Он расположен в левой передней части башни, слева от сидения наводчика и крепится болтами к верхнему погону и днищу</w:t>
      </w:r>
      <w:r>
        <w:rPr>
          <w:spacing w:val="-23"/>
        </w:rPr>
        <w:t> </w:t>
      </w:r>
      <w:r>
        <w:rPr/>
        <w:t>башни.</w:t>
      </w:r>
    </w:p>
    <w:p>
      <w:pPr>
        <w:pStyle w:val="BodyText"/>
        <w:spacing w:line="240" w:lineRule="auto"/>
        <w:ind w:left="182" w:right="545" w:firstLine="566"/>
        <w:jc w:val="both"/>
      </w:pPr>
      <w:r>
        <w:rPr/>
        <w:t>Механизм поворота башни (МПБ) представляет собой планетарный редуктор с электромеханическим приводом. С целью предохранения от поломок механизм снабжен сдающим звеном (фрикционной муфтой). Переключение механизма с ручного привода на механический и наоборот осуществляется электромагнитной муфтой с питанием от бортовой сети</w:t>
      </w:r>
      <w:r>
        <w:rPr>
          <w:spacing w:val="-3"/>
        </w:rPr>
        <w:t> </w:t>
      </w:r>
      <w:r>
        <w:rPr/>
        <w:t>машины.</w:t>
      </w:r>
    </w:p>
    <w:p>
      <w:pPr>
        <w:pStyle w:val="BodyText"/>
        <w:spacing w:line="276" w:lineRule="exact"/>
        <w:ind w:left="748" w:right="0"/>
        <w:jc w:val="left"/>
      </w:pPr>
      <w:r>
        <w:rPr/>
        <w:t>МПБ состоит</w:t>
      </w:r>
      <w:r>
        <w:rPr>
          <w:spacing w:val="-3"/>
        </w:rPr>
        <w:t> </w:t>
      </w:r>
      <w:r>
        <w:rPr/>
        <w:t>из:</w:t>
      </w:r>
    </w:p>
    <w:p>
      <w:pPr>
        <w:pStyle w:val="ListParagraph"/>
        <w:numPr>
          <w:ilvl w:val="1"/>
          <w:numId w:val="12"/>
        </w:numPr>
        <w:tabs>
          <w:tab w:pos="542" w:val="left" w:leader="none"/>
        </w:tabs>
        <w:spacing w:line="294" w:lineRule="exact" w:before="0" w:after="0"/>
        <w:ind w:left="5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корпуса;</w:t>
      </w:r>
    </w:p>
    <w:p>
      <w:pPr>
        <w:pStyle w:val="ListParagraph"/>
        <w:numPr>
          <w:ilvl w:val="1"/>
          <w:numId w:val="12"/>
        </w:numPr>
        <w:tabs>
          <w:tab w:pos="542" w:val="left" w:leader="none"/>
        </w:tabs>
        <w:spacing w:line="293" w:lineRule="exact" w:before="1" w:after="0"/>
        <w:ind w:left="5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планетарно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шестеренчатой передачи сдающего звена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(фрикциона);</w:t>
      </w:r>
    </w:p>
    <w:p>
      <w:pPr>
        <w:pStyle w:val="ListParagraph"/>
        <w:numPr>
          <w:ilvl w:val="1"/>
          <w:numId w:val="12"/>
        </w:numPr>
        <w:tabs>
          <w:tab w:pos="542" w:val="left" w:leader="none"/>
        </w:tabs>
        <w:spacing w:line="293" w:lineRule="exact" w:before="0" w:after="0"/>
        <w:ind w:left="5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электромагнитной муфты с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фрикционом;</w:t>
      </w:r>
    </w:p>
    <w:p>
      <w:pPr>
        <w:pStyle w:val="ListParagraph"/>
        <w:numPr>
          <w:ilvl w:val="1"/>
          <w:numId w:val="12"/>
        </w:numPr>
        <w:tabs>
          <w:tab w:pos="542" w:val="left" w:leader="none"/>
        </w:tabs>
        <w:spacing w:line="293" w:lineRule="exact" w:before="0" w:after="0"/>
        <w:ind w:left="54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1.625pt;margin-top:17.733858pt;width:493.5pt;height:531.8pt;mso-position-horizontal-relative:page;mso-position-vertical-relative:paragraph;z-index:-99424" coordorigin="1633,355" coordsize="9870,10636">
            <v:shape style="position:absolute;left:6493;top:355;width:4630;height:4229" type="#_x0000_t75" stroked="false">
              <v:imagedata r:id="rId117" o:title=""/>
            </v:shape>
            <v:shape style="position:absolute;left:1665;top:359;width:4763;height:4244" type="#_x0000_t75" stroked="false">
              <v:imagedata r:id="rId118" o:title=""/>
            </v:shape>
            <v:group style="position:absolute;left:8704;top:4090;width:2382;height:439" coordorigin="8704,4090" coordsize="2382,439">
              <v:shape style="position:absolute;left:8704;top:4090;width:2382;height:439" coordorigin="8704,4090" coordsize="2382,439" path="m8704,4529l11086,4529,11086,4090,8704,4090,8704,4529xe" filled="false" stroked="true" strokeweight=".75pt" strokecolor="#ffffff">
                <v:path arrowok="t"/>
              </v:shape>
            </v:group>
            <v:group style="position:absolute;left:9429;top:1444;width:1075;height:2663" coordorigin="9429,1444" coordsize="1075,2663">
              <v:shape style="position:absolute;left:9429;top:1444;width:1075;height:2663" coordorigin="9429,1444" coordsize="1075,2663" path="m9495,1551l9476,1559,10486,4106,10504,4099,9495,1551xe" filled="true" fillcolor="#000000" stroked="false">
                <v:path arrowok="t"/>
                <v:fill type="solid"/>
              </v:shape>
              <v:shape style="position:absolute;left:9429;top:1444;width:1075;height:2663" coordorigin="9429,1444" coordsize="1075,2663" path="m9441,1444l9429,1577,9476,1559,9469,1540,9487,1533,9541,1533,9441,1444xe" filled="true" fillcolor="#000000" stroked="false">
                <v:path arrowok="t"/>
                <v:fill type="solid"/>
              </v:shape>
              <v:shape style="position:absolute;left:9429;top:1444;width:1075;height:2663" coordorigin="9429,1444" coordsize="1075,2663" path="m9487,1533l9469,1540,9476,1559,9495,1551,9487,1533xe" filled="true" fillcolor="#000000" stroked="false">
                <v:path arrowok="t"/>
                <v:fill type="solid"/>
              </v:shape>
              <v:shape style="position:absolute;left:9429;top:1444;width:1075;height:2663" coordorigin="9429,1444" coordsize="1075,2663" path="m9541,1533l9487,1533,9495,1551,9541,1533,9541,1533xe" filled="true" fillcolor="#000000" stroked="false">
                <v:path arrowok="t"/>
                <v:fill type="solid"/>
              </v:shape>
              <v:shape style="position:absolute;left:3725;top:4765;width:7777;height:6226" type="#_x0000_t75" stroked="false">
                <v:imagedata r:id="rId119" o:title=""/>
              </v:shape>
              <v:shape style="position:absolute;left:1679;top:5253;width:4011;height:2520" type="#_x0000_t75" stroked="false">
                <v:imagedata r:id="rId120" o:title=""/>
              </v:shape>
            </v:group>
            <v:group style="position:absolute;left:9407;top:4556;width:781;height:2070" coordorigin="9407,4556" coordsize="781,2070">
              <v:shape style="position:absolute;left:9407;top:4556;width:781;height:2070" coordorigin="9407,4556" coordsize="781,2070" path="m10121,6516l10074,6534,10172,6626,10182,6535,10128,6535,10121,6516xe" filled="true" fillcolor="#000000" stroked="false">
                <v:path arrowok="t"/>
                <v:fill type="solid"/>
              </v:shape>
              <v:shape style="position:absolute;left:9407;top:4556;width:781;height:2070" coordorigin="9407,4556" coordsize="781,2070" path="m10140,6510l10121,6516,10128,6535,10147,6528,10140,6510xe" filled="true" fillcolor="#000000" stroked="false">
                <v:path arrowok="t"/>
                <v:fill type="solid"/>
              </v:shape>
              <v:shape style="position:absolute;left:9407;top:4556;width:781;height:2070" coordorigin="9407,4556" coordsize="781,2070" path="m10187,6492l10140,6510,10147,6528,10128,6535,10182,6535,10187,6492xe" filled="true" fillcolor="#000000" stroked="false">
                <v:path arrowok="t"/>
                <v:fill type="solid"/>
              </v:shape>
              <v:shape style="position:absolute;left:9407;top:4556;width:781;height:2070" coordorigin="9407,4556" coordsize="781,2070" path="m9425,4556l9407,4563,10121,6516,10140,6510,9425,4556xe" filled="true" fillcolor="#000000" stroked="false">
                <v:path arrowok="t"/>
                <v:fill type="solid"/>
              </v:shape>
            </v:group>
            <v:group style="position:absolute;left:1640;top:4676;width:3309;height:503" coordorigin="1640,4676" coordsize="3309,503">
              <v:shape style="position:absolute;left:1640;top:4676;width:3309;height:503" coordorigin="1640,4676" coordsize="3309,503" path="m1640,5179l4949,5179,4949,4676,1640,4676,1640,5179xe" filled="false" stroked="true" strokeweight=".75pt" strokecolor="#ffffff">
                <v:path arrowok="t"/>
              </v:shape>
            </v:group>
            <v:group style="position:absolute;left:3684;top:8118;width:1881;height:469" coordorigin="3684,8118" coordsize="1881,469">
              <v:shape style="position:absolute;left:3684;top:8118;width:1881;height:469" coordorigin="3684,8118" coordsize="1881,469" path="m3684,8587l5565,8587,5565,8118,3684,8118,3684,8587xe" filled="true" fillcolor="#c0c0c0" stroked="false">
                <v:path arrowok="t"/>
                <v:fill type="solid"/>
              </v:shape>
            </v:group>
            <v:group style="position:absolute;left:7240;top:563;width:1509;height:540" coordorigin="7240,563" coordsize="1509,540">
              <v:shape style="position:absolute;left:7240;top:563;width:1509;height:540" coordorigin="7240,563" coordsize="1509,540" path="m7240,1103l8749,1103,8749,563,7240,563,7240,1103xe" filled="false" stroked="true" strokeweight=".75pt" strokecolor="#ffffff">
                <v:path arrowok="t"/>
              </v:shape>
            </v:group>
            <v:group style="position:absolute;left:4137;top:1126;width:2889;height:439" coordorigin="4137,1126" coordsize="2889,439">
              <v:shape style="position:absolute;left:4137;top:1126;width:2889;height:439" coordorigin="4137,1126" coordsize="2889,439" path="m4137,1565l7026,1565,7026,1126,4137,1126,4137,1565xe" filled="false" stroked="true" strokeweight=".75pt" strokecolor="#ffffff">
                <v:path arrowok="t"/>
              </v:shape>
            </v:group>
            <v:group style="position:absolute;left:3204;top:1419;width:939;height:120" coordorigin="3204,1419" coordsize="939,120">
              <v:shape style="position:absolute;left:3204;top:1419;width:939;height:120" coordorigin="3204,1419" coordsize="939,120" path="m3323,1419l3204,1482,3325,1539,3324,1489,3304,1489,3304,1469,3324,1469,3323,1419xe" filled="true" fillcolor="#000000" stroked="false">
                <v:path arrowok="t"/>
                <v:fill type="solid"/>
              </v:shape>
              <v:shape style="position:absolute;left:3204;top:1419;width:939;height:120" coordorigin="3204,1419" coordsize="939,120" path="m3324,1469l3304,1469,3304,1489,3324,1489,3324,1469xe" filled="true" fillcolor="#000000" stroked="false">
                <v:path arrowok="t"/>
                <v:fill type="solid"/>
              </v:shape>
              <v:shape style="position:absolute;left:3204;top:1419;width:939;height:120" coordorigin="3204,1419" coordsize="939,120" path="m3324,1489l3304,1489,3324,1489,3324,1489xe" filled="true" fillcolor="#000000" stroked="false">
                <v:path arrowok="t"/>
                <v:fill type="solid"/>
              </v:shape>
              <v:shape style="position:absolute;left:3204;top:1419;width:939;height:120" coordorigin="3204,1419" coordsize="939,120" path="m4142,1450l3324,1469,3324,1489,4142,1470,4142,1450xe" filled="true" fillcolor="#000000" stroked="false">
                <v:path arrowok="t"/>
                <v:fill type="solid"/>
              </v:shape>
            </v:group>
            <v:group style="position:absolute;left:7631;top:1083;width:142;height:800" coordorigin="7631,1083" coordsize="142,800">
              <v:shape style="position:absolute;left:7631;top:1083;width:142;height:800" coordorigin="7631,1083" coordsize="142,800" path="m7703,1764l7653,1770,7725,1883,7762,1784,7705,1784,7703,1764xe" filled="true" fillcolor="#000000" stroked="false">
                <v:path arrowok="t"/>
                <v:fill type="solid"/>
              </v:shape>
              <v:shape style="position:absolute;left:7631;top:1083;width:142;height:800" coordorigin="7631,1083" coordsize="142,800" path="m7722,1762l7703,1764,7705,1784,7724,1782,7722,1762xe" filled="true" fillcolor="#000000" stroked="false">
                <v:path arrowok="t"/>
                <v:fill type="solid"/>
              </v:shape>
              <v:shape style="position:absolute;left:7631;top:1083;width:142;height:800" coordorigin="7631,1083" coordsize="142,800" path="m7772,1757l7722,1762,7724,1782,7705,1784,7762,1784,7772,1757xe" filled="true" fillcolor="#000000" stroked="false">
                <v:path arrowok="t"/>
                <v:fill type="solid"/>
              </v:shape>
              <v:shape style="position:absolute;left:7631;top:1083;width:142;height:800" coordorigin="7631,1083" coordsize="142,800" path="m7651,1083l7631,1085,7703,1764,7722,1762,7651,1083xe" filled="true" fillcolor="#000000" stroked="false">
                <v:path arrowok="t"/>
                <v:fill type="solid"/>
              </v:shape>
            </v:group>
            <v:group style="position:absolute;left:5862;top:6297;width:369;height:1562" coordorigin="5862,6297" coordsize="369,1562">
              <v:shape style="position:absolute;left:5862;top:6297;width:369;height:1562" coordorigin="5862,6297" coordsize="369,1562" path="m5862,7729l5896,7859,5972,7763,5926,7763,5907,7759,5911,7739,5862,7729xe" filled="true" fillcolor="#000000" stroked="false">
                <v:path arrowok="t"/>
                <v:fill type="solid"/>
              </v:shape>
              <v:shape style="position:absolute;left:5862;top:6297;width:369;height:1562" coordorigin="5862,6297" coordsize="369,1562" path="m5911,7739l5907,7759,5926,7763,5930,7743,5911,7739xe" filled="true" fillcolor="#000000" stroked="false">
                <v:path arrowok="t"/>
                <v:fill type="solid"/>
              </v:shape>
              <v:shape style="position:absolute;left:5862;top:6297;width:369;height:1562" coordorigin="5862,6297" coordsize="369,1562" path="m5930,7743l5926,7763,5972,7763,5979,7753,5930,7743xe" filled="true" fillcolor="#000000" stroked="false">
                <v:path arrowok="t"/>
                <v:fill type="solid"/>
              </v:shape>
              <v:shape style="position:absolute;left:5862;top:6297;width:369;height:1562" coordorigin="5862,6297" coordsize="369,1562" path="m6211,6297l5911,7739,5930,7743,6231,6301,6211,6297xe" filled="true" fillcolor="#000000" stroked="false">
                <v:path arrowok="t"/>
                <v:fill type="solid"/>
              </v:shape>
            </v:group>
            <v:group style="position:absolute;left:2757;top:6292;width:703;height:1527" coordorigin="2757,6292" coordsize="703,1527">
              <v:shape style="position:absolute;left:2757;top:6292;width:703;height:1527" coordorigin="2757,6292" coordsize="703,1527" path="m3395,6397l2757,7809,2775,7818,3414,6405,3395,6397xe" filled="true" fillcolor="#333333" stroked="false">
                <v:path arrowok="t"/>
                <v:fill type="solid"/>
              </v:shape>
              <v:shape style="position:absolute;left:2757;top:6292;width:703;height:1527" coordorigin="2757,6292" coordsize="703,1527" path="m3457,6379l3404,6379,3422,6387,3414,6405,3459,6426,3457,6379xe" filled="true" fillcolor="#333333" stroked="false">
                <v:path arrowok="t"/>
                <v:fill type="solid"/>
              </v:shape>
              <v:shape style="position:absolute;left:2757;top:6292;width:703;height:1527" coordorigin="2757,6292" coordsize="703,1527" path="m3404,6379l3395,6397,3414,6405,3422,6387,3404,6379xe" filled="true" fillcolor="#333333" stroked="false">
                <v:path arrowok="t"/>
                <v:fill type="solid"/>
              </v:shape>
              <v:shape style="position:absolute;left:2757;top:6292;width:703;height:1527" coordorigin="2757,6292" coordsize="703,1527" path="m3454,6292l3350,6376,3395,6397,3404,6379,3457,6379,3454,6292xe" filled="true" fillcolor="#333333" stroked="false">
                <v:path arrowok="t"/>
                <v:fill type="solid"/>
              </v:shape>
            </v:group>
            <v:group style="position:absolute;left:1946;top:8292;width:2248;height:1521" coordorigin="1946,8292" coordsize="2248,1521">
              <v:shape style="position:absolute;left:1946;top:8292;width:2248;height:1521" coordorigin="1946,8292" coordsize="2248,1521" path="m4089,9754l4061,9795,4194,9813,4167,9765,4106,9765,4089,9754xe" filled="true" fillcolor="#000000" stroked="false">
                <v:path arrowok="t"/>
                <v:fill type="solid"/>
              </v:shape>
              <v:shape style="position:absolute;left:1946;top:8292;width:2248;height:1521" coordorigin="1946,8292" coordsize="2248,1521" path="m4100,9737l4089,9754,4106,9765,4117,9748,4100,9737xe" filled="true" fillcolor="#000000" stroked="false">
                <v:path arrowok="t"/>
                <v:fill type="solid"/>
              </v:shape>
              <v:shape style="position:absolute;left:1946;top:8292;width:2248;height:1521" coordorigin="1946,8292" coordsize="2248,1521" path="m4128,9696l4100,9737,4117,9748,4106,9765,4167,9765,4128,9696xe" filled="true" fillcolor="#000000" stroked="false">
                <v:path arrowok="t"/>
                <v:fill type="solid"/>
              </v:shape>
              <v:shape style="position:absolute;left:1946;top:8292;width:2248;height:1521" coordorigin="1946,8292" coordsize="2248,1521" path="m1958,8292l1946,8309,4089,9754,4100,9737,1958,8292xe" filled="true" fillcolor="#000000" stroked="false">
                <v:path arrowok="t"/>
                <v:fill type="solid"/>
              </v:shape>
            </v:group>
            <v:group style="position:absolute;left:3707;top:8558;width:760;height:874" coordorigin="3707,8558" coordsize="760,874">
              <v:shape style="position:absolute;left:3707;top:8558;width:760;height:874" coordorigin="3707,8558" coordsize="760,874" path="m4381,9347l4343,9380,4467,9432,4449,9363,4394,9363,4381,9347xe" filled="true" fillcolor="#000000" stroked="false">
                <v:path arrowok="t"/>
                <v:fill type="solid"/>
              </v:shape>
              <v:shape style="position:absolute;left:3707;top:8558;width:760;height:874" coordorigin="3707,8558" coordsize="760,874" path="m4396,9334l4381,9347,4394,9363,4409,9350,4396,9334xe" filled="true" fillcolor="#000000" stroked="false">
                <v:path arrowok="t"/>
                <v:fill type="solid"/>
              </v:shape>
              <v:shape style="position:absolute;left:3707;top:8558;width:760;height:874" coordorigin="3707,8558" coordsize="760,874" path="m4434,9302l4396,9334,4409,9350,4394,9363,4449,9363,4434,9302xe" filled="true" fillcolor="#000000" stroked="false">
                <v:path arrowok="t"/>
                <v:fill type="solid"/>
              </v:shape>
              <v:shape style="position:absolute;left:3707;top:8558;width:760;height:874" coordorigin="3707,8558" coordsize="760,874" path="m3723,8558l3707,8571,4381,9347,4396,9334,3723,8558xe" filled="true" fillcolor="#000000" stroked="false">
                <v:path arrowok="t"/>
                <v:fill type="solid"/>
              </v:shape>
            </v:group>
            <v:group style="position:absolute;left:3030;top:3398;width:121;height:1287" coordorigin="3030,3398" coordsize="121,1287">
              <v:shape style="position:absolute;left:3030;top:3398;width:121;height:1287" coordorigin="3030,3398" coordsize="121,1287" path="m3100,3517l3080,3518,3131,4684,3151,4683,3100,3517xe" filled="true" fillcolor="#000000" stroked="false">
                <v:path arrowok="t"/>
                <v:fill type="solid"/>
              </v:shape>
              <v:shape style="position:absolute;left:3030;top:3398;width:121;height:1287" coordorigin="3030,3398" coordsize="121,1287" path="m3085,3398l3030,3520,3080,3518,3079,3498,3099,3497,3140,3497,3085,3398xe" filled="true" fillcolor="#000000" stroked="false">
                <v:path arrowok="t"/>
                <v:fill type="solid"/>
              </v:shape>
              <v:shape style="position:absolute;left:3030;top:3398;width:121;height:1287" coordorigin="3030,3398" coordsize="121,1287" path="m3099,3497l3079,3498,3080,3518,3100,3517,3099,3497xe" filled="true" fillcolor="#000000" stroked="false">
                <v:path arrowok="t"/>
                <v:fill type="solid"/>
              </v:shape>
              <v:shape style="position:absolute;left:3030;top:3398;width:121;height:1287" coordorigin="3030,3398" coordsize="121,1287" path="m3140,3497l3099,3497,3100,3517,3150,3515,3140,3497xe" filled="true" fillcolor="#000000" stroked="false">
                <v:path arrowok="t"/>
                <v:fill type="solid"/>
              </v:shape>
            </v:group>
            <v:group style="position:absolute;left:4218;top:364;width:2213;height:514" coordorigin="4218,364" coordsize="2213,514">
              <v:shape style="position:absolute;left:4218;top:364;width:2213;height:514" coordorigin="4218,364" coordsize="2213,514" path="m4218,878l6431,878,6431,364,4218,364,4218,878xe" filled="false" stroked="true" strokeweight=".75pt" strokecolor="#ffffff">
                <v:path arrowok="t"/>
              </v:shape>
              <v:shape style="position:absolute;left:3850;top:716;width:377;height:312" type="#_x0000_t75" stroked="false">
                <v:imagedata r:id="rId121" o:title=""/>
              </v:shape>
            </v:group>
            <v:group style="position:absolute;left:6520;top:3995;width:2089;height:540" coordorigin="6520,3995" coordsize="2089,540">
              <v:shape style="position:absolute;left:6520;top:3995;width:2089;height:540" coordorigin="6520,3995" coordsize="2089,540" path="m6520,4535l8609,4535,8609,3995,6520,3995,6520,4535xe" filled="false" stroked="true" strokeweight=".75pt" strokecolor="#ffffff">
                <v:path arrowok="t"/>
              </v:shape>
              <v:shape style="position:absolute;left:8354;top:3702;width:255;height:269" type="#_x0000_t75" stroked="false">
                <v:imagedata r:id="rId122" o:title="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азимутального указателя с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приводом.</w:t>
      </w:r>
    </w:p>
    <w:p>
      <w:pPr>
        <w:pStyle w:val="Heading3"/>
        <w:spacing w:line="230" w:lineRule="exact" w:before="157"/>
        <w:ind w:left="2949" w:right="0"/>
        <w:jc w:val="left"/>
        <w:rPr>
          <w:b w:val="0"/>
          <w:bCs w:val="0"/>
          <w:u w:val="none"/>
        </w:rPr>
      </w:pPr>
      <w:r>
        <w:rPr>
          <w:color w:val="FFFFFF"/>
          <w:u w:val="none"/>
        </w:rPr>
        <w:t>верхний</w:t>
      </w:r>
      <w:r>
        <w:rPr>
          <w:color w:val="FFFFFF"/>
          <w:spacing w:val="-7"/>
          <w:u w:val="none"/>
        </w:rPr>
        <w:t> </w:t>
      </w:r>
      <w:r>
        <w:rPr>
          <w:color w:val="FFFFFF"/>
          <w:u w:val="none"/>
        </w:rPr>
        <w:t>картер</w:t>
      </w:r>
      <w:r>
        <w:rPr>
          <w:b w:val="0"/>
          <w:u w:val="none"/>
        </w:rPr>
      </w:r>
    </w:p>
    <w:p>
      <w:pPr>
        <w:spacing w:line="245" w:lineRule="exact" w:before="0"/>
        <w:ind w:left="601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</w:rPr>
        <w:t>маховик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spacing w:before="69"/>
        <w:ind w:left="3096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</w:rPr>
        <w:t>рукоятка</w:t>
      </w:r>
      <w:r>
        <w:rPr>
          <w:rFonts w:ascii="Times New Roman" w:hAnsi="Times New Roman"/>
          <w:b/>
          <w:color w:val="FFFFFF"/>
          <w:spacing w:val="-6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стопора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9"/>
          <w:szCs w:val="19"/>
        </w:rPr>
        <w:sectPr>
          <w:pgSz w:w="11910" w:h="16840"/>
          <w:pgMar w:header="0" w:footer="325" w:top="780" w:bottom="520" w:left="1520" w:right="300"/>
        </w:sectPr>
      </w:pPr>
    </w:p>
    <w:p>
      <w:pPr>
        <w:spacing w:before="69"/>
        <w:ind w:left="0" w:right="0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</w:rPr>
        <w:t>нижний</w:t>
      </w:r>
      <w:r>
        <w:rPr>
          <w:rFonts w:ascii="Times New Roman" w:hAnsi="Times New Roman"/>
          <w:b/>
          <w:color w:val="FFFFFF"/>
          <w:spacing w:val="-7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картер</w:t>
      </w:r>
      <w:r>
        <w:rPr>
          <w:rFonts w:ascii="Times New Roman" w:hAnsi="Times New Roman"/>
          <w:sz w:val="24"/>
        </w:rPr>
      </w:r>
    </w:p>
    <w:p>
      <w:pPr>
        <w:tabs>
          <w:tab w:pos="2642" w:val="left" w:leader="none"/>
        </w:tabs>
        <w:spacing w:before="160"/>
        <w:ind w:left="260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color w:val="FFFFFF"/>
          <w:sz w:val="24"/>
        </w:rPr>
      </w:r>
      <w:r>
        <w:rPr>
          <w:rFonts w:ascii="Times New Roman" w:hAnsi="Times New Roman"/>
          <w:color w:val="FFFFFF"/>
          <w:sz w:val="24"/>
          <w:shd w:fill="C0C0C0" w:color="auto" w:val="clear"/>
        </w:rPr>
        <w:t>   </w:t>
      </w:r>
      <w:r>
        <w:rPr>
          <w:rFonts w:ascii="Times New Roman" w:hAnsi="Times New Roman"/>
          <w:color w:val="FFFFFF"/>
          <w:spacing w:val="-27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color w:val="FFFFFF"/>
          <w:w w:val="99"/>
          <w:sz w:val="24"/>
          <w:shd w:fill="C0C0C0" w:color="auto" w:val="clear"/>
        </w:rPr>
        <w:t>э</w:t>
      </w:r>
      <w:r>
        <w:rPr>
          <w:rFonts w:ascii="Times New Roman" w:hAnsi="Times New Roman"/>
          <w:b/>
          <w:color w:val="FFFFFF"/>
          <w:spacing w:val="-1"/>
          <w:w w:val="99"/>
          <w:sz w:val="24"/>
          <w:shd w:fill="C0C0C0" w:color="auto" w:val="clear"/>
        </w:rPr>
        <w:t>л</w:t>
      </w:r>
      <w:r>
        <w:rPr>
          <w:rFonts w:ascii="Times New Roman" w:hAnsi="Times New Roman"/>
          <w:b/>
          <w:color w:val="FFFFFF"/>
          <w:spacing w:val="-1"/>
          <w:w w:val="100"/>
          <w:sz w:val="24"/>
          <w:shd w:fill="C0C0C0" w:color="auto" w:val="clear"/>
        </w:rPr>
        <w:t>е</w:t>
      </w:r>
      <w:r>
        <w:rPr>
          <w:rFonts w:ascii="Times New Roman" w:hAnsi="Times New Roman"/>
          <w:b/>
          <w:color w:val="FFFFFF"/>
          <w:w w:val="99"/>
          <w:sz w:val="24"/>
          <w:shd w:fill="C0C0C0" w:color="auto" w:val="clear"/>
        </w:rPr>
        <w:t>к</w:t>
      </w:r>
      <w:r>
        <w:rPr>
          <w:rFonts w:ascii="Times New Roman" w:hAnsi="Times New Roman"/>
          <w:b/>
          <w:color w:val="FFFFFF"/>
          <w:spacing w:val="1"/>
          <w:w w:val="99"/>
          <w:sz w:val="24"/>
          <w:shd w:fill="C0C0C0" w:color="auto" w:val="clear"/>
        </w:rPr>
        <w:t>т</w:t>
      </w:r>
      <w:r>
        <w:rPr>
          <w:rFonts w:ascii="Times New Roman" w:hAnsi="Times New Roman"/>
          <w:b/>
          <w:color w:val="FFFFFF"/>
          <w:w w:val="99"/>
          <w:sz w:val="24"/>
          <w:shd w:fill="C0C0C0" w:color="auto" w:val="clear"/>
        </w:rPr>
        <w:t>р</w:t>
      </w:r>
      <w:r>
        <w:rPr>
          <w:rFonts w:ascii="Times New Roman" w:hAnsi="Times New Roman"/>
          <w:b/>
          <w:color w:val="FFFFFF"/>
          <w:sz w:val="24"/>
          <w:shd w:fill="C0C0C0" w:color="auto" w:val="clear"/>
        </w:rPr>
        <w:t>о</w:t>
      </w:r>
      <w:r>
        <w:rPr>
          <w:rFonts w:ascii="Times New Roman" w:hAnsi="Times New Roman"/>
          <w:b/>
          <w:color w:val="FFFFFF"/>
          <w:w w:val="100"/>
          <w:sz w:val="24"/>
          <w:shd w:fill="C0C0C0" w:color="auto" w:val="clear"/>
        </w:rPr>
        <w:t>д</w:t>
      </w:r>
      <w:r>
        <w:rPr>
          <w:rFonts w:ascii="Times New Roman" w:hAnsi="Times New Roman"/>
          <w:b/>
          <w:color w:val="FFFFFF"/>
          <w:spacing w:val="-3"/>
          <w:w w:val="99"/>
          <w:sz w:val="24"/>
          <w:shd w:fill="C0C0C0" w:color="auto" w:val="clear"/>
        </w:rPr>
        <w:t>в</w:t>
      </w:r>
      <w:r>
        <w:rPr>
          <w:rFonts w:ascii="Times New Roman" w:hAnsi="Times New Roman"/>
          <w:b/>
          <w:color w:val="FFFFFF"/>
          <w:w w:val="99"/>
          <w:sz w:val="24"/>
          <w:shd w:fill="C0C0C0" w:color="auto" w:val="clear"/>
        </w:rPr>
        <w:t>иг</w:t>
      </w:r>
      <w:r>
        <w:rPr>
          <w:rFonts w:ascii="Times New Roman" w:hAnsi="Times New Roman"/>
          <w:b/>
          <w:color w:val="FFFFFF"/>
          <w:sz w:val="24"/>
          <w:shd w:fill="C0C0C0" w:color="auto" w:val="clear"/>
        </w:rPr>
        <w:t>а</w:t>
      </w:r>
      <w:r>
        <w:rPr>
          <w:rFonts w:ascii="Times New Roman" w:hAnsi="Times New Roman"/>
          <w:b/>
          <w:color w:val="FFFFFF"/>
          <w:spacing w:val="1"/>
          <w:w w:val="99"/>
          <w:sz w:val="24"/>
          <w:shd w:fill="C0C0C0" w:color="auto" w:val="clear"/>
        </w:rPr>
        <w:t>т</w:t>
      </w:r>
      <w:r>
        <w:rPr>
          <w:rFonts w:ascii="Times New Roman" w:hAnsi="Times New Roman"/>
          <w:b/>
          <w:color w:val="FFFFFF"/>
          <w:spacing w:val="-1"/>
          <w:w w:val="100"/>
          <w:sz w:val="24"/>
          <w:shd w:fill="C0C0C0" w:color="auto" w:val="clear"/>
        </w:rPr>
        <w:t>е</w:t>
      </w:r>
      <w:r>
        <w:rPr>
          <w:rFonts w:ascii="Times New Roman" w:hAnsi="Times New Roman"/>
          <w:b/>
          <w:color w:val="FFFFFF"/>
          <w:w w:val="99"/>
          <w:sz w:val="24"/>
          <w:shd w:fill="C0C0C0" w:color="auto" w:val="clear"/>
        </w:rPr>
        <w:t>л</w:t>
      </w:r>
      <w:r>
        <w:rPr>
          <w:rFonts w:ascii="Times New Roman" w:hAnsi="Times New Roman"/>
          <w:b/>
          <w:color w:val="FFFFFF"/>
          <w:w w:val="100"/>
          <w:sz w:val="24"/>
          <w:shd w:fill="C0C0C0" w:color="auto" w:val="clear"/>
        </w:rPr>
        <w:t>ь</w:t>
      </w:r>
      <w:r>
        <w:rPr>
          <w:rFonts w:ascii="Times New Roman" w:hAnsi="Times New Roman"/>
          <w:b/>
          <w:color w:val="FFFFFF"/>
          <w:sz w:val="24"/>
          <w:shd w:fill="C0C0C0" w:color="auto" w:val="clear"/>
        </w:rPr>
        <w:tab/>
      </w:r>
      <w:r>
        <w:rPr>
          <w:rFonts w:ascii="Times New Roman" w:hAnsi="Times New Roman"/>
          <w:b/>
          <w:color w:val="FFFFFF"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280" w:left="1520" w:right="300"/>
          <w:cols w:num="2" w:equalWidth="0">
            <w:col w:w="6884" w:space="40"/>
            <w:col w:w="316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9"/>
          <w:szCs w:val="19"/>
        </w:rPr>
      </w:pPr>
    </w:p>
    <w:p>
      <w:pPr>
        <w:spacing w:line="240" w:lineRule="auto"/>
        <w:ind w:left="12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165.45pt;height:25.15pt;mso-position-horizontal-relative:char;mso-position-vertical-relative:line" type="#_x0000_t202" filled="true" fillcolor="#c0c0c0" stroked="false">
            <w10:anchorlock/>
            <v:textbox inset="0,0,0,0">
              <w:txbxContent>
                <w:p>
                  <w:pPr>
                    <w:spacing w:before="84"/>
                    <w:ind w:left="258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Азимутальный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указатель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b/>
          <w:bCs/>
          <w:sz w:val="12"/>
          <w:szCs w:val="12"/>
        </w:rPr>
      </w:pPr>
      <w:r>
        <w:rPr/>
        <w:pict>
          <v:shape style="position:absolute;margin-left:291.049988pt;margin-top:7.151953pt;width:95.4pt;height:24.2pt;mso-position-horizontal-relative:page;mso-position-vertical-relative:paragraph;z-index:5440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79"/>
                    <w:ind w:left="211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днище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башни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2"/>
          <w:szCs w:val="12"/>
        </w:rPr>
      </w:pPr>
      <w:r>
        <w:rPr/>
        <w:pict>
          <v:shape style="position:absolute;margin-left:85.349998pt;margin-top:7.455859pt;width:95.4pt;height:23.45pt;mso-position-horizontal-relative:page;mso-position-vertical-relative:paragraph;z-index:5464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79"/>
                    <w:ind w:left="177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нижний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погон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84.199997pt;margin-top:21.755859pt;width:94.05pt;height:23.45pt;mso-position-horizontal-relative:page;mso-position-vertical-relative:paragraph;z-index:5488;mso-wrap-distance-left:0;mso-wrap-distance-right:0" type="#_x0000_t202" filled="false" stroked="false">
            <v:textbox inset="0,0,0,0">
              <w:txbxContent>
                <w:p>
                  <w:pPr>
                    <w:spacing w:before="79"/>
                    <w:ind w:left="14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верхний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погон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spacing w:line="274" w:lineRule="exact" w:before="69"/>
        <w:ind w:left="49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Корпус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74" w:lineRule="exact"/>
        <w:ind w:left="196" w:right="0"/>
        <w:jc w:val="left"/>
      </w:pPr>
      <w:r>
        <w:rPr/>
        <w:t>служит для размещения в нем деталей механизма поворота. Он состоит</w:t>
      </w:r>
      <w:r>
        <w:rPr>
          <w:spacing w:val="-17"/>
        </w:rPr>
        <w:t> </w:t>
      </w:r>
      <w:r>
        <w:rPr/>
        <w:t>из:</w:t>
      </w:r>
    </w:p>
    <w:p>
      <w:pPr>
        <w:spacing w:after="0" w:line="274" w:lineRule="exact"/>
        <w:jc w:val="left"/>
        <w:sectPr>
          <w:type w:val="continuous"/>
          <w:pgSz w:w="11910" w:h="16840"/>
          <w:pgMar w:top="780" w:bottom="280" w:left="1520" w:right="300"/>
        </w:sectPr>
      </w:pP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27" w:after="0"/>
        <w:ind w:left="11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верхнего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картера;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нижнего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картера;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2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крышки.</w:t>
      </w:r>
    </w:p>
    <w:p>
      <w:pPr>
        <w:pStyle w:val="BodyText"/>
        <w:spacing w:line="240" w:lineRule="auto"/>
        <w:ind w:right="110" w:firstLine="360"/>
        <w:jc w:val="both"/>
      </w:pPr>
      <w:r>
        <w:rPr/>
        <w:t>На нижнем картере имеются приливы с отверстиями для крепления механизма к погону башни. На верхнем картере имеются приливы с отверстиями для крепления механизма к кронштейну, приваренному к днищу</w:t>
      </w:r>
      <w:r>
        <w:rPr>
          <w:spacing w:val="-21"/>
        </w:rPr>
        <w:t> </w:t>
      </w:r>
      <w:r>
        <w:rPr/>
        <w:t>башни.</w:t>
      </w:r>
    </w:p>
    <w:p>
      <w:pPr>
        <w:pStyle w:val="BodyText"/>
        <w:spacing w:line="240" w:lineRule="auto"/>
        <w:ind w:right="113" w:firstLine="360"/>
        <w:jc w:val="both"/>
      </w:pPr>
      <w:r>
        <w:rPr/>
        <w:t>При помощи болтов и стяжной ленты к корпусу механизма прикреплен исполнительный электродвигатель с</w:t>
      </w:r>
      <w:r>
        <w:rPr>
          <w:spacing w:val="-12"/>
        </w:rPr>
        <w:t> </w:t>
      </w:r>
      <w:r>
        <w:rPr/>
        <w:t>шестерней.</w:t>
      </w:r>
    </w:p>
    <w:p>
      <w:pPr>
        <w:spacing w:before="0"/>
        <w:ind w:left="47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Планетарно</w:t>
      </w:r>
      <w:r>
        <w:rPr>
          <w:rFonts w:ascii="Times New Roman" w:hAnsi="Times New Roman"/>
          <w:b/>
          <w:sz w:val="24"/>
          <w:u w:val="thick" w:color="000000"/>
        </w:rPr>
        <w:t>-</w:t>
      </w:r>
      <w:r>
        <w:rPr>
          <w:rFonts w:ascii="Times New Roman" w:hAnsi="Times New Roman"/>
          <w:b/>
          <w:sz w:val="24"/>
          <w:u w:val="thick" w:color="000000"/>
        </w:rPr>
        <w:t>шестеренчатая передача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2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ведущей шестерни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электродвигателя;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ведомой и ведущей шестерни сдающего звена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(фрикциона);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ведомой шестерни и вала с солнечной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шестерней;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1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планетарного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ряда;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3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коренной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шестерни;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92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червячной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пары.</w:t>
      </w:r>
    </w:p>
    <w:p>
      <w:pPr>
        <w:pStyle w:val="BodyText"/>
        <w:spacing w:line="240" w:lineRule="auto"/>
        <w:ind w:right="104" w:firstLine="360"/>
        <w:jc w:val="both"/>
      </w:pPr>
      <w:r>
        <w:rPr/>
        <w:t>Для вращения башни вручную необходимо отстопорить эпицикл, повернув рукоятку стопора вверх, и вращать маховик механизма за рукоятку на</w:t>
      </w:r>
      <w:r>
        <w:rPr>
          <w:spacing w:val="-18"/>
        </w:rPr>
        <w:t> </w:t>
      </w:r>
      <w:r>
        <w:rPr/>
        <w:t>маховике.</w:t>
      </w:r>
    </w:p>
    <w:p>
      <w:pPr>
        <w:pStyle w:val="BodyText"/>
        <w:spacing w:line="240" w:lineRule="auto"/>
        <w:ind w:right="113" w:firstLine="360"/>
        <w:jc w:val="both"/>
      </w:pPr>
      <w:r>
        <w:rPr/>
        <w:t>Для вращения башни от электропривода необходимо застопорить эпицикл, повернув рукоятку стопора вниз, включить электропривод и отклонить пульт управления приводов наведения в сторону вращения</w:t>
      </w:r>
      <w:r>
        <w:rPr>
          <w:spacing w:val="-10"/>
        </w:rPr>
        <w:t> </w:t>
      </w:r>
      <w:r>
        <w:rPr/>
        <w:t>башни.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right="108" w:firstLine="36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Азимутальный указатель </w:t>
      </w:r>
      <w:r>
        <w:rPr>
          <w:rFonts w:ascii="Times New Roman" w:hAnsi="Times New Roman"/>
          <w:b/>
        </w:rPr>
      </w:r>
      <w:r>
        <w:rPr/>
        <w:t>служит для измерения углов поворота башни относительно корпуса машины, а также горизонтальных углов наведения при стрельбе с закрытых позиций и вместе с приводом монтируется в горловине нижнего</w:t>
      </w:r>
      <w:r>
        <w:rPr>
          <w:spacing w:val="-19"/>
        </w:rPr>
        <w:t> </w:t>
      </w:r>
      <w:r>
        <w:rPr/>
        <w:t>картера.</w:t>
      </w:r>
    </w:p>
    <w:p>
      <w:pPr>
        <w:pStyle w:val="BodyText"/>
        <w:spacing w:line="240" w:lineRule="auto"/>
        <w:ind w:left="472" w:right="0"/>
        <w:jc w:val="left"/>
      </w:pPr>
      <w:r>
        <w:rPr/>
        <w:pict>
          <v:shape style="position:absolute;margin-left:277.5pt;margin-top:11.573121pt;width:230.45pt;height:273.7pt;mso-position-horizontal-relative:page;mso-position-vertical-relative:paragraph;z-index:5536" type="#_x0000_t75" stroked="false">
            <v:imagedata r:id="rId123" o:title=""/>
            <w10:wrap type="none"/>
          </v:shape>
        </w:pict>
      </w:r>
      <w:r>
        <w:rPr/>
        <w:t>Азимутальный указатель</w:t>
      </w:r>
      <w:r>
        <w:rPr>
          <w:spacing w:val="-16"/>
        </w:rPr>
        <w:t> </w:t>
      </w:r>
      <w:r>
        <w:rPr/>
        <w:t>имеет: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  <w:tab w:pos="1695" w:val="left" w:leader="none"/>
          <w:tab w:pos="4358" w:val="left" w:leader="none"/>
        </w:tabs>
        <w:spacing w:line="240" w:lineRule="auto" w:before="2" w:after="0"/>
        <w:ind w:left="112" w:right="4949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две стрелки, которые через ряд шестерен связан с нижнем погоном башни. Если башне задается соответствующий угол поворота, стрелки в свою очередь также</w:t>
        <w:tab/>
        <w:t>поворачиваются</w:t>
        <w:tab/>
        <w:t>на соответствующий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угол.</w:t>
      </w:r>
    </w:p>
    <w:p>
      <w:pPr>
        <w:pStyle w:val="ListParagraph"/>
        <w:numPr>
          <w:ilvl w:val="0"/>
          <w:numId w:val="13"/>
        </w:numPr>
        <w:tabs>
          <w:tab w:pos="472" w:val="left" w:leader="none"/>
        </w:tabs>
        <w:spacing w:line="240" w:lineRule="auto" w:before="2" w:after="0"/>
        <w:ind w:left="112" w:right="494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две шкалы: шкалу грубого отсчета (малая шкала) и соответствующую ей стрелку грубого отсчета в виде контура башни (имеет 60 делений, точность отсчета по этой шкале –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1-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00), а также шкалу точного отсчета (большая шкала) и соответствующую ей стрелку точного отсчета (имеет 100 делений, точность отсчета этой шкалы –</w:t>
      </w:r>
      <w:r>
        <w:rPr>
          <w:rFonts w:ascii="Times New Roman" w:hAnsi="Times New Roman" w:cs="Times New Roman" w:eastAsia="Times New Roman" w:hint="default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0-01).</w:t>
      </w:r>
    </w:p>
    <w:p>
      <w:pPr>
        <w:pStyle w:val="BodyText"/>
        <w:spacing w:line="240" w:lineRule="auto"/>
        <w:ind w:right="4953" w:firstLine="360"/>
        <w:jc w:val="both"/>
      </w:pPr>
      <w:r>
        <w:rPr/>
        <w:t>Грубая и точная шкалы нанесены на стекле, на котором нанесен также контур машины в плане. На шкале имеются  четыре красные риски. Которые указывают выход ствола за габарит корпуса машины при повороте</w:t>
      </w:r>
      <w:r>
        <w:rPr>
          <w:spacing w:val="-5"/>
        </w:rPr>
        <w:t> </w:t>
      </w:r>
      <w:r>
        <w:rPr/>
        <w:t>башни.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3440" w:val="left" w:leader="none"/>
        </w:tabs>
        <w:spacing w:line="240" w:lineRule="auto" w:before="0" w:after="0"/>
        <w:ind w:left="3439" w:right="0" w:hanging="721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ПОДЪЕМНЫЙ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МЕХАНИЗМ</w:t>
      </w:r>
      <w:r>
        <w:rPr>
          <w:u w:val="none"/>
        </w:rPr>
      </w:r>
      <w:r>
        <w:rPr>
          <w:b w:val="0"/>
          <w:u w:val="none"/>
        </w:rPr>
      </w:r>
    </w:p>
    <w:p>
      <w:pPr>
        <w:spacing w:after="0" w:line="240" w:lineRule="auto"/>
        <w:jc w:val="left"/>
        <w:sectPr>
          <w:pgSz w:w="11910" w:h="16840"/>
          <w:pgMar w:header="0" w:footer="325" w:top="800" w:bottom="520" w:left="740" w:right="1620"/>
        </w:sectPr>
      </w:pPr>
    </w:p>
    <w:p>
      <w:pPr>
        <w:spacing w:line="242" w:lineRule="auto" w:before="45"/>
        <w:ind w:left="562" w:right="417" w:firstLine="321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Подъемный механизм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секторного типа с ручным и электрическим, приводами, предназначен для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придания стволу гаубицы вертикальных углов наведения от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- 4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до +60°.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pStyle w:val="BodyText"/>
        <w:spacing w:line="269" w:lineRule="exact"/>
        <w:ind w:left="883" w:right="0"/>
        <w:jc w:val="left"/>
      </w:pPr>
      <w:r>
        <w:rPr/>
        <w:t>Подъемный механизм состоит</w:t>
      </w:r>
      <w:r>
        <w:rPr>
          <w:spacing w:val="-7"/>
        </w:rPr>
        <w:t> </w:t>
      </w:r>
      <w:r>
        <w:rPr/>
        <w:t>из: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2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картера;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0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вала с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шестерней;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0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червячного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вала;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0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электродвигателя,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0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редуктора;</w:t>
      </w:r>
    </w:p>
    <w:p>
      <w:pPr>
        <w:pStyle w:val="ListParagraph"/>
        <w:numPr>
          <w:ilvl w:val="1"/>
          <w:numId w:val="13"/>
        </w:numPr>
        <w:tabs>
          <w:tab w:pos="1270" w:val="left" w:leader="none"/>
        </w:tabs>
        <w:spacing w:line="293" w:lineRule="exact" w:before="0" w:after="0"/>
        <w:ind w:left="127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маховика с устройством для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электроспуска.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9"/>
          <w:szCs w:val="19"/>
        </w:rPr>
      </w:pPr>
      <w:r>
        <w:rPr/>
        <w:pict>
          <v:group style="position:absolute;margin-left:62.25pt;margin-top:12.233295pt;width:483.45pt;height:318.2pt;mso-position-horizontal-relative:page;mso-position-vertical-relative:paragraph;z-index:5800;mso-wrap-distance-left:0;mso-wrap-distance-right:0" coordorigin="1245,245" coordsize="9669,6364">
            <v:shape style="position:absolute;left:1515;top:245;width:9345;height:6240" type="#_x0000_t75" stroked="false">
              <v:imagedata r:id="rId124" o:title=""/>
            </v:shape>
            <v:group style="position:absolute;left:4385;top:644;width:907;height:362" coordorigin="4385,644" coordsize="907,362">
              <v:shape style="position:absolute;left:4385;top:644;width:907;height:362" coordorigin="4385,644" coordsize="907,362" path="m5176,959l5159,1006,5292,992,5268,966,5195,966,5176,959xe" filled="true" fillcolor="#000000" stroked="false">
                <v:path arrowok="t"/>
                <v:fill type="solid"/>
              </v:shape>
              <v:shape style="position:absolute;left:4385;top:644;width:907;height:362" coordorigin="4385,644" coordsize="907,362" path="m5183,940l5176,959,5195,966,5202,947,5183,940xe" filled="true" fillcolor="#000000" stroked="false">
                <v:path arrowok="t"/>
                <v:fill type="solid"/>
              </v:shape>
              <v:shape style="position:absolute;left:4385;top:644;width:907;height:362" coordorigin="4385,644" coordsize="907,362" path="m5201,893l5183,940,5202,947,5195,966,5268,966,5201,893xe" filled="true" fillcolor="#000000" stroked="false">
                <v:path arrowok="t"/>
                <v:fill type="solid"/>
              </v:shape>
              <v:shape style="position:absolute;left:4385;top:644;width:907;height:362" coordorigin="4385,644" coordsize="907,362" path="m4393,644l4385,663,5176,959,5183,940,4393,644xe" filled="true" fillcolor="#000000" stroked="false">
                <v:path arrowok="t"/>
                <v:fill type="solid"/>
              </v:shape>
            </v:group>
            <v:group style="position:absolute;left:9669;top:710;width:1245;height:499" coordorigin="9669,710" coordsize="1245,499">
              <v:shape style="position:absolute;left:9669;top:710;width:1245;height:499" coordorigin="9669,710" coordsize="1245,499" path="m9669,1209l10914,1209,10914,710,9669,710,9669,1209xe" filled="true" fillcolor="#c0c0c0" stroked="false">
                <v:path arrowok="t"/>
                <v:fill type="solid"/>
              </v:shape>
            </v:group>
            <v:group style="position:absolute;left:7788;top:730;width:1889;height:330" coordorigin="7788,730" coordsize="1889,330">
              <v:shape style="position:absolute;left:7788;top:730;width:1889;height:330" coordorigin="7788,730" coordsize="1889,330" path="m7898,941l7788,1018,7915,1059,7909,1013,7888,1013,7885,993,7905,990,7898,941xe" filled="true" fillcolor="#000000" stroked="false">
                <v:path arrowok="t"/>
                <v:fill type="solid"/>
              </v:shape>
              <v:shape style="position:absolute;left:7788;top:730;width:1889;height:330" coordorigin="7788,730" coordsize="1889,330" path="m7905,990l7885,993,7888,1013,7908,1010,7905,990xe" filled="true" fillcolor="#000000" stroked="false">
                <v:path arrowok="t"/>
                <v:fill type="solid"/>
              </v:shape>
              <v:shape style="position:absolute;left:7788;top:730;width:1889;height:330" coordorigin="7788,730" coordsize="1889,330" path="m7908,1010l7888,1013,7909,1013,7908,1010xe" filled="true" fillcolor="#000000" stroked="false">
                <v:path arrowok="t"/>
                <v:fill type="solid"/>
              </v:shape>
              <v:shape style="position:absolute;left:7788;top:730;width:1889;height:330" coordorigin="7788,730" coordsize="1889,330" path="m9674,730l7905,990,7908,1010,9676,749,9674,730xe" filled="true" fillcolor="#000000" stroked="false">
                <v:path arrowok="t"/>
                <v:fill type="solid"/>
              </v:shape>
            </v:group>
            <v:group style="position:absolute;left:8583;top:1207;width:2113;height:914" coordorigin="8583,1207" coordsize="2113,914">
              <v:shape style="position:absolute;left:8583;top:1207;width:2113;height:914" coordorigin="8583,1207" coordsize="2113,914" path="m8670,2010l8583,2113,8717,2121,8701,2083,8679,2083,8671,2064,8690,2056,8670,2010xe" filled="true" fillcolor="#000000" stroked="false">
                <v:path arrowok="t"/>
                <v:fill type="solid"/>
              </v:shape>
              <v:shape style="position:absolute;left:8583;top:1207;width:2113;height:914" coordorigin="8583,1207" coordsize="2113,914" path="m8690,2056l8671,2064,8679,2083,8697,2075,8690,2056xe" filled="true" fillcolor="#000000" stroked="false">
                <v:path arrowok="t"/>
                <v:fill type="solid"/>
              </v:shape>
              <v:shape style="position:absolute;left:8583;top:1207;width:2113;height:914" coordorigin="8583,1207" coordsize="2113,914" path="m8697,2075l8679,2083,8701,2083,8697,2075xe" filled="true" fillcolor="#000000" stroked="false">
                <v:path arrowok="t"/>
                <v:fill type="solid"/>
              </v:shape>
              <v:shape style="position:absolute;left:8583;top:1207;width:2113;height:914" coordorigin="8583,1207" coordsize="2113,914" path="m10688,1207l8690,2056,8697,2075,10696,1226,10688,1207xe" filled="true" fillcolor="#000000" stroked="false">
                <v:path arrowok="t"/>
                <v:fill type="solid"/>
              </v:shape>
            </v:group>
            <v:group style="position:absolute;left:8490;top:3353;width:777;height:567" coordorigin="8490,3353" coordsize="777,567">
              <v:shape style="position:absolute;left:8490;top:3353;width:777;height:567" coordorigin="8490,3353" coordsize="777,567" path="m8552,3801l8490,3920,8622,3898,8602,3869,8577,3869,8565,3853,8581,3841,8552,3801xe" filled="true" fillcolor="#000000" stroked="false">
                <v:path arrowok="t"/>
                <v:fill type="solid"/>
              </v:shape>
              <v:shape style="position:absolute;left:8490;top:3353;width:777;height:567" coordorigin="8490,3353" coordsize="777,567" path="m8581,3841l8565,3853,8577,3869,8593,3857,8581,3841xe" filled="true" fillcolor="#000000" stroked="false">
                <v:path arrowok="t"/>
                <v:fill type="solid"/>
              </v:shape>
              <v:shape style="position:absolute;left:8490;top:3353;width:777;height:567" coordorigin="8490,3353" coordsize="777,567" path="m8593,3857l8577,3869,8602,3869,8593,3857xe" filled="true" fillcolor="#000000" stroked="false">
                <v:path arrowok="t"/>
                <v:fill type="solid"/>
              </v:shape>
              <v:shape style="position:absolute;left:8490;top:3353;width:777;height:567" coordorigin="8490,3353" coordsize="777,567" path="m9255,3353l8581,3841,8593,3857,9267,3369,9255,3353xe" filled="true" fillcolor="#000000" stroked="false">
                <v:path arrowok="t"/>
                <v:fill type="solid"/>
              </v:shape>
            </v:group>
            <v:group style="position:absolute;left:8001;top:1021;width:1620;height:683" coordorigin="8001,1021" coordsize="1620,683">
              <v:shape style="position:absolute;left:8001;top:1021;width:1620;height:683" coordorigin="8001,1021" coordsize="1620,683" path="m8001,1704l9621,1704,9621,1021,8001,1021,8001,1704xe" filled="true" fillcolor="#c0c0c0" stroked="false">
                <v:path arrowok="t"/>
                <v:fill type="solid"/>
              </v:shape>
            </v:group>
            <v:group style="position:absolute;left:7590;top:1371;width:415;height:167" coordorigin="7590,1371" coordsize="415,167">
              <v:shape style="position:absolute;left:7590;top:1371;width:415;height:167" coordorigin="7590,1371" coordsize="415,167" path="m7684,1424l7590,1520,7723,1538,7709,1497,7688,1497,7682,1478,7700,1472,7684,1424xe" filled="true" fillcolor="#000000" stroked="false">
                <v:path arrowok="t"/>
                <v:fill type="solid"/>
              </v:shape>
              <v:shape style="position:absolute;left:7590;top:1371;width:415;height:167" coordorigin="7590,1371" coordsize="415,167" path="m7700,1472l7682,1478,7688,1497,7707,1491,7700,1472xe" filled="true" fillcolor="#000000" stroked="false">
                <v:path arrowok="t"/>
                <v:fill type="solid"/>
              </v:shape>
              <v:shape style="position:absolute;left:7590;top:1371;width:415;height:167" coordorigin="7590,1371" coordsize="415,167" path="m7707,1491l7688,1497,7709,1497,7707,1491xe" filled="true" fillcolor="#000000" stroked="false">
                <v:path arrowok="t"/>
                <v:fill type="solid"/>
              </v:shape>
              <v:shape style="position:absolute;left:7590;top:1371;width:415;height:167" coordorigin="7590,1371" coordsize="415,167" path="m7998,1371l7700,1472,7707,1491,8004,1390,7998,1371xe" filled="true" fillcolor="#000000" stroked="false">
                <v:path arrowok="t"/>
                <v:fill type="solid"/>
              </v:shape>
            </v:group>
            <v:group style="position:absolute;left:1692;top:4595;width:738;height:1291" coordorigin="1692,4595" coordsize="738,1291">
              <v:shape style="position:absolute;left:1692;top:4595;width:738;height:1291" coordorigin="1692,4595" coordsize="738,1291" path="m2362,4694l1692,5876,1710,5886,2380,4704,2362,4694xe" filled="true" fillcolor="#000000" stroked="false">
                <v:path arrowok="t"/>
                <v:fill type="solid"/>
              </v:shape>
              <v:shape style="position:absolute;left:1692;top:4595;width:738;height:1291" coordorigin="1692,4595" coordsize="738,1291" path="m2426,4677l2372,4677,2389,4687,2380,4704,2423,4729,2426,4677xe" filled="true" fillcolor="#000000" stroked="false">
                <v:path arrowok="t"/>
                <v:fill type="solid"/>
              </v:shape>
              <v:shape style="position:absolute;left:1692;top:4595;width:738;height:1291" coordorigin="1692,4595" coordsize="738,1291" path="m2372,4677l2362,4694,2380,4704,2389,4687,2372,4677xe" filled="true" fillcolor="#000000" stroked="false">
                <v:path arrowok="t"/>
                <v:fill type="solid"/>
              </v:shape>
              <v:shape style="position:absolute;left:1692;top:4595;width:738;height:1291" coordorigin="1692,4595" coordsize="738,1291" path="m2430,4595l2319,4669,2362,4694,2372,4677,2426,4677,2430,4595xe" filled="true" fillcolor="#000000" stroked="false">
                <v:path arrowok="t"/>
                <v:fill type="solid"/>
              </v:shape>
            </v:group>
            <v:group style="position:absolute;left:4650;top:5600;width:657;height:470" coordorigin="4650,5600" coordsize="657,470">
              <v:shape style="position:absolute;left:4650;top:5600;width:657;height:470" coordorigin="4650,5600" coordsize="657,470" path="m4754,5661l4742,5677,5295,6069,5307,6052,4754,5661xe" filled="true" fillcolor="#000000" stroked="false">
                <v:path arrowok="t"/>
                <v:fill type="solid"/>
              </v:shape>
              <v:shape style="position:absolute;left:4650;top:5600;width:657;height:470" coordorigin="4650,5600" coordsize="657,470" path="m4650,5600l4713,5718,4742,5677,4726,5666,4737,5649,4762,5649,4783,5620,4650,5600xe" filled="true" fillcolor="#000000" stroked="false">
                <v:path arrowok="t"/>
                <v:fill type="solid"/>
              </v:shape>
              <v:shape style="position:absolute;left:4650;top:5600;width:657;height:470" coordorigin="4650,5600" coordsize="657,470" path="m4737,5649l4726,5666,4742,5677,4754,5661,4737,5649xe" filled="true" fillcolor="#000000" stroked="false">
                <v:path arrowok="t"/>
                <v:fill type="solid"/>
              </v:shape>
              <v:shape style="position:absolute;left:4650;top:5600;width:657;height:470" coordorigin="4650,5600" coordsize="657,470" path="m4762,5649l4737,5649,4754,5661,4762,5649xe" filled="true" fillcolor="#000000" stroked="false">
                <v:path arrowok="t"/>
                <v:fill type="solid"/>
              </v:shape>
            </v:group>
            <v:group style="position:absolute;left:2954;top:1554;width:722;height:761" coordorigin="2954,1554" coordsize="722,761">
              <v:shape style="position:absolute;left:2954;top:1554;width:722;height:761" coordorigin="2954,1554" coordsize="722,761" path="m3585,2234l3549,2269,3675,2315,3655,2249,3599,2249,3585,2234xe" filled="true" fillcolor="#000000" stroked="false">
                <v:path arrowok="t"/>
                <v:fill type="solid"/>
              </v:shape>
              <v:shape style="position:absolute;left:2954;top:1554;width:722;height:761" coordorigin="2954,1554" coordsize="722,761" path="m3600,2221l3585,2234,3599,2249,3614,2235,3600,2221xe" filled="true" fillcolor="#000000" stroked="false">
                <v:path arrowok="t"/>
                <v:fill type="solid"/>
              </v:shape>
              <v:shape style="position:absolute;left:2954;top:1554;width:722;height:761" coordorigin="2954,1554" coordsize="722,761" path="m3636,2186l3600,2221,3614,2235,3599,2249,3655,2249,3636,2186xe" filled="true" fillcolor="#000000" stroked="false">
                <v:path arrowok="t"/>
                <v:fill type="solid"/>
              </v:shape>
              <v:shape style="position:absolute;left:2954;top:1554;width:722;height:761" coordorigin="2954,1554" coordsize="722,761" path="m2968,1554l2954,1567,3585,2234,3600,2221,2968,1554xe" filled="true" fillcolor="#000000" stroked="false">
                <v:path arrowok="t"/>
                <v:fill type="solid"/>
              </v:shape>
            </v:group>
            <v:group style="position:absolute;left:6678;top:3129;width:613;height:1855" coordorigin="6678,3129" coordsize="613,1855">
              <v:shape style="position:absolute;left:6678;top:3129;width:613;height:1855" coordorigin="6678,3129" coordsize="613,1855" path="m6745,3240l6725,3246,7271,4984,7291,4978,6745,3240xe" filled="true" fillcolor="#000000" stroked="false">
                <v:path arrowok="t"/>
                <v:fill type="solid"/>
              </v:shape>
              <v:shape style="position:absolute;left:6678;top:3129;width:613;height:1855" coordorigin="6678,3129" coordsize="613,1855" path="m6699,3129l6678,3261,6725,3246,6719,3227,6739,3221,6788,3221,6699,3129xe" filled="true" fillcolor="#000000" stroked="false">
                <v:path arrowok="t"/>
                <v:fill type="solid"/>
              </v:shape>
              <v:shape style="position:absolute;left:6678;top:3129;width:613;height:1855" coordorigin="6678,3129" coordsize="613,1855" path="m6739,3221l6719,3227,6725,3246,6745,3240,6739,3221xe" filled="true" fillcolor="#000000" stroked="false">
                <v:path arrowok="t"/>
                <v:fill type="solid"/>
              </v:shape>
              <v:shape style="position:absolute;left:6678;top:3129;width:613;height:1855" coordorigin="6678,3129" coordsize="613,1855" path="m6788,3221l6739,3221,6745,3240,6792,3225,6788,3221xe" filled="true" fillcolor="#000000" stroked="false">
                <v:path arrowok="t"/>
                <v:fill type="solid"/>
              </v:shape>
            </v:group>
            <v:group style="position:absolute;left:8893;top:5315;width:528;height:752" coordorigin="8893,5315" coordsize="528,752">
              <v:shape style="position:absolute;left:8893;top:5315;width:528;height:752" coordorigin="8893,5315" coordsize="528,752" path="m9343,5407l8893,6055,8909,6066,9360,5419,9343,5407xe" filled="true" fillcolor="#000000" stroked="false">
                <v:path arrowok="t"/>
                <v:fill type="solid"/>
              </v:shape>
              <v:shape style="position:absolute;left:8893;top:5315;width:528;height:752" coordorigin="8893,5315" coordsize="528,752" path="m9409,5391l9355,5391,9371,5402,9360,5419,9401,5447,9409,5391xe" filled="true" fillcolor="#000000" stroked="false">
                <v:path arrowok="t"/>
                <v:fill type="solid"/>
              </v:shape>
              <v:shape style="position:absolute;left:8893;top:5315;width:528;height:752" coordorigin="8893,5315" coordsize="528,752" path="m9355,5391l9343,5407,9360,5419,9371,5402,9355,5391xe" filled="true" fillcolor="#000000" stroked="false">
                <v:path arrowok="t"/>
                <v:fill type="solid"/>
              </v:shape>
              <v:shape style="position:absolute;left:8893;top:5315;width:528;height:752" coordorigin="8893,5315" coordsize="528,752" path="m9420,5315l9302,5379,9343,5407,9355,5391,9409,5391,9420,5315xe" filled="true" fillcolor="#000000" stroked="false">
                <v:path arrowok="t"/>
                <v:fill type="solid"/>
              </v:shape>
            </v:group>
            <v:group style="position:absolute;left:2599;top:3531;width:956;height:204" coordorigin="2599,3531" coordsize="956,204">
              <v:shape style="position:absolute;left:2599;top:3531;width:956;height:204" coordorigin="2599,3531" coordsize="956,204" path="m3435,3685l3427,3735,3555,3695,3547,3689,3455,3689,3435,3685xe" filled="true" fillcolor="#000000" stroked="false">
                <v:path arrowok="t"/>
                <v:fill type="solid"/>
              </v:shape>
              <v:shape style="position:absolute;left:2599;top:3531;width:956;height:204" coordorigin="2599,3531" coordsize="956,204" path="m3438,3666l3435,3685,3455,3689,3458,3669,3438,3666xe" filled="true" fillcolor="#000000" stroked="false">
                <v:path arrowok="t"/>
                <v:fill type="solid"/>
              </v:shape>
              <v:shape style="position:absolute;left:2599;top:3531;width:956;height:204" coordorigin="2599,3531" coordsize="956,204" path="m3446,3616l3438,3666,3458,3669,3455,3689,3547,3689,3446,3616xe" filled="true" fillcolor="#000000" stroked="false">
                <v:path arrowok="t"/>
                <v:fill type="solid"/>
              </v:shape>
              <v:shape style="position:absolute;left:2599;top:3531;width:956;height:204" coordorigin="2599,3531" coordsize="956,204" path="m2603,3531l2599,3550,3435,3685,3438,3666,2603,3531xe" filled="true" fillcolor="#000000" stroked="false">
                <v:path arrowok="t"/>
                <v:fill type="solid"/>
              </v:shape>
              <v:shape style="position:absolute;left:2043;top:306;width:3015;height:240" type="#_x0000_t202" filled="false" stroked="false">
                <v:textbox inset="0,0,0,0">
                  <w:txbxContent>
                    <w:p>
                      <w:pPr>
                        <w:tabs>
                          <w:tab w:pos="3014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  <w:shd w:fill="C0C0C0" w:color="auto" w:val="clear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11"/>
                          <w:sz w:val="24"/>
                          <w:shd w:fill="C0C0C0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hd w:fill="C0C0C0" w:color="auto" w:val="clear"/>
                        </w:rPr>
                        <w:t>электродвигатель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  <w:shd w:fill="C0C0C0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hd w:fill="C0C0C0" w:color="auto" w:val="clear"/>
                        </w:rPr>
                        <w:t>МИ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hd w:fill="C0C0C0" w:color="auto" w:val="clear"/>
                        </w:rPr>
                        <w:t>-2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919;top:820;width:75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4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картер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95;top:1120;width:1233;height:51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червячный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вал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261;top:3220;width:720;height:240" type="#_x0000_t202" filled="false" stroked="false">
                <v:textbox inset="0,0,0,0">
                  <w:txbxContent>
                    <w:p>
                      <w:pPr>
                        <w:tabs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  <w:shd w:fill="C0C0C0" w:color="auto" w:val="clear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  <w:shd w:fill="C0C0C0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hd w:fill="C0C0C0" w:color="auto" w:val="clear"/>
                        </w:rPr>
                        <w:t>вал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90;top:1021;width:1365;height:540" type="#_x0000_t202" filled="true" fillcolor="#c0c0c0" stroked="false">
                <v:textbox inset="0,0,0,0">
                  <w:txbxContent>
                    <w:p>
                      <w:pPr>
                        <w:spacing w:before="75"/>
                        <w:ind w:left="18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редуктор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245;top:3001;width:1395;height:720" type="#_x0000_t202" filled="true" fillcolor="#c0c0c0" stroked="false">
                <v:textbox inset="0,0,0,0">
                  <w:txbxContent>
                    <w:p>
                      <w:pPr>
                        <w:spacing w:before="68"/>
                        <w:ind w:left="225" w:right="225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валик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7"/>
                        <w:ind w:left="228" w:right="225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привода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921;top:4985;width:1620;height:716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0"/>
                        <w:ind w:left="448" w:right="230" w:hanging="20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червячное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колесо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521;top:5881;width:1260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16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маховик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280;top:5855;width:2229;height:754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1"/>
                        <w:ind w:left="322" w:right="266" w:hanging="3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устройство для электроспуска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721;top:6061;width:1464;height:540" type="#_x0000_t202" filled="true" fillcolor="#c0c0c0" stroked="false">
                <v:textbox inset="0,0,0,0">
                  <w:txbxContent>
                    <w:p>
                      <w:pPr>
                        <w:spacing w:before="76"/>
                        <w:ind w:left="21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шестерня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BodyText"/>
        <w:spacing w:line="240" w:lineRule="auto"/>
        <w:ind w:left="562" w:right="260" w:firstLine="321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Картер </w:t>
      </w:r>
      <w:r>
        <w:rPr>
          <w:rFonts w:ascii="Times New Roman" w:hAnsi="Times New Roman"/>
          <w:b/>
        </w:rPr>
      </w:r>
      <w:r>
        <w:rPr/>
        <w:t>отливается из алюминиевого сплава и предназначен для установки в нем </w:t>
      </w:r>
      <w:r>
        <w:rPr>
          <w:spacing w:val="2"/>
        </w:rPr>
        <w:t>вала </w:t>
      </w:r>
      <w:r>
        <w:rPr>
          <w:spacing w:val="2"/>
        </w:rPr>
      </w:r>
      <w:r>
        <w:rPr/>
        <w:t>с шестерней и с червячным колесом</w:t>
      </w:r>
      <w:r>
        <w:rPr>
          <w:rFonts w:ascii="Times New Roman" w:hAnsi="Times New Roman"/>
          <w:i/>
        </w:rPr>
        <w:t>, </w:t>
      </w:r>
      <w:r>
        <w:rPr/>
        <w:t>червячного вала</w:t>
      </w:r>
      <w:r>
        <w:rPr>
          <w:rFonts w:ascii="Times New Roman" w:hAnsi="Times New Roman"/>
          <w:i/>
        </w:rPr>
        <w:t>, </w:t>
      </w:r>
      <w:r>
        <w:rPr/>
        <w:t>а также для закрепления подъемного механизма на щеке башни. На фланце картера закреплены электродвигатель и картер</w:t>
      </w:r>
      <w:r>
        <w:rPr>
          <w:spacing w:val="-7"/>
        </w:rPr>
        <w:t> </w:t>
      </w:r>
      <w:r>
        <w:rPr/>
        <w:t>редуктора.</w:t>
      </w:r>
    </w:p>
    <w:p>
      <w:pPr>
        <w:pStyle w:val="BodyText"/>
        <w:spacing w:line="240" w:lineRule="auto"/>
        <w:ind w:left="562" w:right="186" w:firstLine="321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Червячный вал </w:t>
      </w:r>
      <w:r>
        <w:rPr>
          <w:rFonts w:ascii="Times New Roman" w:hAnsi="Times New Roman"/>
          <w:b/>
        </w:rPr>
      </w:r>
      <w:r>
        <w:rPr/>
        <w:t>установлен внутри картера в бронзовых втулках</w:t>
      </w:r>
      <w:r>
        <w:rPr>
          <w:rFonts w:ascii="Times New Roman" w:hAnsi="Times New Roman"/>
          <w:i/>
        </w:rPr>
        <w:t>. </w:t>
      </w:r>
      <w:r>
        <w:rPr/>
        <w:t>В осевом направлении червячный вал опирается на</w:t>
      </w:r>
      <w:r>
        <w:rPr>
          <w:spacing w:val="-15"/>
        </w:rPr>
        <w:t> </w:t>
      </w:r>
      <w:r>
        <w:rPr/>
        <w:t>подшипники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562" w:right="165" w:firstLine="321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Вал с шестерней </w:t>
      </w:r>
      <w:r>
        <w:rPr>
          <w:rFonts w:ascii="Times New Roman" w:hAnsi="Times New Roman"/>
          <w:b/>
        </w:rPr>
      </w:r>
      <w:r>
        <w:rPr/>
        <w:t>устанавливается в бронзовых втулках</w:t>
      </w:r>
      <w:r>
        <w:rPr>
          <w:rFonts w:ascii="Times New Roman" w:hAnsi="Times New Roman"/>
          <w:i/>
        </w:rPr>
        <w:t>, </w:t>
      </w:r>
      <w:r>
        <w:rPr/>
        <w:t>закрепленных в цапфе  картера штифтами</w:t>
      </w:r>
      <w:r>
        <w:rPr>
          <w:rFonts w:ascii="Times New Roman" w:hAnsi="Times New Roman"/>
          <w:i/>
        </w:rPr>
        <w:t>.  </w:t>
      </w:r>
      <w:r>
        <w:rPr/>
        <w:t>Шестерня вала входит в зацепление с сектором</w:t>
      </w:r>
      <w:r>
        <w:rPr>
          <w:spacing w:val="-15"/>
        </w:rPr>
        <w:t> </w:t>
      </w:r>
      <w:r>
        <w:rPr/>
        <w:t>люльки.</w:t>
      </w:r>
    </w:p>
    <w:p>
      <w:pPr>
        <w:pStyle w:val="BodyText"/>
        <w:spacing w:line="240" w:lineRule="auto"/>
        <w:ind w:left="883" w:right="0"/>
        <w:jc w:val="left"/>
        <w:rPr>
          <w:rFonts w:ascii="Times New Roman" w:hAnsi="Times New Roman" w:cs="Times New Roman" w:eastAsia="Times New Roman" w:hint="default"/>
        </w:rPr>
      </w:pPr>
      <w:r>
        <w:rPr/>
        <w:t>Внутри вала имеется глухое отверстие для подвода смазки к опорным</w:t>
      </w:r>
      <w:r>
        <w:rPr>
          <w:spacing w:val="-17"/>
        </w:rPr>
        <w:t> </w:t>
      </w:r>
      <w:r>
        <w:rPr/>
        <w:t>втулкам</w:t>
      </w:r>
      <w:r>
        <w:rPr>
          <w:rFonts w:ascii="Times New Roman" w:hAnsi="Times New Roman"/>
        </w:rPr>
        <w:t>.</w:t>
      </w:r>
    </w:p>
    <w:p>
      <w:pPr>
        <w:pStyle w:val="BodyText"/>
        <w:tabs>
          <w:tab w:pos="3135" w:val="left" w:leader="none"/>
          <w:tab w:pos="3984" w:val="left" w:leader="none"/>
          <w:tab w:pos="5617" w:val="left" w:leader="none"/>
          <w:tab w:pos="6205" w:val="left" w:leader="none"/>
          <w:tab w:pos="7393" w:val="left" w:leader="none"/>
          <w:tab w:pos="8678" w:val="left" w:leader="none"/>
          <w:tab w:pos="9777" w:val="left" w:leader="none"/>
        </w:tabs>
        <w:spacing w:line="240" w:lineRule="auto"/>
        <w:ind w:left="562" w:right="133" w:firstLine="321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Электродвигатель</w:t>
        <w:tab/>
        <w:t>МИ</w:t>
      </w:r>
      <w:r>
        <w:rPr>
          <w:rFonts w:ascii="Times New Roman" w:hAnsi="Times New Roman"/>
          <w:b/>
          <w:u w:val="thick" w:color="000000"/>
        </w:rPr>
        <w:t>-2</w:t>
      </w:r>
      <w:r>
        <w:rPr>
          <w:rFonts w:ascii="Times New Roman" w:hAnsi="Times New Roman"/>
          <w:b/>
        </w:rPr>
        <w:tab/>
      </w:r>
      <w:r>
        <w:rPr/>
        <w:t>предназначен</w:t>
        <w:tab/>
        <w:t>для</w:t>
        <w:tab/>
        <w:t>быстрого</w:t>
        <w:tab/>
        <w:t>наведения</w:t>
        <w:tab/>
        <w:t>гаубицы</w:t>
        <w:tab/>
        <w:t>в вертикальной плоскости. На валике электродвигателя закреплена шестерня</w:t>
      </w:r>
      <w:r>
        <w:rPr>
          <w:spacing w:val="-22"/>
        </w:rPr>
        <w:t> </w:t>
      </w:r>
      <w:r>
        <w:rPr/>
        <w:t>редуктора.</w:t>
      </w:r>
    </w:p>
    <w:p>
      <w:pPr>
        <w:pStyle w:val="BodyText"/>
        <w:spacing w:line="240" w:lineRule="auto"/>
        <w:ind w:left="562" w:right="112" w:firstLine="321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Редуктор </w:t>
      </w:r>
      <w:r>
        <w:rPr>
          <w:rFonts w:ascii="Times New Roman" w:hAnsi="Times New Roman"/>
          <w:b/>
        </w:rPr>
      </w:r>
      <w:r>
        <w:rPr/>
        <w:t>с планетарной передачей предназначен для понижения числа оборотов электродвигателя и состоит из картера</w:t>
      </w:r>
      <w:r>
        <w:rPr>
          <w:rFonts w:ascii="Times New Roman" w:hAnsi="Times New Roman"/>
          <w:i/>
        </w:rPr>
        <w:t>, </w:t>
      </w:r>
      <w:r>
        <w:rPr/>
        <w:t>редуктора с крышкой</w:t>
      </w:r>
      <w:r>
        <w:rPr>
          <w:rFonts w:ascii="Times New Roman" w:hAnsi="Times New Roman"/>
          <w:i/>
        </w:rPr>
        <w:t>, </w:t>
      </w:r>
      <w:r>
        <w:rPr/>
        <w:t>зубчатого венца</w:t>
      </w:r>
      <w:r>
        <w:rPr>
          <w:rFonts w:ascii="Times New Roman" w:hAnsi="Times New Roman"/>
          <w:i/>
        </w:rPr>
        <w:t>, </w:t>
      </w:r>
      <w:r>
        <w:rPr/>
        <w:t>водила</w:t>
      </w:r>
      <w:r>
        <w:rPr>
          <w:rFonts w:ascii="Times New Roman" w:hAnsi="Times New Roman"/>
          <w:i/>
        </w:rPr>
        <w:t>, </w:t>
      </w:r>
      <w:r>
        <w:rPr/>
        <w:t>блок</w:t>
      </w:r>
      <w:r>
        <w:rPr>
          <w:rFonts w:ascii="Times New Roman" w:hAnsi="Times New Roman"/>
        </w:rPr>
        <w:t>-</w:t>
      </w:r>
      <w:r>
        <w:rPr/>
        <w:t>шестерен и валика</w:t>
      </w:r>
      <w:r>
        <w:rPr>
          <w:spacing w:val="-6"/>
        </w:rPr>
        <w:t> </w:t>
      </w:r>
      <w:r>
        <w:rPr/>
        <w:t>привода.</w:t>
      </w:r>
    </w:p>
    <w:p>
      <w:pPr>
        <w:spacing w:line="275" w:lineRule="exact" w:before="60"/>
        <w:ind w:left="883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Ручной привод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 из шестерен и маховика с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рукояткой.</w:t>
      </w:r>
    </w:p>
    <w:p>
      <w:pPr>
        <w:pStyle w:val="BodyText"/>
        <w:spacing w:line="275" w:lineRule="exact"/>
        <w:ind w:left="883" w:right="0"/>
        <w:jc w:val="left"/>
        <w:rPr>
          <w:rFonts w:ascii="Times New Roman" w:hAnsi="Times New Roman" w:cs="Times New Roman" w:eastAsia="Times New Roman" w:hint="default"/>
        </w:rPr>
      </w:pPr>
      <w:r>
        <w:rPr/>
        <w:t>Переключение</w:t>
      </w:r>
      <w:r>
        <w:rPr>
          <w:spacing w:val="29"/>
        </w:rPr>
        <w:t> </w:t>
      </w:r>
      <w:r>
        <w:rPr/>
        <w:t>привода</w:t>
      </w:r>
      <w:r>
        <w:rPr>
          <w:spacing w:val="28"/>
        </w:rPr>
        <w:t> </w:t>
      </w:r>
      <w:r>
        <w:rPr/>
        <w:t>с</w:t>
      </w:r>
      <w:r>
        <w:rPr>
          <w:spacing w:val="29"/>
        </w:rPr>
        <w:t> </w:t>
      </w:r>
      <w:r>
        <w:rPr/>
        <w:t>ручного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/>
        <w:t>электрический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обратно</w:t>
      </w:r>
      <w:r>
        <w:rPr>
          <w:spacing w:val="27"/>
        </w:rPr>
        <w:t> </w:t>
      </w:r>
      <w:r>
        <w:rPr/>
        <w:t>производится</w:t>
      </w:r>
      <w:r>
        <w:rPr>
          <w:spacing w:val="29"/>
        </w:rPr>
        <w:t> </w:t>
      </w:r>
      <w:r>
        <w:rPr/>
        <w:t>муфтой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</w:rPr>
      </w:r>
    </w:p>
    <w:p>
      <w:pPr>
        <w:spacing w:after="0" w:line="275" w:lineRule="exact"/>
        <w:jc w:val="left"/>
        <w:rPr>
          <w:rFonts w:ascii="Times New Roman" w:hAnsi="Times New Roman" w:cs="Times New Roman" w:eastAsia="Times New Roman" w:hint="default"/>
        </w:rPr>
        <w:sectPr>
          <w:pgSz w:w="11910" w:h="16840"/>
          <w:pgMar w:header="0" w:footer="325" w:top="1260" w:bottom="520" w:left="1140" w:right="740"/>
        </w:sectPr>
      </w:pPr>
    </w:p>
    <w:p>
      <w:pPr>
        <w:pStyle w:val="BodyText"/>
        <w:spacing w:line="240" w:lineRule="auto" w:before="45"/>
        <w:ind w:left="192" w:right="0"/>
        <w:jc w:val="left"/>
      </w:pPr>
      <w:r>
        <w:rPr/>
        <w:t>установленной на шлицах валика</w:t>
      </w:r>
      <w:r>
        <w:rPr>
          <w:spacing w:val="-13"/>
        </w:rPr>
        <w:t> </w:t>
      </w:r>
      <w:r>
        <w:rPr/>
        <w:t>привода.</w:t>
      </w:r>
    </w:p>
    <w:p>
      <w:pPr>
        <w:pStyle w:val="BodyText"/>
        <w:spacing w:line="240" w:lineRule="auto"/>
        <w:ind w:left="192" w:right="1687" w:firstLine="321"/>
        <w:jc w:val="both"/>
      </w:pPr>
      <w:r>
        <w:rPr/>
        <w:t>На стержень надевается и закрепляется рукоятка на которой установлен рычаг электроспуска. Для исключения случайного выстрела рычаг закрывается предохраните</w:t>
      </w:r>
      <w:r>
        <w:rPr>
          <w:rFonts w:ascii="Times New Roman" w:hAnsi="Times New Roman"/>
        </w:rPr>
        <w:t>- </w:t>
      </w:r>
      <w:r>
        <w:rPr/>
        <w:t>лем</w:t>
      </w:r>
      <w:r>
        <w:rPr>
          <w:rFonts w:ascii="Times New Roman" w:hAnsi="Times New Roman"/>
          <w:i/>
        </w:rPr>
        <w:t>. </w:t>
      </w:r>
      <w:r>
        <w:rPr/>
        <w:t>Если предохранитель сдвинуть в переднее положение, то рычаг откроется и при нажатии на него замкнется электрическая цепь </w:t>
      </w:r>
      <w:r>
        <w:rPr>
          <w:rFonts w:ascii="Times New Roman" w:hAnsi="Times New Roman"/>
        </w:rPr>
        <w:t>- </w:t>
      </w:r>
      <w:r>
        <w:rPr/>
        <w:t>произойдет</w:t>
      </w:r>
      <w:r>
        <w:rPr>
          <w:spacing w:val="-18"/>
        </w:rPr>
        <w:t> </w:t>
      </w:r>
      <w:r>
        <w:rPr/>
        <w:t>выстрел.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/>
        <w:ind w:left="1903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Действие подъемного механизма с ручным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приводом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5312" w:right="1694" w:firstLine="321"/>
        <w:jc w:val="both"/>
      </w:pPr>
      <w:r>
        <w:rPr/>
        <w:pict>
          <v:group style="position:absolute;margin-left:38.25pt;margin-top:-3.366899pt;width:251.35pt;height:236.4pt;mso-position-horizontal-relative:page;mso-position-vertical-relative:paragraph;z-index:5872" coordorigin="765,-67" coordsize="5027,4728">
            <v:shape style="position:absolute;left:765;top:-63;width:5027;height:4724" type="#_x0000_t75" stroked="false">
              <v:imagedata r:id="rId125" o:title=""/>
            </v:shape>
            <v:group style="position:absolute;left:2222;top:3544;width:1222;height:540" coordorigin="2222,3544" coordsize="1222,540">
              <v:shape style="position:absolute;left:2222;top:3544;width:1222;height:540" coordorigin="2222,3544" coordsize="1222,540" path="m2222,4084l3444,4084,3444,3544,2222,3544,2222,4084xe" filled="true" fillcolor="#ffffff" stroked="false">
                <v:path arrowok="t"/>
                <v:fill type="solid"/>
              </v:shape>
            </v:group>
            <v:group style="position:absolute;left:4451;top:3172;width:1260;height:720" coordorigin="4451,3172" coordsize="1260,720">
              <v:shape style="position:absolute;left:4451;top:3172;width:1260;height:720" coordorigin="4451,3172" coordsize="1260,720" path="m4451,3892l5711,3892,5711,3172,4451,3172,4451,3892xe" filled="true" fillcolor="#ffffff" stroked="false">
                <v:path arrowok="t"/>
                <v:fill type="solid"/>
              </v:shape>
            </v:group>
            <v:group style="position:absolute;left:4981;top:2306;width:164;height:868" coordorigin="4981,2306" coordsize="164,868">
              <v:shape style="position:absolute;left:4981;top:2306;width:164;height:868" coordorigin="4981,2306" coordsize="164,868" path="m5075,2424l4981,3170,5001,3173,5095,2426,5075,2424xe" filled="true" fillcolor="#ffffff" stroked="false">
                <v:path arrowok="t"/>
                <v:fill type="solid"/>
              </v:shape>
              <v:shape style="position:absolute;left:4981;top:2306;width:164;height:868" coordorigin="4981,2306" coordsize="164,868" path="m5135,2404l5078,2404,5097,2406,5095,2426,5145,2432,5135,2404xe" filled="true" fillcolor="#ffffff" stroked="false">
                <v:path arrowok="t"/>
                <v:fill type="solid"/>
              </v:shape>
              <v:shape style="position:absolute;left:4981;top:2306;width:164;height:868" coordorigin="4981,2306" coordsize="164,868" path="m5078,2404l5075,2424,5095,2426,5097,2406,5078,2404xe" filled="true" fillcolor="#ffffff" stroked="false">
                <v:path arrowok="t"/>
                <v:fill type="solid"/>
              </v:shape>
              <v:shape style="position:absolute;left:4981;top:2306;width:164;height:868" coordorigin="4981,2306" coordsize="164,868" path="m5100,2306l5025,2417,5075,2424,5078,2404,5135,2404,5100,2306xe" filled="true" fillcolor="#ffffff" stroked="false">
                <v:path arrowok="t"/>
                <v:fill type="solid"/>
              </v:shape>
            </v:group>
            <v:group style="position:absolute;left:2821;top:2756;width:124;height:777" coordorigin="2821,2756" coordsize="124,777">
              <v:shape style="position:absolute;left:2821;top:2756;width:124;height:777" coordorigin="2821,2756" coordsize="124,777" path="m2875,2874l2821,3531,2841,3532,2895,2876,2875,2874xe" filled="true" fillcolor="#000000" stroked="false">
                <v:path arrowok="t"/>
                <v:fill type="solid"/>
              </v:shape>
              <v:shape style="position:absolute;left:2821;top:2756;width:124;height:777" coordorigin="2821,2756" coordsize="124,777" path="m2935,2854l2877,2854,2897,2856,2895,2876,2945,2880,2935,2854xe" filled="true" fillcolor="#000000" stroked="false">
                <v:path arrowok="t"/>
                <v:fill type="solid"/>
              </v:shape>
              <v:shape style="position:absolute;left:2821;top:2756;width:124;height:777" coordorigin="2821,2756" coordsize="124,777" path="m2877,2854l2875,2874,2895,2876,2897,2856,2877,2854xe" filled="true" fillcolor="#000000" stroked="false">
                <v:path arrowok="t"/>
                <v:fill type="solid"/>
              </v:shape>
              <v:shape style="position:absolute;left:2821;top:2756;width:124;height:777" coordorigin="2821,2756" coordsize="124,777" path="m2895,2756l2825,2870,2875,2874,2877,2854,2935,2854,2895,2756xe" filled="true" fillcolor="#000000" stroked="false">
                <v:path arrowok="t"/>
                <v:fill type="solid"/>
              </v:shape>
            </v:group>
            <v:group style="position:absolute;left:1245;top:1526;width:686;height:2520" coordorigin="1245,1526" coordsize="686,2520">
              <v:shape style="position:absolute;left:1245;top:1526;width:686;height:2520" coordorigin="1245,1526" coordsize="686,2520" path="m1245,4046l1931,4046,1931,1526,1245,1526,1245,4046xe" filled="true" fillcolor="#ffffff" stroked="false">
                <v:path arrowok="t"/>
                <v:fill type="solid"/>
              </v:shape>
            </v:group>
            <v:group style="position:absolute;left:1979;top:2271;width:271;height:1205" coordorigin="1979,2271" coordsize="271,1205">
              <v:shape style="position:absolute;left:1979;top:2271;width:271;height:1205" coordorigin="1979,2271" coordsize="271,1205" path="m2069,3206l1979,3206,2115,3476,2227,3251,2069,3251,2069,3206xe" filled="true" fillcolor="#000000" stroked="false">
                <v:path arrowok="t"/>
                <v:fill type="solid"/>
              </v:shape>
              <v:shape style="position:absolute;left:1979;top:2271;width:271;height:1205" coordorigin="1979,2271" coordsize="271,1205" path="m2159,3206l2069,3206,2069,3251,2159,3250,2159,3206xe" filled="true" fillcolor="#000000" stroked="false">
                <v:path arrowok="t"/>
                <v:fill type="solid"/>
              </v:shape>
              <v:shape style="position:absolute;left:1979;top:2271;width:271;height:1205" coordorigin="1979,2271" coordsize="271,1205" path="m2249,3205l2159,3206,2159,3250,2069,3251,2227,3251,2249,3205xe" filled="true" fillcolor="#000000" stroked="false">
                <v:path arrowok="t"/>
                <v:fill type="solid"/>
              </v:shape>
              <v:shape style="position:absolute;left:1979;top:2271;width:271;height:1205" coordorigin="1979,2271" coordsize="271,1205" path="m2156,2271l2066,2272,2069,3206,2159,3206,2156,2271xe" filled="true" fillcolor="#000000" stroked="false">
                <v:path arrowok="t"/>
                <v:fill type="solid"/>
              </v:shape>
            </v:group>
            <v:group style="position:absolute;left:3585;top:-67;width:615;height:2519" coordorigin="3585,-67" coordsize="615,2519">
              <v:shape style="position:absolute;left:3585;top:-67;width:615;height:2519" coordorigin="3585,-67" coordsize="615,2519" path="m3585,2452l4200,2452,4200,-67,3585,-67,3585,2452xe" filled="true" fillcolor="#ffffff" stroked="false">
                <v:path arrowok="t"/>
                <v:fill type="solid"/>
              </v:shape>
            </v:group>
            <v:group style="position:absolute;left:3241;top:1211;width:270;height:1205" coordorigin="3241,1211" coordsize="270,1205">
              <v:shape style="position:absolute;left:3241;top:1211;width:270;height:1205" coordorigin="3241,1211" coordsize="270,1205" path="m3421,1481l3331,1481,3334,2415,3424,2414,3421,1481xe" filled="true" fillcolor="#000000" stroked="false">
                <v:path arrowok="t"/>
                <v:fill type="solid"/>
              </v:shape>
              <v:shape style="position:absolute;left:3241;top:1211;width:270;height:1205" coordorigin="3241,1211" coordsize="270,1205" path="m3375,1211l3241,1481,3331,1481,3331,1436,3488,1435,3375,1211xe" filled="true" fillcolor="#000000" stroked="false">
                <v:path arrowok="t"/>
                <v:fill type="solid"/>
              </v:shape>
              <v:shape style="position:absolute;left:3241;top:1211;width:270;height:1205" coordorigin="3241,1211" coordsize="270,1205" path="m3421,1435l3331,1436,3331,1481,3421,1481,3421,1435xe" filled="true" fillcolor="#000000" stroked="false">
                <v:path arrowok="t"/>
                <v:fill type="solid"/>
              </v:shape>
              <v:shape style="position:absolute;left:3241;top:1211;width:270;height:1205" coordorigin="3241,1211" coordsize="270,1205" path="m3488,1435l3421,1435,3421,1481,3511,1480,3488,1435xe" filled="true" fillcolor="#000000" stroked="false">
                <v:path arrowok="t"/>
                <v:fill type="solid"/>
              </v:shape>
              <v:shape style="position:absolute;left:4451;top:3172;width:1260;height:72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7" w:lineRule="auto" w:before="70"/>
                        <w:ind w:left="196" w:right="187" w:firstLine="6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сектор люльки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222;top:3544;width:1222;height:54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20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кнопка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9.25pt;margin-top:-3.366899pt;width:30.75pt;height:125.95pt;mso-position-horizontal-relative:page;mso-position-vertical-relative:paragraph;z-index:5944" type="#_x0000_t202" filled="true" fillcolor="#ffffff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46"/>
                    <w:ind w:left="223" w:right="-1382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от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24"/>
                    </w:rPr>
                    <w:t>э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л</w:t>
                  </w:r>
                  <w:r>
                    <w:rPr>
                      <w:rFonts w:ascii="Times New Roman" w:hAnsi="Times New Roman"/>
                      <w:b/>
                      <w:spacing w:val="-2"/>
                      <w:w w:val="100"/>
                      <w:sz w:val="24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ктр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оп</w:t>
                  </w:r>
                  <w:r>
                    <w:rPr>
                      <w:rFonts w:ascii="Times New Roman" w:hAnsi="Times New Roman"/>
                      <w:b/>
                      <w:spacing w:val="1"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вода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Для наведения гаубицы в вертикальной плоскости вручную не</w:t>
      </w:r>
      <w:r>
        <w:rPr>
          <w:rFonts w:ascii="Times New Roman" w:hAnsi="Times New Roman"/>
        </w:rPr>
        <w:t>- </w:t>
      </w:r>
      <w:r>
        <w:rPr/>
        <w:t>обходимо вытянуть кнопку</w:t>
      </w:r>
      <w:r>
        <w:rPr>
          <w:rFonts w:ascii="Times New Roman" w:hAnsi="Times New Roman"/>
          <w:i/>
        </w:rPr>
        <w:t>. </w:t>
      </w:r>
      <w:r>
        <w:rPr/>
        <w:t>При этом планетарный ряд выключится и электропривод</w:t>
      </w:r>
      <w:r>
        <w:rPr>
          <w:spacing w:val="-5"/>
        </w:rPr>
        <w:t> </w:t>
      </w:r>
      <w:r>
        <w:rPr/>
        <w:t>отключится.</w:t>
      </w:r>
    </w:p>
    <w:p>
      <w:pPr>
        <w:pStyle w:val="BodyText"/>
        <w:spacing w:line="240" w:lineRule="auto" w:before="14"/>
        <w:ind w:left="5312" w:right="1692" w:firstLine="321"/>
        <w:jc w:val="both"/>
      </w:pPr>
      <w:r>
        <w:rPr/>
        <w:pict>
          <v:shape style="position:absolute;margin-left:62.25pt;margin-top:3.933125pt;width:34.3pt;height:126pt;mso-position-horizontal-relative:page;mso-position-vertical-relative:paragraph;z-index:5968" type="#_x0000_t202" filled="true" fillcolor="#ffffff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48"/>
                    <w:ind w:left="185" w:right="-422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от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spacing w:val="-1"/>
                      <w:w w:val="100"/>
                      <w:sz w:val="24"/>
                    </w:rPr>
                    <w:t>ч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24"/>
                    </w:rPr>
                    <w:t>г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 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pacing w:val="2"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w w:val="100"/>
                      <w:sz w:val="24"/>
                    </w:rPr>
                    <w:t>вода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Вращение маховика через шестерни, валик привода и червячный вал передается червячному колесу и валу с шестерней, зубья которой нажимают на зубья сектора люльки, вследствие чего происходит качание люльки вместе со стволом вокруг</w:t>
      </w:r>
      <w:r>
        <w:rPr>
          <w:spacing w:val="-7"/>
        </w:rPr>
        <w:t> </w:t>
      </w:r>
      <w:r>
        <w:rPr/>
        <w:t>цапф.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31"/>
          <w:szCs w:val="31"/>
        </w:rPr>
      </w:pPr>
    </w:p>
    <w:p>
      <w:pPr>
        <w:pStyle w:val="Heading3"/>
        <w:spacing w:line="240" w:lineRule="auto"/>
        <w:ind w:left="1949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Действие подъемного механизма с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электроприводом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8"/>
          <w:szCs w:val="18"/>
        </w:rPr>
      </w:pPr>
    </w:p>
    <w:p>
      <w:pPr>
        <w:pStyle w:val="BodyText"/>
        <w:tabs>
          <w:tab w:pos="6819" w:val="left" w:leader="none"/>
          <w:tab w:pos="8685" w:val="left" w:leader="none"/>
        </w:tabs>
        <w:spacing w:line="240" w:lineRule="auto" w:before="69"/>
        <w:ind w:left="5288" w:right="1689" w:firstLine="321"/>
        <w:jc w:val="both"/>
      </w:pPr>
      <w:r>
        <w:rPr/>
        <w:pict>
          <v:group style="position:absolute;margin-left:41.450001pt;margin-top:8.773133pt;width:246.85pt;height:264.350pt;mso-position-horizontal-relative:page;mso-position-vertical-relative:paragraph;z-index:5920" coordorigin="829,175" coordsize="4937,5287">
            <v:shape style="position:absolute;left:829;top:175;width:4937;height:4750" type="#_x0000_t75" stroked="false">
              <v:imagedata r:id="rId126" o:title=""/>
            </v:shape>
            <v:shape style="position:absolute;left:1455;top:4914;width:3600;height:540" type="#_x0000_t202" filled="true" fillcolor="#c0c0c0" stroked="true" strokeweight=".75pt" strokecolor="#000000">
              <v:textbox inset="0,0,0,0">
                <w:txbxContent>
                  <w:p>
                    <w:pPr>
                      <w:spacing w:before="77"/>
                      <w:ind w:left="801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пульт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управления</w:t>
                    </w:r>
                    <w:r>
                      <w:rPr>
                        <w:rFonts w:ascii="Times New Roman" w:hAnsi="Times New Roman"/>
                        <w:sz w:val="24"/>
                      </w:rPr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Для</w:t>
        <w:tab/>
        <w:t>наведения</w:t>
        <w:tab/>
        <w:t>гаубицы электроприводом необходимо утопить кнопку</w:t>
      </w:r>
      <w:r>
        <w:rPr>
          <w:rFonts w:ascii="Times New Roman" w:hAnsi="Times New Roman"/>
          <w:i/>
        </w:rPr>
        <w:t>. </w:t>
      </w:r>
      <w:r>
        <w:rPr/>
        <w:t>При этом включится плане</w:t>
      </w:r>
      <w:r>
        <w:rPr>
          <w:rFonts w:ascii="Times New Roman" w:hAnsi="Times New Roman"/>
        </w:rPr>
        <w:t>- </w:t>
      </w:r>
      <w:r>
        <w:rPr/>
        <w:t>тарная передача, а ручной привод отключится от валика</w:t>
      </w:r>
      <w:r>
        <w:rPr>
          <w:spacing w:val="-5"/>
        </w:rPr>
        <w:t> </w:t>
      </w:r>
      <w:r>
        <w:rPr/>
        <w:t>привода.</w:t>
      </w:r>
    </w:p>
    <w:p>
      <w:pPr>
        <w:pStyle w:val="BodyText"/>
        <w:spacing w:line="240" w:lineRule="auto" w:before="14"/>
        <w:ind w:left="5288" w:right="1691" w:firstLine="321"/>
        <w:jc w:val="both"/>
      </w:pPr>
      <w:r>
        <w:rPr/>
        <w:t>При включении электродвигателя вращение передается через муфту на валик привода и червячный вал, затем червячному колесу и валу с шестерней, зубья которой нажимают на зубья сектора люльки, вследствие чего происходит качание люльки вместе со стволом вокруг цапф. Скорость и направление вращения двигателя устанавливаются на пульте управления, закрепленном на картере редуктора подъемного</w:t>
      </w:r>
      <w:r>
        <w:rPr>
          <w:spacing w:val="-6"/>
        </w:rPr>
        <w:t> </w:t>
      </w:r>
      <w:r>
        <w:rPr/>
        <w:t>механизма.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spacing w:line="240" w:lineRule="auto"/>
        <w:ind w:left="2695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w w:val="100"/>
          <w:u w:val="none"/>
        </w:rPr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ПРИВОДЫ НАВЕДЕНИЯ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ГАУБИЦЫ</w:t>
      </w:r>
      <w:r>
        <w:rPr>
          <w:u w:val="none"/>
        </w:rPr>
      </w:r>
      <w:r>
        <w:rPr>
          <w:b w:val="0"/>
          <w:u w:val="none"/>
        </w:rPr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660" w:right="0"/>
        </w:sectPr>
      </w:pPr>
    </w:p>
    <w:p>
      <w:pPr>
        <w:spacing w:before="51"/>
        <w:ind w:left="677" w:right="118" w:firstLine="0"/>
        <w:jc w:val="center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(система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2Э24)</w:t>
      </w:r>
      <w:r>
        <w:rPr>
          <w:rFonts w:ascii="Times New Roman" w:hAns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2" w:right="110" w:firstLine="566"/>
        <w:jc w:val="both"/>
      </w:pPr>
      <w:r>
        <w:rPr>
          <w:rFonts w:ascii="Times New Roman" w:hAnsi="Times New Roman"/>
          <w:b/>
        </w:rPr>
        <w:t>Приводы наведения </w:t>
      </w:r>
      <w:r>
        <w:rPr/>
        <w:t>гаубицы представляют собой комплект двух аналогичных электромашинных приводов и предназначены для наведения в вертикальной и горизонтальной плоскостях ствола гаубицы при стрельбе с места по неподвижным и подвижным целям и прямой</w:t>
      </w:r>
      <w:r>
        <w:rPr>
          <w:spacing w:val="-10"/>
        </w:rPr>
        <w:t> </w:t>
      </w:r>
      <w:r>
        <w:rPr/>
        <w:t>наводкой.</w:t>
      </w:r>
    </w:p>
    <w:p>
      <w:pPr>
        <w:pStyle w:val="BodyText"/>
        <w:spacing w:line="240" w:lineRule="auto"/>
        <w:ind w:left="668" w:right="0"/>
        <w:jc w:val="left"/>
      </w:pPr>
      <w:r>
        <w:rPr/>
        <w:t>В соответствии с этим</w:t>
      </w:r>
      <w:r>
        <w:rPr>
          <w:spacing w:val="-9"/>
        </w:rPr>
        <w:t> </w:t>
      </w:r>
      <w:r>
        <w:rPr/>
        <w:t>различают:</w:t>
      </w:r>
    </w:p>
    <w:p>
      <w:pPr>
        <w:pStyle w:val="ListParagraph"/>
        <w:numPr>
          <w:ilvl w:val="0"/>
          <w:numId w:val="13"/>
        </w:numPr>
        <w:tabs>
          <w:tab w:pos="462" w:val="left" w:leader="none"/>
        </w:tabs>
        <w:spacing w:line="293" w:lineRule="exact" w:before="2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привод вертикального наведения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(ВН);</w:t>
      </w:r>
    </w:p>
    <w:p>
      <w:pPr>
        <w:pStyle w:val="ListParagraph"/>
        <w:numPr>
          <w:ilvl w:val="0"/>
          <w:numId w:val="13"/>
        </w:numPr>
        <w:tabs>
          <w:tab w:pos="462" w:val="left" w:leader="none"/>
        </w:tabs>
        <w:spacing w:line="274" w:lineRule="exact" w:before="21" w:after="0"/>
        <w:ind w:left="642" w:right="4892" w:hanging="54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привод горизонтального наведения (ГН). В состав приводов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входят: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73" w:lineRule="exact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пульт управления –</w:t>
      </w:r>
      <w:r>
        <w:rPr>
          <w:rFonts w:ascii="Times New Roman" w:hAnsi="Times New Roman" w:cs="Times New Roman" w:eastAsia="Times New Roman" w:hint="default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ПУ;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первая распределительная коробка –</w:t>
      </w:r>
      <w:r>
        <w:rPr>
          <w:rFonts w:ascii="Times New Roman" w:hAnsi="Times New Roman" w:cs="Times New Roman" w:eastAsia="Times New Roman" w:hint="default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К1;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вторая распределительная коробка – К2г привода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ГН;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электромашинный усилитель привода ГН –</w:t>
      </w:r>
      <w:r>
        <w:rPr>
          <w:rFonts w:ascii="Times New Roman" w:hAnsi="Times New Roman" w:cs="Times New Roman" w:eastAsia="Times New Roman" w:hint="default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ЭМУг;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исполнительный двигатель привода ГН –</w:t>
      </w:r>
      <w:r>
        <w:rPr>
          <w:rFonts w:ascii="Times New Roman" w:hAnsi="Times New Roman" w:cs="Times New Roman" w:eastAsia="Times New Roman" w:hint="default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ИДг;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вторая распределительная коробка – К2в привода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ВН;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электромашинный усилитель привода ВН –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ЭМУв;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исполнительный двигатель привода ВН –</w:t>
      </w:r>
      <w:r>
        <w:rPr>
          <w:rFonts w:ascii="Times New Roman" w:hAnsi="Times New Roman" w:cs="Times New Roman" w:eastAsia="Times New Roman" w:hint="default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ИДв;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ограничитель углов вертикальной наводки –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ОГ.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02" w:right="112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Пульт управления </w:t>
      </w:r>
      <w:r>
        <w:rPr>
          <w:rFonts w:ascii="Times New Roman" w:hAnsi="Times New Roman"/>
          <w:b/>
        </w:rPr>
      </w:r>
      <w:r>
        <w:rPr/>
        <w:t>предназначен для управления приводами ГН и ВН и для производства электроспуска. Основными элементами его</w:t>
      </w:r>
      <w:r>
        <w:rPr>
          <w:spacing w:val="-17"/>
        </w:rPr>
        <w:t> </w:t>
      </w:r>
      <w:r>
        <w:rPr/>
        <w:t>являются:</w:t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tabs>
          <w:tab w:pos="2550" w:val="left" w:leader="none"/>
          <w:tab w:pos="7077" w:val="left" w:leader="none"/>
          <w:tab w:pos="8180" w:val="left" w:leader="none"/>
        </w:tabs>
        <w:spacing w:before="68"/>
        <w:ind w:left="144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94.074997pt;margin-top:-11.766863pt;width:394.8pt;height:356.75pt;mso-position-horizontal-relative:page;mso-position-vertical-relative:paragraph;z-index:-98752" coordorigin="1881,-235" coordsize="7896,7135">
            <v:shape style="position:absolute;left:3055;top:432;width:6722;height:6468" type="#_x0000_t75" stroked="false">
              <v:imagedata r:id="rId127" o:title=""/>
            </v:shape>
            <v:group style="position:absolute;left:4537;top:399;width:859;height:327" coordorigin="4537,399" coordsize="859,327">
              <v:shape style="position:absolute;left:4537;top:399;width:859;height:327" coordorigin="4537,399" coordsize="859,327" path="m4630,612l4537,709,4670,725,4656,685,4635,685,4628,666,4647,659,4630,612xe" filled="true" fillcolor="#ffffff" stroked="false">
                <v:path arrowok="t"/>
                <v:fill type="solid"/>
              </v:shape>
              <v:shape style="position:absolute;left:4537;top:399;width:859;height:327" coordorigin="4537,399" coordsize="859,327" path="m4647,659l4628,666,4635,685,4654,678,4647,659xe" filled="true" fillcolor="#ffffff" stroked="false">
                <v:path arrowok="t"/>
                <v:fill type="solid"/>
              </v:shape>
              <v:shape style="position:absolute;left:4537;top:399;width:859;height:327" coordorigin="4537,399" coordsize="859,327" path="m4654,678l4635,685,4656,685,4654,678xe" filled="true" fillcolor="#ffffff" stroked="false">
                <v:path arrowok="t"/>
                <v:fill type="solid"/>
              </v:shape>
              <v:shape style="position:absolute;left:4537;top:399;width:859;height:327" coordorigin="4537,399" coordsize="859,327" path="m5389,399l4647,659,4654,678,5395,418,5389,399xe" filled="true" fillcolor="#ffffff" stroked="false">
                <v:path arrowok="t"/>
                <v:fill type="solid"/>
              </v:shape>
            </v:group>
            <v:group style="position:absolute;left:7322;top:400;width:710;height:369" coordorigin="7322,400" coordsize="710,369">
              <v:shape style="position:absolute;left:7322;top:400;width:710;height:369" coordorigin="7322,400" coordsize="710,369" path="m7921,723l7898,767,8032,769,8005,732,7938,732,7921,723xe" filled="true" fillcolor="#ffffff" stroked="false">
                <v:path arrowok="t"/>
                <v:fill type="solid"/>
              </v:shape>
              <v:shape style="position:absolute;left:7322;top:400;width:710;height:369" coordorigin="7322,400" coordsize="710,369" path="m7930,705l7921,723,7938,732,7947,714,7930,705xe" filled="true" fillcolor="#ffffff" stroked="false">
                <v:path arrowok="t"/>
                <v:fill type="solid"/>
              </v:shape>
              <v:shape style="position:absolute;left:7322;top:400;width:710;height:369" coordorigin="7322,400" coordsize="710,369" path="m7952,661l7930,705,7947,714,7938,732,8005,732,7952,661xe" filled="true" fillcolor="#ffffff" stroked="false">
                <v:path arrowok="t"/>
                <v:fill type="solid"/>
              </v:shape>
              <v:shape style="position:absolute;left:7322;top:400;width:710;height:369" coordorigin="7322,400" coordsize="710,369" path="m7332,400l7322,418,7921,723,7930,705,7332,400xe" filled="true" fillcolor="#ffffff" stroked="false">
                <v:path arrowok="t"/>
                <v:fill type="solid"/>
              </v:shape>
            </v:group>
            <v:group style="position:absolute;left:3063;top:420;width:1021;height:1050" coordorigin="3063,420" coordsize="1021,1050">
              <v:shape style="position:absolute;left:3063;top:420;width:1021;height:1050" coordorigin="3063,420" coordsize="1021,1050" path="m3992,1391l3956,1425,4083,1470,4062,1405,4006,1405,3992,1391xe" filled="true" fillcolor="#ffffff" stroked="false">
                <v:path arrowok="t"/>
                <v:fill type="solid"/>
              </v:shape>
              <v:shape style="position:absolute;left:3063;top:420;width:1021;height:1050" coordorigin="3063,420" coordsize="1021,1050" path="m4007,1377l3992,1391,4006,1405,4021,1391,4007,1377xe" filled="true" fillcolor="#ffffff" stroked="false">
                <v:path arrowok="t"/>
                <v:fill type="solid"/>
              </v:shape>
              <v:shape style="position:absolute;left:3063;top:420;width:1021;height:1050" coordorigin="3063,420" coordsize="1021,1050" path="m4042,1342l4007,1377,4021,1391,4006,1405,4062,1405,4042,1342xe" filled="true" fillcolor="#ffffff" stroked="false">
                <v:path arrowok="t"/>
                <v:fill type="solid"/>
              </v:shape>
              <v:shape style="position:absolute;left:3063;top:420;width:1021;height:1050" coordorigin="3063,420" coordsize="1021,1050" path="m3077,420l3063,434,3992,1391,4007,1377,3077,420xe" filled="true" fillcolor="#ffffff" stroked="false">
                <v:path arrowok="t"/>
                <v:fill type="solid"/>
              </v:shape>
            </v:group>
            <v:group style="position:absolute;left:8594;top:424;width:1118;height:1177" coordorigin="8594,424" coordsize="1118,1177">
              <v:shape style="position:absolute;left:8594;top:424;width:1118;height:1177" coordorigin="8594,424" coordsize="1118,1177" path="m8633,1472l8594,1601,8720,1555,8699,1535,8670,1535,8656,1521,8669,1507,8633,1472xe" filled="true" fillcolor="#ffffff" stroked="false">
                <v:path arrowok="t"/>
                <v:fill type="solid"/>
              </v:shape>
              <v:shape style="position:absolute;left:8594;top:424;width:1118;height:1177" coordorigin="8594,424" coordsize="1118,1177" path="m8669,1507l8656,1521,8670,1535,8684,1520,8669,1507xe" filled="true" fillcolor="#ffffff" stroked="false">
                <v:path arrowok="t"/>
                <v:fill type="solid"/>
              </v:shape>
              <v:shape style="position:absolute;left:8594;top:424;width:1118;height:1177" coordorigin="8594,424" coordsize="1118,1177" path="m8684,1520l8670,1535,8699,1535,8684,1520xe" filled="true" fillcolor="#ffffff" stroked="false">
                <v:path arrowok="t"/>
                <v:fill type="solid"/>
              </v:shape>
              <v:shape style="position:absolute;left:8594;top:424;width:1118;height:1177" coordorigin="8594,424" coordsize="1118,1177" path="m9697,424l8669,1507,8684,1520,9711,437,9697,424xe" filled="true" fillcolor="#ffffff" stroked="false">
                <v:path arrowok="t"/>
                <v:fill type="solid"/>
              </v:shape>
            </v:group>
            <v:group style="position:absolute;left:1889;top:2970;width:1972;height:769" coordorigin="1889,2970" coordsize="1972,769">
              <v:shape style="position:absolute;left:1889;top:2970;width:1972;height:769" coordorigin="1889,2970" coordsize="1972,769" path="m1889,3739l3861,3739,3861,2970,1889,2970,1889,3739xe" filled="false" stroked="true" strokeweight=".75pt" strokecolor="#ffffff">
                <v:path arrowok="t"/>
              </v:shape>
            </v:group>
            <v:group style="position:absolute;left:7983;top:5665;width:1739;height:709" coordorigin="7983,5665" coordsize="1739,709">
              <v:shape style="position:absolute;left:7983;top:5665;width:1739;height:709" coordorigin="7983,5665" coordsize="1739,709" path="m7983,6374l9722,6374,9722,5665,7983,5665,7983,6374xe" filled="false" stroked="true" strokeweight=".75pt" strokecolor="#ffffff">
                <v:path arrowok="t"/>
              </v:shape>
            </v:group>
            <v:group style="position:absolute;left:2596;top:5618;width:1800;height:713" coordorigin="2596,5618" coordsize="1800,713">
              <v:shape style="position:absolute;left:2596;top:5618;width:1800;height:713" coordorigin="2596,5618" coordsize="1800,713" path="m2596,6331l4396,6331,4396,5618,2596,5618,2596,6331xe" filled="false" stroked="true" strokeweight=".75pt" strokecolor="#ffffff">
                <v:path arrowok="t"/>
              </v:shape>
            </v:group>
            <v:group style="position:absolute;left:3063;top:1823;width:1976;height:724" coordorigin="3063,1823" coordsize="1976,724">
              <v:shape style="position:absolute;left:3063;top:1823;width:1976;height:724" coordorigin="3063,1823" coordsize="1976,724" path="m3063,2547l5039,2547,5039,1823,3063,1823,3063,2547xe" filled="false" stroked="true" strokeweight=".75pt" strokecolor="#ffffff">
                <v:path arrowok="t"/>
              </v:shape>
            </v:group>
            <v:group style="position:absolute;left:7766;top:1876;width:1976;height:724" coordorigin="7766,1876" coordsize="1976,724">
              <v:shape style="position:absolute;left:7766;top:1876;width:1976;height:724" coordorigin="7766,1876" coordsize="1976,724" path="m7766,2600l9742,2600,9742,1876,7766,1876,7766,2600xe" filled="false" stroked="true" strokeweight=".75pt" strokecolor="#ffffff">
                <v:path arrowok="t"/>
              </v:shape>
            </v:group>
            <v:group style="position:absolute;left:5029;top:1714;width:727;height:578" coordorigin="5029,1714" coordsize="727,578">
              <v:shape style="position:absolute;left:5029;top:1714;width:727;height:578" coordorigin="5029,1714" coordsize="727,578" path="m5655,1780l5029,2276,5041,2291,5667,1796,5655,1780xe" filled="true" fillcolor="#000000" stroked="false">
                <v:path arrowok="t"/>
                <v:fill type="solid"/>
              </v:shape>
              <v:shape style="position:absolute;left:5029;top:1714;width:727;height:578" coordorigin="5029,1714" coordsize="727,578" path="m5730,1768l5670,1768,5683,1784,5667,1796,5698,1835,5730,1768xe" filled="true" fillcolor="#000000" stroked="false">
                <v:path arrowok="t"/>
                <v:fill type="solid"/>
              </v:shape>
              <v:shape style="position:absolute;left:5029;top:1714;width:727;height:578" coordorigin="5029,1714" coordsize="727,578" path="m5670,1768l5655,1780,5667,1796,5683,1784,5670,1768xe" filled="true" fillcolor="#000000" stroked="false">
                <v:path arrowok="t"/>
                <v:fill type="solid"/>
              </v:shape>
              <v:shape style="position:absolute;left:5029;top:1714;width:727;height:578" coordorigin="5029,1714" coordsize="727,578" path="m5755,1714l5624,1741,5655,1780,5670,1768,5730,1768,5755,1714xe" filled="true" fillcolor="#000000" stroked="false">
                <v:path arrowok="t"/>
                <v:fill type="solid"/>
              </v:shape>
            </v:group>
            <v:group style="position:absolute;left:6944;top:1658;width:843;height:724" coordorigin="6944,1658" coordsize="843,724">
              <v:shape style="position:absolute;left:6944;top:1658;width:843;height:724" coordorigin="6944,1658" coordsize="843,724" path="m7042,1728l7029,1743,7773,2381,7787,2366,7042,1728xe" filled="true" fillcolor="#000000" stroked="false">
                <v:path arrowok="t"/>
                <v:fill type="solid"/>
              </v:shape>
              <v:shape style="position:absolute;left:6944;top:1658;width:843;height:724" coordorigin="6944,1658" coordsize="843,724" path="m6944,1658l6996,1781,7029,1743,7013,1730,7026,1715,7053,1715,7074,1690,6944,1658xe" filled="true" fillcolor="#000000" stroked="false">
                <v:path arrowok="t"/>
                <v:fill type="solid"/>
              </v:shape>
              <v:shape style="position:absolute;left:6944;top:1658;width:843;height:724" coordorigin="6944,1658" coordsize="843,724" path="m7026,1715l7013,1730,7029,1743,7042,1728,7026,1715xe" filled="true" fillcolor="#000000" stroked="false">
                <v:path arrowok="t"/>
                <v:fill type="solid"/>
              </v:shape>
              <v:shape style="position:absolute;left:6944;top:1658;width:843;height:724" coordorigin="6944,1658" coordsize="843,724" path="m7053,1715l7026,1715,7042,1728,7053,1715xe" filled="true" fillcolor="#000000" stroked="false">
                <v:path arrowok="t"/>
                <v:fill type="solid"/>
              </v:shape>
            </v:group>
            <v:group style="position:absolute;left:3860;top:3108;width:1146;height:214" coordorigin="3860,3108" coordsize="1146,214">
              <v:shape style="position:absolute;left:3860;top:3108;width:1146;height:214" coordorigin="3860,3108" coordsize="1146,214" path="m4885,3157l3860,3302,3862,3322,4888,3177,4885,3157xe" filled="true" fillcolor="#000000" stroked="false">
                <v:path arrowok="t"/>
                <v:fill type="solid"/>
              </v:shape>
              <v:shape style="position:absolute;left:3860;top:3108;width:1146;height:214" coordorigin="3860,3108" coordsize="1146,214" path="m4999,3155l4905,3155,4907,3174,4888,3177,4895,3227,4999,3155xe" filled="true" fillcolor="#000000" stroked="false">
                <v:path arrowok="t"/>
                <v:fill type="solid"/>
              </v:shape>
              <v:shape style="position:absolute;left:3860;top:3108;width:1146;height:214" coordorigin="3860,3108" coordsize="1146,214" path="m4905,3155l4885,3157,4888,3177,4907,3174,4905,3155xe" filled="true" fillcolor="#000000" stroked="false">
                <v:path arrowok="t"/>
                <v:fill type="solid"/>
              </v:shape>
              <v:shape style="position:absolute;left:3860;top:3108;width:1146;height:214" coordorigin="3860,3108" coordsize="1146,214" path="m4878,3108l4885,3157,4905,3155,4999,3155,5005,3151,4878,3108xe" filled="true" fillcolor="#000000" stroked="false">
                <v:path arrowok="t"/>
                <v:fill type="solid"/>
              </v:shape>
            </v:group>
            <v:group style="position:absolute;left:8062;top:5627;width:800;height:414" coordorigin="8062,5627" coordsize="800,414">
              <v:shape style="position:absolute;left:8062;top:5627;width:800;height:414" coordorigin="8062,5627" coordsize="800,414" path="m8173,5672l8164,5690,8852,6041,8862,6023,8173,5672xe" filled="true" fillcolor="#000000" stroked="false">
                <v:path arrowok="t"/>
                <v:fill type="solid"/>
              </v:shape>
              <v:shape style="position:absolute;left:8062;top:5627;width:800;height:414" coordorigin="8062,5627" coordsize="800,414" path="m8062,5627l8142,5735,8164,5690,8147,5681,8156,5663,8178,5663,8196,5628,8062,5627xe" filled="true" fillcolor="#000000" stroked="false">
                <v:path arrowok="t"/>
                <v:fill type="solid"/>
              </v:shape>
              <v:shape style="position:absolute;left:8062;top:5627;width:800;height:414" coordorigin="8062,5627" coordsize="800,414" path="m8156,5663l8147,5681,8164,5690,8173,5672,8156,5663xe" filled="true" fillcolor="#000000" stroked="false">
                <v:path arrowok="t"/>
                <v:fill type="solid"/>
              </v:shape>
              <v:shape style="position:absolute;left:8062;top:5627;width:800;height:414" coordorigin="8062,5627" coordsize="800,414" path="m8178,5663l8156,5663,8173,5672,8178,5663xe" filled="true" fillcolor="#000000" stroked="false">
                <v:path arrowok="t"/>
                <v:fill type="solid"/>
              </v:shape>
            </v:group>
            <v:group style="position:absolute;left:4397;top:5676;width:954;height:282" coordorigin="4397,5676" coordsize="954,282">
              <v:shape style="position:absolute;left:4397;top:5676;width:954;height:282" coordorigin="4397,5676" coordsize="954,282" path="m5231,5725l4397,5939,4401,5958,5236,5744,5231,5725xe" filled="true" fillcolor="#000000" stroked="false">
                <v:path arrowok="t"/>
                <v:fill type="solid"/>
              </v:shape>
              <v:shape style="position:absolute;left:4397;top:5676;width:954;height:282" coordorigin="4397,5676" coordsize="954,282" path="m5332,5720l5251,5720,5256,5739,5236,5744,5249,5793,5332,5720xe" filled="true" fillcolor="#000000" stroked="false">
                <v:path arrowok="t"/>
                <v:fill type="solid"/>
              </v:shape>
              <v:shape style="position:absolute;left:4397;top:5676;width:954;height:282" coordorigin="4397,5676" coordsize="954,282" path="m5251,5720l5231,5725,5236,5744,5256,5739,5251,5720xe" filled="true" fillcolor="#000000" stroked="false">
                <v:path arrowok="t"/>
                <v:fill type="solid"/>
              </v:shape>
              <v:shape style="position:absolute;left:4397;top:5676;width:954;height:282" coordorigin="4397,5676" coordsize="954,282" path="m5219,5676l5231,5725,5251,5720,5332,5720,5350,5705,5219,5676xe" filled="true" fillcolor="#000000" stroked="false">
                <v:path arrowok="t"/>
                <v:fill type="solid"/>
              </v:shape>
            </v:group>
            <v:group style="position:absolute;left:5810;top:5259;width:264;height:649" coordorigin="5810,5259" coordsize="264,649">
              <v:shape style="position:absolute;left:5810;top:5259;width:264;height:649" coordorigin="5810,5259" coordsize="264,649" path="m6008,5799l5961,5816,6059,5908,6069,5817,6015,5817,6008,5799xe" filled="true" fillcolor="#000000" stroked="false">
                <v:path arrowok="t"/>
                <v:fill type="solid"/>
              </v:shape>
              <v:shape style="position:absolute;left:5810;top:5259;width:264;height:649" coordorigin="5810,5259" coordsize="264,649" path="m6026,5792l6008,5799,6015,5817,6033,5810,6026,5792xe" filled="true" fillcolor="#000000" stroked="false">
                <v:path arrowok="t"/>
                <v:fill type="solid"/>
              </v:shape>
              <v:shape style="position:absolute;left:5810;top:5259;width:264;height:649" coordorigin="5810,5259" coordsize="264,649" path="m6073,5774l6026,5792,6033,5810,6015,5817,6069,5817,6073,5774xe" filled="true" fillcolor="#000000" stroked="false">
                <v:path arrowok="t"/>
                <v:fill type="solid"/>
              </v:shape>
              <v:shape style="position:absolute;left:5810;top:5259;width:264;height:649" coordorigin="5810,5259" coordsize="264,649" path="m5828,5259l5810,5266,6008,5799,6026,5792,5828,5259xe" filled="true" fillcolor="#000000" stroked="false">
                <v:path arrowok="t"/>
                <v:fill type="solid"/>
              </v:shape>
            </v:group>
            <v:group style="position:absolute;left:6860;top:5239;width:240;height:648" coordorigin="6860,5239" coordsize="240,648">
              <v:shape style="position:absolute;left:6860;top:5239;width:240;height:648" coordorigin="6860,5239" coordsize="240,648" path="m6860,5754l6880,5887,6971,5795,6920,5795,6901,5788,6908,5769,6860,5754xe" filled="true" fillcolor="#000000" stroked="false">
                <v:path arrowok="t"/>
                <v:fill type="solid"/>
              </v:shape>
              <v:shape style="position:absolute;left:6860;top:5239;width:240;height:648" coordorigin="6860,5239" coordsize="240,648" path="m6908,5769l6901,5788,6920,5795,6927,5776,6908,5769xe" filled="true" fillcolor="#000000" stroked="false">
                <v:path arrowok="t"/>
                <v:fill type="solid"/>
              </v:shape>
              <v:shape style="position:absolute;left:6860;top:5239;width:240;height:648" coordorigin="6860,5239" coordsize="240,648" path="m6927,5776l6920,5795,6971,5795,6974,5791,6927,5776xe" filled="true" fillcolor="#000000" stroked="false">
                <v:path arrowok="t"/>
                <v:fill type="solid"/>
              </v:shape>
              <v:shape style="position:absolute;left:6860;top:5239;width:240;height:648" coordorigin="6860,5239" coordsize="240,648" path="m7080,5239l6908,5769,6927,5776,7100,5245,7080,5239xe" filled="true" fillcolor="#000000" stroked="false">
                <v:path arrowok="t"/>
                <v:fill type="solid"/>
              </v:shape>
              <v:shape style="position:absolute;left:3315;top:1931;width:1478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5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сигнальная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1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лампочка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ВН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020;top:1984;width:1471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83" w:right="86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сигнальная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лампочка ГН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40;top:5774;width:1432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неподвижное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основание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373;top:-235;width:2006;height:664" type="#_x0000_t202" filled="true" fillcolor="#c0c0c0" stroked="false">
                <v:textbox inset="0,0,0,0">
                  <w:txbxContent>
                    <w:p>
                      <w:pPr>
                        <w:spacing w:before="68"/>
                        <w:ind w:left="212" w:right="189" w:firstLine="38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кнопки электроспуска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89;top:2970;width:1972;height:769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7"/>
                        <w:ind w:left="607" w:right="0" w:hanging="425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5"/>
                          <w:sz w:val="24"/>
                        </w:rPr>
                        <w:t>вращающийся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корпус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041;top:4293;width:2018;height:956" type="#_x0000_t202" filled="false" stroked="true" strokeweight=".75pt" strokecolor="#000000">
                <v:textbox inset="0,0,0,0">
                  <w:txbxContent>
                    <w:p>
                      <w:pPr>
                        <w:spacing w:line="274" w:lineRule="exact" w:before="76"/>
                        <w:ind w:left="385" w:right="0" w:hanging="5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тумблер для включения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3" w:lineRule="exact" w:before="0"/>
                        <w:ind w:left="34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привода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921;top:4293;width:2018;height:956" type="#_x0000_t202" filled="false" stroked="true" strokeweight=".75pt" strokecolor="#000000">
                <v:textbox inset="0,0,0,0">
                  <w:txbxContent>
                    <w:p>
                      <w:pPr>
                        <w:spacing w:line="274" w:lineRule="exact" w:before="76"/>
                        <w:ind w:left="385" w:right="0" w:hanging="5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тумблер для включения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3" w:lineRule="exact" w:before="0"/>
                        <w:ind w:left="35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привода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ГН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596;top:5618;width:1800;height:713" type="#_x0000_t202" filled="true" fillcolor="#c0c0c0" stroked="false">
                <v:textbox inset="0,0,0,0">
                  <w:txbxContent>
                    <w:p>
                      <w:pPr>
                        <w:spacing w:line="242" w:lineRule="auto" w:before="79"/>
                        <w:ind w:left="279" w:right="260" w:firstLine="15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Тумблер ПИТАНИЕ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position w:val="1"/>
          <w:sz w:val="24"/>
        </w:rPr>
      </w:r>
      <w:r>
        <w:rPr>
          <w:rFonts w:ascii="Times New Roman" w:hAnsi="Times New Roman"/>
          <w:position w:val="1"/>
          <w:sz w:val="24"/>
          <w:shd w:fill="C0C0C0" w:color="auto" w:val="clear"/>
        </w:rPr>
        <w:t>   </w:t>
      </w:r>
      <w:r>
        <w:rPr>
          <w:rFonts w:ascii="Times New Roman" w:hAnsi="Times New Roman"/>
          <w:spacing w:val="-12"/>
          <w:position w:val="1"/>
          <w:sz w:val="24"/>
          <w:shd w:fill="C0C0C0" w:color="auto" w:val="clear"/>
        </w:rPr>
        <w:t> </w:t>
      </w:r>
      <w:r>
        <w:rPr>
          <w:rFonts w:ascii="Times New Roman" w:hAnsi="Times New Roman"/>
          <w:b/>
          <w:position w:val="1"/>
          <w:sz w:val="24"/>
          <w:shd w:fill="C0C0C0" w:color="auto" w:val="clear"/>
        </w:rPr>
        <w:t>ручка</w:t>
        <w:tab/>
      </w:r>
      <w:r>
        <w:rPr>
          <w:rFonts w:ascii="Times New Roman" w:hAnsi="Times New Roman"/>
          <w:b/>
          <w:position w:val="1"/>
          <w:sz w:val="24"/>
        </w:rPr>
        <w:tab/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shd w:fill="C0C0C0" w:color="auto" w:val="clear"/>
        </w:rPr>
      </w:r>
      <w:r>
        <w:rPr>
          <w:rFonts w:ascii="Times New Roman" w:hAnsi="Times New Roman"/>
          <w:b/>
          <w:sz w:val="24"/>
          <w:shd w:fill="C0C0C0" w:color="auto" w:val="clear"/>
        </w:rPr>
        <w:t>ручка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9"/>
        <w:ind w:left="668" w:right="0"/>
        <w:jc w:val="left"/>
      </w:pPr>
      <w:r>
        <w:rPr/>
        <w:t>Пульт управления расположен на механизме вертикальной</w:t>
      </w:r>
      <w:r>
        <w:rPr>
          <w:spacing w:val="-25"/>
        </w:rPr>
        <w:t> </w:t>
      </w:r>
      <w:r>
        <w:rPr/>
        <w:t>наводки.</w:t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1600" w:right="740"/>
        </w:sectPr>
      </w:pPr>
    </w:p>
    <w:p>
      <w:pPr>
        <w:pStyle w:val="BodyText"/>
        <w:tabs>
          <w:tab w:pos="1983" w:val="left" w:leader="none"/>
          <w:tab w:pos="3444" w:val="left" w:leader="none"/>
        </w:tabs>
        <w:spacing w:line="240" w:lineRule="auto" w:before="50"/>
        <w:ind w:right="4434" w:firstLine="566"/>
        <w:jc w:val="both"/>
      </w:pPr>
      <w:r>
        <w:rPr/>
        <w:pict>
          <v:group style="position:absolute;margin-left:302.695007pt;margin-top:1.998154pt;width:208.5pt;height:172.35pt;mso-position-horizontal-relative:page;mso-position-vertical-relative:paragraph;z-index:6400" coordorigin="6054,40" coordsize="4170,3447">
            <v:shape style="position:absolute;left:6071;top:57;width:4138;height:3415" type="#_x0000_t75" stroked="false">
              <v:imagedata r:id="rId128" o:title=""/>
            </v:shape>
            <v:group style="position:absolute;left:6061;top:47;width:4155;height:3432" coordorigin="6061,47" coordsize="4155,3432">
              <v:shape style="position:absolute;left:6061;top:47;width:4155;height:3432" coordorigin="6061,47" coordsize="4155,3432" path="m6061,3479l10216,3479,10216,47,6061,47,6061,3479xe" filled="false" stroked="true" strokeweight=".75pt" strokecolor="#000000">
                <v:path arrowok="t"/>
              </v:shape>
            </v:group>
            <v:group style="position:absolute;left:6301;top:341;width:3084;height:2595" coordorigin="6301,341" coordsize="3084,2595">
              <v:shape style="position:absolute;left:6301;top:341;width:3084;height:2595" coordorigin="6301,341" coordsize="3084,2595" path="m7843,341l7761,343,7680,348,7601,357,7523,369,7446,385,7370,403,7297,425,7225,450,7155,477,7087,508,7021,541,6957,577,6896,615,6837,656,6780,699,6726,744,6675,792,6626,842,6581,893,6538,947,6499,1003,6463,1060,6430,1119,6401,1179,6375,1241,6353,1305,6334,1369,6320,1435,6309,1502,6303,1570,6301,1639,6303,1708,6309,1776,6320,1843,6334,1909,6353,1973,6375,2036,6401,2098,6430,2159,6463,2218,6499,2275,6538,2331,6581,2384,6626,2436,6675,2486,6726,2533,6780,2579,6837,2622,6896,2663,6957,2701,7021,2737,7087,2770,7155,2800,7225,2828,7297,2853,7370,2874,7446,2893,7523,2908,7601,2920,7680,2929,7761,2934,7843,2936,7925,2934,8006,2929,8085,2920,8163,2908,8240,2893,8316,2874,8389,2853,8461,2828,8531,2800,8599,2770,8665,2737,8729,2701,8790,2663,8849,2622,8906,2579,8960,2533,9011,2486,9060,2436,9105,2384,9148,2331,9187,2275,9223,2218,9256,2159,9285,2098,9311,2036,9333,1973,9352,1909,9366,1843,9377,1776,9383,1708,9385,1639,9383,1570,9377,1502,9366,1435,9352,1369,9333,1305,9311,1241,9285,1179,9256,1119,9223,1060,9187,1003,9148,947,9105,893,9060,842,9011,792,8960,744,8906,699,8849,656,8790,615,8729,577,8665,541,8599,508,8531,477,8461,450,8389,425,8316,403,8240,385,8163,369,8085,357,8006,348,7925,343,7843,341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Первая распределительная коробка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  <w:r>
        <w:rPr/>
        <w:t>предназначена для размещения элементов электропривода. В ней расположены: два вибрационных усилителя К1</w:t>
      </w:r>
      <w:r>
        <w:rPr>
          <w:rFonts w:ascii="Times New Roman" w:hAnsi="Times New Roman"/>
        </w:rPr>
        <w:t>-</w:t>
      </w:r>
      <w:r>
        <w:rPr/>
        <w:t>Р1 и К1</w:t>
      </w:r>
      <w:r>
        <w:rPr>
          <w:rFonts w:ascii="Times New Roman" w:hAnsi="Times New Roman"/>
        </w:rPr>
        <w:t>-</w:t>
      </w:r>
      <w:r>
        <w:rPr/>
        <w:t>Р2, резисторы,</w:t>
        <w:tab/>
        <w:t>диоды,</w:t>
        <w:tab/>
        <w:t>предохранитель, конденсаторы. Коробка расположена на дне башни впереди слева (за исполнительным двигателем механизма поворота</w:t>
      </w:r>
      <w:r>
        <w:rPr>
          <w:spacing w:val="-8"/>
        </w:rPr>
        <w:t> </w:t>
      </w:r>
      <w:r>
        <w:rPr/>
        <w:t>башни).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spacing w:line="240" w:lineRule="auto"/>
        <w:ind w:right="114" w:firstLine="566"/>
        <w:jc w:val="both"/>
      </w:pPr>
      <w:r>
        <w:rPr/>
        <w:pict>
          <v:group style="position:absolute;margin-left:42.543999pt;margin-top:58.948097pt;width:252.05pt;height:151.85pt;mso-position-horizontal-relative:page;mso-position-vertical-relative:paragraph;z-index:6232;mso-wrap-distance-left:0;mso-wrap-distance-right:0" coordorigin="851,1179" coordsize="5041,3037">
            <v:shape style="position:absolute;left:868;top:1196;width:3404;height:3005" type="#_x0000_t75" stroked="false">
              <v:imagedata r:id="rId129" o:title=""/>
            </v:shape>
            <v:group style="position:absolute;left:858;top:1186;width:3421;height:3022" coordorigin="858,1186" coordsize="3421,3022">
              <v:shape style="position:absolute;left:858;top:1186;width:3421;height:3022" coordorigin="858,1186" coordsize="3421,3022" path="m858,4208l4279,4208,4279,1186,858,1186,858,4208xe" filled="false" stroked="true" strokeweight=".75pt" strokecolor="#000000">
                <v:path arrowok="t"/>
              </v:shape>
            </v:group>
            <v:group style="position:absolute;left:3725;top:3295;width:1092;height:695" coordorigin="3725,3295" coordsize="1092,695">
              <v:shape style="position:absolute;left:3725;top:3295;width:1092;height:695" coordorigin="3725,3295" coordsize="1092,695" path="m3832,3351l3821,3368,4806,3989,4816,3973,3832,3351xe" filled="true" fillcolor="#c0c0c0" stroked="false">
                <v:path arrowok="t"/>
                <v:fill type="solid"/>
              </v:shape>
              <v:shape style="position:absolute;left:3725;top:3295;width:1092;height:695" coordorigin="3725,3295" coordsize="1092,695" path="m3725,3295l3794,3410,3821,3368,3804,3357,3815,3340,3838,3340,3858,3308,3725,3295xe" filled="true" fillcolor="#c0c0c0" stroked="false">
                <v:path arrowok="t"/>
                <v:fill type="solid"/>
              </v:shape>
              <v:shape style="position:absolute;left:3725;top:3295;width:1092;height:695" coordorigin="3725,3295" coordsize="1092,695" path="m3815,3340l3804,3357,3821,3368,3832,3351,3815,3340xe" filled="true" fillcolor="#c0c0c0" stroked="false">
                <v:path arrowok="t"/>
                <v:fill type="solid"/>
              </v:shape>
              <v:shape style="position:absolute;left:3725;top:3295;width:1092;height:695" coordorigin="3725,3295" coordsize="1092,695" path="m3838,3340l3815,3340,3832,3351,3838,3340xe" filled="true" fillcolor="#c0c0c0" stroked="false">
                <v:path arrowok="t"/>
                <v:fill type="solid"/>
              </v:shape>
              <v:shape style="position:absolute;left:4811;top:3596;width:1080;height:469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5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ЭМУ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94.369995pt;margin-top:60.548096pt;width:216.85pt;height:151.1pt;mso-position-horizontal-relative:page;mso-position-vertical-relative:paragraph;z-index:-98656" coordorigin="5887,1211" coordsize="4337,3022">
            <v:shape style="position:absolute;left:6611;top:1228;width:3598;height:2990" type="#_x0000_t75" stroked="false">
              <v:imagedata r:id="rId130" o:title=""/>
            </v:shape>
            <v:group style="position:absolute;left:6601;top:1218;width:3615;height:3007" coordorigin="6601,1218" coordsize="3615,3007">
              <v:shape style="position:absolute;left:6601;top:1218;width:3615;height:3007" coordorigin="6601,1218" coordsize="3615,3007" path="m6601,4225l10216,4225,10216,1218,6601,1218,6601,4225xe" filled="false" stroked="true" strokeweight=".75pt" strokecolor="#000000">
                <v:path arrowok="t"/>
              </v:shape>
            </v:group>
            <v:group style="position:absolute;left:5887;top:3341;width:1678;height:650" coordorigin="5887,3341" coordsize="1678,650">
              <v:shape style="position:absolute;left:5887;top:3341;width:1678;height:650" coordorigin="5887,3341" coordsize="1678,650" path="m7449,3388l5887,3972,5895,3990,7456,3406,7449,3388xe" filled="true" fillcolor="#000000" stroked="false">
                <v:path arrowok="t"/>
                <v:fill type="solid"/>
              </v:shape>
              <v:shape style="position:absolute;left:5887;top:3341;width:1678;height:650" coordorigin="5887,3341" coordsize="1678,650" path="m7541,3381l7468,3381,7475,3399,7456,3406,7474,3453,7541,3381xe" filled="true" fillcolor="#000000" stroked="false">
                <v:path arrowok="t"/>
                <v:fill type="solid"/>
              </v:shape>
              <v:shape style="position:absolute;left:5887;top:3341;width:1678;height:650" coordorigin="5887,3341" coordsize="1678,650" path="m7468,3381l7449,3388,7456,3406,7475,3399,7468,3381xe" filled="true" fillcolor="#000000" stroked="false">
                <v:path arrowok="t"/>
                <v:fill type="solid"/>
              </v:shape>
              <v:shape style="position:absolute;left:5887;top:3341;width:1678;height:650" coordorigin="5887,3341" coordsize="1678,650" path="m7432,3341l7449,3388,7468,3381,7541,3381,7565,3355,7432,334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Вторые распределительные коробки приводов </w:t>
      </w:r>
      <w:r>
        <w:rPr>
          <w:rFonts w:ascii="Times New Roman" w:hAnsi="Times New Roman"/>
          <w:b/>
        </w:rPr>
      </w:r>
      <w:r>
        <w:rPr/>
        <w:t>предназначены для размещения пусковых элементов электродвигателя приводов ВН и ГН: двух контакторов КПг</w:t>
      </w:r>
      <w:r>
        <w:rPr>
          <w:rFonts w:ascii="Times New Roman" w:hAnsi="Times New Roman"/>
        </w:rPr>
        <w:t>-</w:t>
      </w:r>
      <w:r>
        <w:rPr/>
        <w:t>Р1 и КПг</w:t>
      </w:r>
      <w:r>
        <w:rPr>
          <w:rFonts w:ascii="Times New Roman" w:hAnsi="Times New Roman"/>
        </w:rPr>
        <w:t>-</w:t>
      </w:r>
      <w:r>
        <w:rPr/>
        <w:t>Р2 (КПв</w:t>
      </w:r>
      <w:r>
        <w:rPr>
          <w:rFonts w:ascii="Times New Roman" w:hAnsi="Times New Roman"/>
        </w:rPr>
        <w:t>-</w:t>
      </w:r>
      <w:r>
        <w:rPr/>
        <w:t>Р1 и КПв</w:t>
      </w:r>
      <w:r>
        <w:rPr>
          <w:rFonts w:ascii="Times New Roman" w:hAnsi="Times New Roman"/>
        </w:rPr>
        <w:t>-</w:t>
      </w:r>
      <w:r>
        <w:rPr/>
        <w:t>Р2); пускового резистора КПг</w:t>
      </w:r>
      <w:r>
        <w:rPr>
          <w:rFonts w:ascii="Times New Roman" w:hAnsi="Times New Roman"/>
        </w:rPr>
        <w:t>-R</w:t>
      </w:r>
      <w:r>
        <w:rPr/>
        <w:t>1 (КПв</w:t>
      </w:r>
      <w:r>
        <w:rPr>
          <w:rFonts w:ascii="Times New Roman" w:hAnsi="Times New Roman"/>
        </w:rPr>
        <w:t>-R</w:t>
      </w:r>
      <w:r>
        <w:rPr/>
        <w:t>1). Коробки размещены на кормовом листе</w:t>
      </w:r>
      <w:r>
        <w:rPr>
          <w:spacing w:val="-1"/>
        </w:rPr>
        <w:t> </w:t>
      </w:r>
      <w:r>
        <w:rPr/>
        <w:t>башни.</w:t>
      </w:r>
    </w:p>
    <w:p>
      <w:pPr>
        <w:pStyle w:val="BodyText"/>
        <w:spacing w:line="240" w:lineRule="auto" w:before="172"/>
        <w:ind w:right="117" w:firstLine="54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Электромашинный усилитель (ЭМУ) </w:t>
      </w:r>
      <w:r>
        <w:rPr>
          <w:rFonts w:ascii="Times New Roman" w:hAnsi="Times New Roman"/>
          <w:b/>
        </w:rPr>
      </w:r>
      <w:r>
        <w:rPr/>
        <w:t>служит для усиления по мощности сигнала управления, снимаемого с потенциометра и предварительно усиленного вибрационным усилителем. ЭМУ расположены в кормовой части башни (ЭМУг слева, ЭМУв</w:t>
      </w:r>
      <w:r>
        <w:rPr>
          <w:spacing w:val="-18"/>
        </w:rPr>
        <w:t> </w:t>
      </w:r>
      <w:r>
        <w:rPr/>
        <w:t>справа).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tabs>
          <w:tab w:pos="2501" w:val="left" w:leader="none"/>
        </w:tabs>
        <w:spacing w:line="274" w:lineRule="exact"/>
        <w:ind w:left="92" w:right="0"/>
        <w:jc w:val="center"/>
        <w:rPr>
          <w:b w:val="0"/>
          <w:bCs w:val="0"/>
          <w:u w:val="none"/>
        </w:rPr>
      </w:pPr>
      <w:r>
        <w:rPr/>
        <w:pict>
          <v:group style="position:absolute;margin-left:43.799999pt;margin-top:-5.886882pt;width:193.45pt;height:126.3pt;mso-position-horizontal-relative:page;mso-position-vertical-relative:paragraph;z-index:-98608" coordorigin="876,-118" coordsize="3869,2526">
            <v:shape style="position:absolute;left:876;top:-118;width:2760;height:2522" type="#_x0000_t75" stroked="false">
              <v:imagedata r:id="rId131" o:title=""/>
            </v:shape>
            <v:group style="position:absolute;left:2600;top:604;width:1073;height:1342" coordorigin="2600,604" coordsize="1073,1342">
              <v:shape style="position:absolute;left:2600;top:604;width:1073;height:1342" coordorigin="2600,604" coordsize="1073,1342" path="m2683,692l2667,704,3657,1945,3673,1933,2683,692xe" filled="true" fillcolor="#c0c0c0" stroked="false">
                <v:path arrowok="t"/>
                <v:fill type="solid"/>
              </v:shape>
              <v:shape style="position:absolute;left:2600;top:604;width:1073;height:1342" coordorigin="2600,604" coordsize="1073,1342" path="m2600,604l2628,735,2667,704,2655,689,2670,676,2702,676,2722,661,2600,604xe" filled="true" fillcolor="#c0c0c0" stroked="false">
                <v:path arrowok="t"/>
                <v:fill type="solid"/>
              </v:shape>
              <v:shape style="position:absolute;left:2600;top:604;width:1073;height:1342" coordorigin="2600,604" coordsize="1073,1342" path="m2670,676l2655,689,2667,704,2683,692,2670,676xe" filled="true" fillcolor="#c0c0c0" stroked="false">
                <v:path arrowok="t"/>
                <v:fill type="solid"/>
              </v:shape>
              <v:shape style="position:absolute;left:2600;top:604;width:1073;height:1342" coordorigin="2600,604" coordsize="1073,1342" path="m2702,676l2670,676,2683,692,2702,676xe" filled="true" fillcolor="#c0c0c0" stroked="false">
                <v:path arrowok="t"/>
                <v:fill type="solid"/>
              </v:shape>
              <v:shape style="position:absolute;left:3665;top:1898;width:1080;height:510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0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ИД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гн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76.649994pt;margin-top:-4.936882pt;width:133.9pt;height:124.75pt;mso-position-horizontal-relative:page;mso-position-vertical-relative:paragraph;z-index:6352" coordorigin="7533,-99" coordsize="2678,2495">
            <v:shape style="position:absolute;left:7533;top:-99;width:2678;height:2495" type="#_x0000_t75" stroked="false">
              <v:imagedata r:id="rId132" o:title=""/>
            </v:shape>
            <v:group style="position:absolute;left:7746;top:1234;width:497;height:647" coordorigin="7746,1234" coordsize="497,647">
              <v:shape style="position:absolute;left:7746;top:1234;width:497;height:647" coordorigin="7746,1234" coordsize="497,647" path="m8162,1324l7746,1869,7762,1881,8178,1336,8162,1324xe" filled="true" fillcolor="#c0c0c0" stroked="false">
                <v:path arrowok="t"/>
                <v:fill type="solid"/>
              </v:shape>
              <v:shape style="position:absolute;left:7746;top:1234;width:497;height:647" coordorigin="7746,1234" coordsize="497,647" path="m8229,1308l8174,1308,8190,1320,8178,1336,8218,1366,8229,1308xe" filled="true" fillcolor="#c0c0c0" stroked="false">
                <v:path arrowok="t"/>
                <v:fill type="solid"/>
              </v:shape>
              <v:shape style="position:absolute;left:7746;top:1234;width:497;height:647" coordorigin="7746,1234" coordsize="497,647" path="m8174,1308l8162,1324,8178,1336,8190,1320,8174,1308xe" filled="true" fillcolor="#c0c0c0" stroked="false">
                <v:path arrowok="t"/>
                <v:fill type="solid"/>
              </v:shape>
              <v:shape style="position:absolute;left:7746;top:1234;width:497;height:647" coordorigin="7746,1234" coordsize="497,647" path="m8243,1234l8123,1293,8162,1324,8174,1308,8229,1308,8243,1234xe" filled="true" fillcolor="#c0c0c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Исполнительные</w:t>
        <w:tab/>
        <w:t>двигатели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3076" w:right="2981" w:hanging="3"/>
        <w:jc w:val="center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(ИД) </w:t>
      </w:r>
      <w:r>
        <w:rPr>
          <w:rFonts w:ascii="Times New Roman" w:hAnsi="Times New Roman"/>
          <w:b/>
        </w:rPr>
      </w:r>
      <w:r>
        <w:rPr/>
        <w:t>служат для приведения в действие  приводов</w:t>
      </w:r>
      <w:r>
        <w:rPr>
          <w:spacing w:val="53"/>
        </w:rPr>
        <w:t> </w:t>
      </w:r>
      <w:r>
        <w:rPr/>
        <w:t>вертикальной</w:t>
      </w:r>
    </w:p>
    <w:p>
      <w:pPr>
        <w:pStyle w:val="BodyText"/>
        <w:spacing w:line="240" w:lineRule="auto"/>
        <w:ind w:left="0" w:right="62"/>
        <w:jc w:val="center"/>
      </w:pPr>
      <w:r>
        <w:rPr/>
        <w:t>и горизонтальной</w:t>
      </w:r>
      <w:r>
        <w:rPr>
          <w:spacing w:val="-9"/>
        </w:rPr>
        <w:t> </w:t>
      </w:r>
      <w:r>
        <w:rPr/>
        <w:t>наводки.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6"/>
          <w:szCs w:val="26"/>
        </w:rPr>
      </w:pPr>
      <w:r>
        <w:rPr/>
        <w:pict>
          <v:shape style="position:absolute;margin-left:322.399994pt;margin-top:15.656239pt;width:54pt;height:25.5pt;mso-position-horizontal-relative:page;mso-position-vertical-relative:paragraph;z-index:6256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79"/>
                    <w:ind w:left="201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ИД вн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31"/>
          <w:szCs w:val="31"/>
        </w:rPr>
      </w:pPr>
    </w:p>
    <w:p>
      <w:pPr>
        <w:pStyle w:val="BodyText"/>
        <w:spacing w:line="240" w:lineRule="auto"/>
        <w:ind w:right="4578" w:firstLine="566"/>
        <w:jc w:val="both"/>
      </w:pPr>
      <w:r>
        <w:rPr/>
        <w:pict>
          <v:group style="position:absolute;margin-left:296.195007pt;margin-top:-8.847877pt;width:214.15pt;height:158.7pt;mso-position-horizontal-relative:page;mso-position-vertical-relative:paragraph;z-index:6376" coordorigin="5924,-177" coordsize="4283,3174">
            <v:shape style="position:absolute;left:5941;top:-160;width:4251;height:3142" type="#_x0000_t75" stroked="false">
              <v:imagedata r:id="rId133" o:title=""/>
            </v:shape>
            <v:group style="position:absolute;left:5931;top:-169;width:4268;height:3159" coordorigin="5931,-169" coordsize="4268,3159">
              <v:shape style="position:absolute;left:5931;top:-169;width:4268;height:3159" coordorigin="5931,-169" coordsize="4268,3159" path="m5931,2989l10199,2989,10199,-169,5931,-169,5931,2989xe" filled="false" stroked="true" strokeweight=".75pt" strokecolor="#000000">
                <v:path arrowok="t"/>
              </v:shape>
            </v:group>
            <v:group style="position:absolute;left:7381;top:569;width:2809;height:1901" coordorigin="7381,569" coordsize="2809,1901">
              <v:shape style="position:absolute;left:7381;top:569;width:2809;height:1901" coordorigin="7381,569" coordsize="2809,1901" path="m8785,569l8697,571,8609,576,8524,586,8440,598,8358,614,8278,633,8200,655,8125,680,8053,709,7983,739,7916,773,7853,809,7792,847,7735,888,7682,931,7633,977,7587,1024,7546,1073,7508,1124,7476,1176,7447,1230,7424,1285,7392,1400,7381,1519,7384,1580,7405,1697,7447,1809,7476,1863,7508,1916,7546,1966,7587,2015,7633,2063,7682,2108,7735,2151,7792,2192,7853,2230,7916,2266,7983,2300,8053,2331,8125,2359,8200,2384,8278,2406,8358,2425,8440,2441,8524,2454,8609,2463,8697,2468,8785,2470,8874,2468,8962,2463,9047,2454,9131,2441,9213,2425,9293,2406,9371,2384,9446,2359,9518,2331,9588,2300,9655,2266,9718,2230,9779,2192,9836,2151,9889,2108,9938,2063,9984,2015,10025,1966,10063,1916,10095,1863,10124,1809,10147,1754,10179,1639,10190,1519,10187,1459,10166,1342,10124,1230,10095,1176,10063,1124,10025,1073,9984,1024,9938,977,9889,931,9836,888,9779,847,9718,809,9655,773,9588,739,9518,709,9446,680,9371,655,9293,633,9213,614,9131,598,9047,586,8962,576,8874,571,8785,569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Ограничитель углов </w:t>
      </w:r>
      <w:r>
        <w:rPr>
          <w:rFonts w:ascii="Times New Roman" w:hAnsi="Times New Roman"/>
          <w:b/>
        </w:rPr>
      </w:r>
      <w:r>
        <w:rPr/>
        <w:t>вертикальной наводки предназначен для отключения сигнала управления при подходе качающейся части к предельным углам возвышения или снижения. Ограничитель закреплен на правой боковине станка</w:t>
      </w:r>
      <w:r>
        <w:rPr>
          <w:spacing w:val="-3"/>
        </w:rPr>
        <w:t> </w:t>
      </w:r>
      <w:r>
        <w:rPr/>
        <w:t>башни.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2095" w:val="left" w:leader="none"/>
        </w:tabs>
        <w:spacing w:line="240" w:lineRule="auto" w:before="0" w:after="0"/>
        <w:ind w:left="2094" w:right="0" w:hanging="72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БОЕУКЛАДКА</w:t>
      </w:r>
      <w:r>
        <w:rPr>
          <w:u w:val="none"/>
        </w:rPr>
      </w:r>
      <w:r>
        <w:rPr>
          <w:b w:val="0"/>
          <w:u w:val="none"/>
        </w:rPr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740" w:right="1580"/>
        </w:sectPr>
      </w:pPr>
    </w:p>
    <w:p>
      <w:pPr>
        <w:spacing w:before="51"/>
        <w:ind w:left="531" w:right="0" w:firstLine="0"/>
        <w:jc w:val="center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w w:val="100"/>
          <w:sz w:val="28"/>
        </w:rPr>
      </w:r>
      <w:r>
        <w:rPr>
          <w:rFonts w:ascii="Times New Roman" w:hAnsi="Times New Roman"/>
          <w:spacing w:val="-71"/>
          <w:w w:val="100"/>
          <w:sz w:val="28"/>
          <w:u w:val="thick" w:color="000000"/>
        </w:rPr>
        <w:t> </w:t>
      </w:r>
      <w:r>
        <w:rPr>
          <w:rFonts w:ascii="Times New Roman" w:hAnsi="Times New Roman"/>
          <w:b/>
          <w:sz w:val="28"/>
          <w:u w:val="thick" w:color="000000"/>
        </w:rPr>
        <w:t>БОЕПРИПАСОВ</w:t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02" w:right="0" w:firstLine="566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Боеукладка </w:t>
      </w:r>
      <w:r>
        <w:rPr>
          <w:rFonts w:ascii="Times New Roman" w:hAnsi="Times New Roman"/>
          <w:b/>
        </w:rPr>
      </w:r>
      <w:r>
        <w:rPr/>
        <w:t>предназначена для хранения и транспортирования возимого комплекта боеприпасов, который состоит</w:t>
      </w:r>
      <w:r>
        <w:rPr>
          <w:spacing w:val="-4"/>
        </w:rPr>
        <w:t> </w:t>
      </w:r>
      <w:r>
        <w:rPr/>
        <w:t>из: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" w:after="0"/>
        <w:ind w:left="102" w:right="65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46 выстрелов: четырех выстрелов с кумулятивными снарядами БП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540; сорока двух выстрелов с осколочно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фугасными (ОФ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540) или с другими снарядами, применяемыми для стрельбы из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гаубицы;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40" w:lineRule="auto" w:before="1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1500 патронов к 7,62 мм пулемету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ПКТ;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77" w:lineRule="exact" w:before="1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600 патронов к 7,62 мм автомату АКМС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(АКМС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У);</w:t>
      </w:r>
    </w:p>
    <w:p>
      <w:pPr>
        <w:pStyle w:val="ListParagraph"/>
        <w:numPr>
          <w:ilvl w:val="0"/>
          <w:numId w:val="15"/>
        </w:numPr>
        <w:tabs>
          <w:tab w:pos="462" w:val="left" w:leader="none"/>
        </w:tabs>
        <w:spacing w:line="277" w:lineRule="exact" w:before="0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18 сигнальных патронов к 26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мм сигнальному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пистолету.</w: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spacing w:line="240" w:lineRule="auto"/>
        <w:ind w:left="668" w:right="0"/>
        <w:jc w:val="left"/>
      </w:pPr>
      <w:r>
        <w:rPr/>
        <w:t>Снаряды и заряды размещаются внутри боевого отделения в</w:t>
      </w:r>
      <w:r>
        <w:rPr>
          <w:spacing w:val="-21"/>
        </w:rPr>
        <w:t> </w:t>
      </w:r>
      <w:r>
        <w:rPr/>
        <w:t>укладках.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5.050003pt;margin-top:14.786238pt;width:495pt;height:483.65pt;mso-position-horizontal-relative:page;mso-position-vertical-relative:paragraph;z-index:6640;mso-wrap-distance-left:0;mso-wrap-distance-right:0" coordorigin="1701,296" coordsize="9900,9673">
            <v:shape style="position:absolute;left:1701;top:327;width:9508;height:9072" type="#_x0000_t75" stroked="false">
              <v:imagedata r:id="rId134" o:title=""/>
            </v:shape>
            <v:group style="position:absolute;left:3501;top:1947;width:991;height:1238" coordorigin="3501,1947" coordsize="991,1238">
              <v:shape style="position:absolute;left:3501;top:1947;width:991;height:1238" coordorigin="3501,1947" coordsize="991,1238" path="m3997,1947l3929,1952,3865,1969,3804,1995,3746,2031,3694,2076,3646,2128,3604,2187,3569,2253,3540,2325,3519,2401,3506,2482,3501,2566,3506,2650,3519,2730,3540,2807,3569,2878,3604,2944,3646,3003,3694,3056,3746,3100,3804,3136,3865,3163,3929,3179,3997,3185,4064,3179,4128,3163,4189,3136,4247,3100,4299,3056,4347,3003,4389,2944,4424,2878,4453,2807,4474,2730,4487,2650,4492,2566,4487,2482,4474,2401,4453,2325,4424,2253,4389,2187,4347,2128,4299,2076,4247,2031,4189,1995,4128,1969,4064,1952,3997,1947xe" filled="false" stroked="true" strokeweight="3.0pt" strokecolor="#000000">
                <v:path arrowok="t"/>
              </v:shape>
            </v:group>
            <v:group style="position:absolute;left:3492;top:1762;width:220;height:434" coordorigin="3492,1762" coordsize="220,434">
              <v:shape style="position:absolute;left:3492;top:1762;width:220;height:434" coordorigin="3492,1762" coordsize="220,434" path="m3648,2092l3604,2114,3710,2196,3711,2110,3657,2110,3648,2092xe" filled="true" fillcolor="#000000" stroked="false">
                <v:path arrowok="t"/>
                <v:fill type="solid"/>
              </v:shape>
              <v:shape style="position:absolute;left:3492;top:1762;width:220;height:434" coordorigin="3492,1762" coordsize="220,434" path="m3666,2083l3648,2092,3657,2110,3675,2102,3666,2083xe" filled="true" fillcolor="#000000" stroked="false">
                <v:path arrowok="t"/>
                <v:fill type="solid"/>
              </v:shape>
              <v:shape style="position:absolute;left:3492;top:1762;width:220;height:434" coordorigin="3492,1762" coordsize="220,434" path="m3711,2062l3666,2083,3675,2102,3657,2110,3711,2110,3711,2062xe" filled="true" fillcolor="#000000" stroked="false">
                <v:path arrowok="t"/>
                <v:fill type="solid"/>
              </v:shape>
              <v:shape style="position:absolute;left:3492;top:1762;width:220;height:434" coordorigin="3492,1762" coordsize="220,434" path="m3510,1762l3492,1771,3648,2092,3666,2083,3510,1762xe" filled="true" fillcolor="#000000" stroked="false">
                <v:path arrowok="t"/>
                <v:fill type="solid"/>
              </v:shape>
            </v:group>
            <v:group style="position:absolute;left:5017;top:2707;width:1496;height:1086" coordorigin="5017,2707" coordsize="1496,1086">
              <v:shape style="position:absolute;left:5017;top:2707;width:1496;height:1086" coordorigin="5017,2707" coordsize="1496,1086" path="m5969,2849l5883,2809,5798,2775,5714,2749,5631,2728,5551,2715,5474,2708,5400,2707,5330,2713,5266,2726,5208,2744,5111,2801,5045,2884,5017,2985,5018,3040,5047,3156,5075,3215,5111,3274,5155,3334,5206,3392,5265,3449,5330,3504,5401,3556,5478,3605,5560,3651,5646,3691,5731,3724,5815,3751,5898,3771,5978,3785,6055,3792,6129,3792,6199,3786,6263,3774,6321,3755,6418,3698,6484,3616,6512,3514,6511,3459,6482,3344,6454,3285,6418,3225,6374,3166,6323,3107,6264,3050,6199,2996,6128,2943,6051,2894,5969,2849xe" filled="false" stroked="true" strokeweight="3pt" strokecolor="#000000">
                <v:path arrowok="t"/>
              </v:shape>
            </v:group>
            <v:group style="position:absolute;left:4212;top:863;width:1002;height:2114" coordorigin="4212,863" coordsize="1002,2114">
              <v:shape style="position:absolute;left:4212;top:863;width:1002;height:2114" coordorigin="4212,863" coordsize="1002,2114" path="m5150,2871l5105,2893,5210,2976,5212,2890,5158,2890,5150,2871xe" filled="true" fillcolor="#000000" stroked="false">
                <v:path arrowok="t"/>
                <v:fill type="solid"/>
              </v:shape>
              <v:shape style="position:absolute;left:4212;top:863;width:1002;height:2114" coordorigin="4212,863" coordsize="1002,2114" path="m5168,2863l5150,2871,5158,2890,5177,2881,5168,2863xe" filled="true" fillcolor="#000000" stroked="false">
                <v:path arrowok="t"/>
                <v:fill type="solid"/>
              </v:shape>
              <v:shape style="position:absolute;left:4212;top:863;width:1002;height:2114" coordorigin="4212,863" coordsize="1002,2114" path="m5213,2842l5168,2863,5177,2881,5158,2890,5212,2890,5213,2842xe" filled="true" fillcolor="#000000" stroked="false">
                <v:path arrowok="t"/>
                <v:fill type="solid"/>
              </v:shape>
              <v:shape style="position:absolute;left:4212;top:863;width:1002;height:2114" coordorigin="4212,863" coordsize="1002,2114" path="m4230,863l4212,871,5150,2871,5168,2863,4230,863xe" filled="true" fillcolor="#000000" stroked="false">
                <v:path arrowok="t"/>
                <v:fill type="solid"/>
              </v:shape>
            </v:group>
            <v:group style="position:absolute;left:5115;top:859;width:535;height:397" coordorigin="5115,859" coordsize="535,397">
              <v:shape style="position:absolute;left:5115;top:859;width:535;height:397" coordorigin="5115,859" coordsize="535,397" path="m5547,1193l5518,1233,5650,1256,5624,1205,5564,1205,5547,1193xe" filled="true" fillcolor="#000000" stroked="false">
                <v:path arrowok="t"/>
                <v:fill type="solid"/>
              </v:shape>
              <v:shape style="position:absolute;left:5115;top:859;width:535;height:397" coordorigin="5115,859" coordsize="535,397" path="m5559,1177l5547,1193,5564,1205,5575,1189,5559,1177xe" filled="true" fillcolor="#000000" stroked="false">
                <v:path arrowok="t"/>
                <v:fill type="solid"/>
              </v:shape>
              <v:shape style="position:absolute;left:5115;top:859;width:535;height:397" coordorigin="5115,859" coordsize="535,397" path="m5589,1136l5559,1177,5575,1189,5564,1205,5624,1205,5589,1136xe" filled="true" fillcolor="#000000" stroked="false">
                <v:path arrowok="t"/>
                <v:fill type="solid"/>
              </v:shape>
              <v:shape style="position:absolute;left:5115;top:859;width:535;height:397" coordorigin="5115,859" coordsize="535,397" path="m5127,859l5115,875,5547,1193,5559,1177,5127,859xe" filled="true" fillcolor="#000000" stroked="false">
                <v:path arrowok="t"/>
                <v:fill type="solid"/>
              </v:shape>
            </v:group>
            <v:group style="position:absolute;left:7508;top:1482;width:361;height:1074" coordorigin="7508,1482" coordsize="361,1074">
              <v:shape style="position:absolute;left:7508;top:1482;width:361;height:1074" coordorigin="7508,1482" coordsize="361,1074" path="m7508,2423l7530,2556,7618,2463,7569,2463,7550,2457,7556,2438,7508,2423xe" filled="true" fillcolor="#000000" stroked="false">
                <v:path arrowok="t"/>
                <v:fill type="solid"/>
              </v:shape>
              <v:shape style="position:absolute;left:7508;top:1482;width:361;height:1074" coordorigin="7508,1482" coordsize="361,1074" path="m7556,2438l7550,2457,7569,2463,7575,2444,7556,2438xe" filled="true" fillcolor="#000000" stroked="false">
                <v:path arrowok="t"/>
                <v:fill type="solid"/>
              </v:shape>
              <v:shape style="position:absolute;left:7508;top:1482;width:361;height:1074" coordorigin="7508,1482" coordsize="361,1074" path="m7575,2444l7569,2463,7618,2463,7623,2459,7575,2444xe" filled="true" fillcolor="#000000" stroked="false">
                <v:path arrowok="t"/>
                <v:fill type="solid"/>
              </v:shape>
              <v:shape style="position:absolute;left:7508;top:1482;width:361;height:1074" coordorigin="7508,1482" coordsize="361,1074" path="m7849,1482l7556,2438,7575,2444,7869,1488,7849,1482xe" filled="true" fillcolor="#000000" stroked="false">
                <v:path arrowok="t"/>
                <v:fill type="solid"/>
              </v:shape>
            </v:group>
            <v:group style="position:absolute;left:8024;top:2562;width:1348;height:1272" coordorigin="8024,2562" coordsize="1348,1272">
              <v:shape style="position:absolute;left:8024;top:2562;width:1348;height:1272" coordorigin="8024,2562" coordsize="1348,1272" path="m9272,2739l9227,2691,9176,2650,9120,2617,9059,2592,8994,2574,8926,2564,8855,2562,8783,2567,8709,2580,8635,2601,8561,2629,8487,2664,8416,2707,8346,2758,8282,2814,8224,2875,8173,2938,8129,3004,8093,3072,8064,3142,8043,3211,8029,3281,8024,3349,8027,3417,8038,3482,8057,3544,8086,3602,8123,3657,8168,3705,8219,3745,8275,3778,8336,3804,8401,3821,8469,3831,8540,3833,8612,3828,8686,3815,8760,3795,8834,3767,8908,3731,8979,3688,9049,3638,9113,3581,9171,3521,9222,3457,9266,3391,9302,3323,9331,3254,9352,3184,9366,3115,9371,3046,9368,2979,9357,2914,9338,2852,9309,2793,9272,2739xe" filled="false" stroked="true" strokeweight="3pt" strokecolor="#000000">
                <v:path arrowok="t"/>
              </v:shape>
            </v:group>
            <v:group style="position:absolute;left:9079;top:2301;width:371;height:524" coordorigin="9079,2301" coordsize="371,524">
              <v:shape style="position:absolute;left:9079;top:2301;width:371;height:524" coordorigin="9079,2301" coordsize="371,524" path="m9099,2692l9079,2825,9197,2761,9180,2749,9144,2749,9128,2737,9140,2721,9099,2692xe" filled="true" fillcolor="#000000" stroked="false">
                <v:path arrowok="t"/>
                <v:fill type="solid"/>
              </v:shape>
              <v:shape style="position:absolute;left:9079;top:2301;width:371;height:524" coordorigin="9079,2301" coordsize="371,524" path="m9140,2721l9128,2737,9144,2749,9156,2732,9140,2721xe" filled="true" fillcolor="#000000" stroked="false">
                <v:path arrowok="t"/>
                <v:fill type="solid"/>
              </v:shape>
              <v:shape style="position:absolute;left:9079;top:2301;width:371;height:524" coordorigin="9079,2301" coordsize="371,524" path="m9156,2732l9144,2749,9180,2749,9156,2732xe" filled="true" fillcolor="#000000" stroked="false">
                <v:path arrowok="t"/>
                <v:fill type="solid"/>
              </v:shape>
              <v:shape style="position:absolute;left:9079;top:2301;width:371;height:524" coordorigin="9079,2301" coordsize="371,524" path="m9433,2301l9140,2721,9156,2732,9449,2313,9433,2301xe" filled="true" fillcolor="#000000" stroked="false">
                <v:path arrowok="t"/>
                <v:fill type="solid"/>
              </v:shape>
            </v:group>
            <v:group style="position:absolute;left:9370;top:5951;width:616;height:320" coordorigin="9370,5951" coordsize="616,320">
              <v:shape style="position:absolute;left:9370;top:5951;width:616;height:320" coordorigin="9370,5951" coordsize="616,320" path="m9482,5996l9473,6014,9976,6271,9986,6253,9482,5996xe" filled="true" fillcolor="#000000" stroked="false">
                <v:path arrowok="t"/>
                <v:fill type="solid"/>
              </v:shape>
              <v:shape style="position:absolute;left:9370;top:5951;width:616;height:320" coordorigin="9370,5951" coordsize="616,320" path="m9370,5951l9450,6059,9473,6014,9455,6005,9464,5987,9486,5987,9504,5952,9370,5951xe" filled="true" fillcolor="#000000" stroked="false">
                <v:path arrowok="t"/>
                <v:fill type="solid"/>
              </v:shape>
              <v:shape style="position:absolute;left:9370;top:5951;width:616;height:320" coordorigin="9370,5951" coordsize="616,320" path="m9464,5987l9455,6005,9473,6014,9482,5996,9464,5987xe" filled="true" fillcolor="#000000" stroked="false">
                <v:path arrowok="t"/>
                <v:fill type="solid"/>
              </v:shape>
              <v:shape style="position:absolute;left:9370;top:5951;width:616;height:320" coordorigin="9370,5951" coordsize="616,320" path="m9486,5987l9464,5987,9482,5996,9486,5987xe" filled="true" fillcolor="#000000" stroked="false">
                <v:path arrowok="t"/>
                <v:fill type="solid"/>
              </v:shape>
            </v:group>
            <v:group style="position:absolute;left:7290;top:6861;width:918;height:1442" coordorigin="7290,6861" coordsize="918,1442">
              <v:shape style="position:absolute;left:7290;top:6861;width:918;height:1442" coordorigin="7290,6861" coordsize="918,1442" path="m7749,6861l7636,6883,7533,6945,7487,6990,7444,7043,7406,7103,7372,7170,7344,7243,7321,7321,7304,7404,7294,7491,7290,7582,7294,7672,7304,7759,7321,7842,7344,7921,7372,7994,7406,8061,7444,8121,7487,8174,7533,8218,7583,8254,7691,8297,7749,8303,7807,8297,7915,8254,7965,8218,8011,8174,8054,8121,8092,8061,8126,7994,8154,7921,8177,7842,8194,7759,8204,7672,8208,7582,8204,7491,8194,7404,8177,7321,8154,7243,8126,7170,8092,7103,8054,7043,8011,6990,7965,6945,7915,6909,7807,6866,7749,6861xe" filled="false" stroked="true" strokeweight="3pt" strokecolor="#000000">
                <v:path arrowok="t"/>
              </v:shape>
            </v:group>
            <v:group style="position:absolute;left:7621;top:8098;width:120;height:612" coordorigin="7621,8098" coordsize="120,612">
              <v:shape style="position:absolute;left:7621;top:8098;width:120;height:612" coordorigin="7621,8098" coordsize="120,612" path="m7670,8217l7631,8708,7651,8710,7690,8218,7670,8217xe" filled="true" fillcolor="#000000" stroked="false">
                <v:path arrowok="t"/>
                <v:fill type="solid"/>
              </v:shape>
              <v:shape style="position:absolute;left:7621;top:8098;width:120;height:612" coordorigin="7621,8098" coordsize="120,612" path="m7730,8197l7672,8197,7692,8198,7690,8218,7740,8222,7730,8197xe" filled="true" fillcolor="#000000" stroked="false">
                <v:path arrowok="t"/>
                <v:fill type="solid"/>
              </v:shape>
              <v:shape style="position:absolute;left:7621;top:8098;width:120;height:612" coordorigin="7621,8098" coordsize="120,612" path="m7672,8197l7670,8217,7690,8218,7692,8198,7672,8197xe" filled="true" fillcolor="#000000" stroked="false">
                <v:path arrowok="t"/>
                <v:fill type="solid"/>
              </v:shape>
              <v:shape style="position:absolute;left:7621;top:8098;width:120;height:612" coordorigin="7621,8098" coordsize="120,612" path="m7690,8098l7621,8213,7670,8217,7672,8197,7730,8197,7690,8098xe" filled="true" fillcolor="#000000" stroked="false">
                <v:path arrowok="t"/>
                <v:fill type="solid"/>
              </v:shape>
            </v:group>
            <v:group style="position:absolute;left:8351;top:7018;width:505;height:1694" coordorigin="8351,7018" coordsize="505,1694">
              <v:shape style="position:absolute;left:8351;top:7018;width:505;height:1694" coordorigin="8351,7018" coordsize="505,1694" path="m8788,7131l8351,8706,8371,8711,8808,7136,8788,7131xe" filled="true" fillcolor="#000000" stroked="false">
                <v:path arrowok="t"/>
                <v:fill type="solid"/>
              </v:shape>
              <v:shape style="position:absolute;left:8351;top:7018;width:505;height:1694" coordorigin="8351,7018" coordsize="505,1694" path="m8848,7111l8794,7111,8813,7117,8808,7136,8856,7149,8848,7111xe" filled="true" fillcolor="#000000" stroked="false">
                <v:path arrowok="t"/>
                <v:fill type="solid"/>
              </v:shape>
              <v:shape style="position:absolute;left:8351;top:7018;width:505;height:1694" coordorigin="8351,7018" coordsize="505,1694" path="m8794,7111l8788,7131,8808,7136,8813,7117,8794,7111xe" filled="true" fillcolor="#000000" stroked="false">
                <v:path arrowok="t"/>
                <v:fill type="solid"/>
              </v:shape>
              <v:shape style="position:absolute;left:8351;top:7018;width:505;height:1694" coordorigin="8351,7018" coordsize="505,1694" path="m8830,7018l8740,7117,8788,7131,8794,7111,8848,7111,8830,7018xe" filled="true" fillcolor="#000000" stroked="false">
                <v:path arrowok="t"/>
                <v:fill type="solid"/>
              </v:shape>
            </v:group>
            <v:group style="position:absolute;left:6190;top:7958;width:918;height:759" coordorigin="6190,7958" coordsize="918,759">
              <v:shape style="position:absolute;left:6190;top:7958;width:918;height:759" coordorigin="6190,7958" coordsize="918,759" path="m6289,8026l6276,8042,7095,8717,7107,8701,6289,8026xe" filled="true" fillcolor="#000000" stroked="false">
                <v:path arrowok="t"/>
                <v:fill type="solid"/>
              </v:shape>
              <v:shape style="position:absolute;left:6190;top:7958;width:918;height:759" coordorigin="6190,7958" coordsize="918,759" path="m6190,7958l6244,8080,6276,8042,6261,8029,6274,8014,6300,8014,6321,7988,6190,7958xe" filled="true" fillcolor="#000000" stroked="false">
                <v:path arrowok="t"/>
                <v:fill type="solid"/>
              </v:shape>
              <v:shape style="position:absolute;left:6190;top:7958;width:918;height:759" coordorigin="6190,7958" coordsize="918,759" path="m6274,8014l6261,8029,6276,8042,6289,8026,6274,8014xe" filled="true" fillcolor="#000000" stroked="false">
                <v:path arrowok="t"/>
                <v:fill type="solid"/>
              </v:shape>
              <v:shape style="position:absolute;left:6190;top:7958;width:918;height:759" coordorigin="6190,7958" coordsize="918,759" path="m6300,8014l6274,8014,6289,8026,6300,8014xe" filled="true" fillcolor="#000000" stroked="false">
                <v:path arrowok="t"/>
                <v:fill type="solid"/>
              </v:shape>
            </v:group>
            <v:group style="position:absolute;left:2411;top:6698;width:193;height:2372" coordorigin="2411,6698" coordsize="193,2372">
              <v:shape style="position:absolute;left:2411;top:6698;width:193;height:2372" coordorigin="2411,6698" coordsize="193,2372" path="m2534,6817l2411,9068,2431,9069,2554,6818,2534,6817xe" filled="true" fillcolor="#000000" stroked="false">
                <v:path arrowok="t"/>
                <v:fill type="solid"/>
              </v:shape>
              <v:shape style="position:absolute;left:2411;top:6698;width:193;height:2372" coordorigin="2411,6698" coordsize="193,2372" path="m2593,6797l2535,6797,2555,6798,2554,6818,2603,6821,2593,6797xe" filled="true" fillcolor="#000000" stroked="false">
                <v:path arrowok="t"/>
                <v:fill type="solid"/>
              </v:shape>
              <v:shape style="position:absolute;left:2411;top:6698;width:193;height:2372" coordorigin="2411,6698" coordsize="193,2372" path="m2535,6797l2534,6817,2554,6818,2555,6798,2535,6797xe" filled="true" fillcolor="#000000" stroked="false">
                <v:path arrowok="t"/>
                <v:fill type="solid"/>
              </v:shape>
              <v:shape style="position:absolute;left:2411;top:6698;width:193;height:2372" coordorigin="2411,6698" coordsize="193,2372" path="m2550,6698l2484,6814,2534,6817,2535,6797,2593,6797,2550,6698xe" filled="true" fillcolor="#000000" stroked="false">
                <v:path arrowok="t"/>
                <v:fill type="solid"/>
              </v:shape>
            </v:group>
            <v:group style="position:absolute;left:3839;top:5838;width:2311;height:540" coordorigin="3839,5838" coordsize="2311,540">
              <v:shape style="position:absolute;left:3839;top:5838;width:2311;height:540" coordorigin="3839,5838" coordsize="2311,540" path="m3839,6378l6150,6378,6150,5838,3839,5838,3839,6378xe" filled="true" fillcolor="#c0c0c0" stroked="false">
                <v:path arrowok="t"/>
                <v:fill type="solid"/>
              </v:shape>
            </v:group>
            <v:group style="position:absolute;left:3861;top:3927;width:720;height:1869" coordorigin="3861,3927" coordsize="720,1869">
              <v:shape style="position:absolute;left:3861;top:3927;width:720;height:1869" coordorigin="3861,3927" coordsize="720,1869" path="m3861,5796l4581,5796,4581,3927,3861,3927,3861,5796xe" filled="false" stroked="true" strokeweight="2.25pt" strokecolor="#000000">
                <v:path arrowok="t"/>
              </v:shape>
            </v:group>
            <v:group style="position:absolute;left:3321;top:4016;width:540;height:1891" coordorigin="3321,4016" coordsize="540,1891">
              <v:shape style="position:absolute;left:3321;top:4016;width:540;height:1891" coordorigin="3321,4016" coordsize="540,1891" path="m3591,4016l3529,4041,3472,4112,3422,4223,3400,4293,3380,4370,3363,4454,3348,4545,3337,4642,3328,4744,3323,4851,3321,4961,3323,5072,3328,5178,3337,5280,3348,5377,3363,5468,3380,5553,3400,5630,3422,5699,3446,5760,3500,5852,3559,5900,3591,5907,3623,5900,3682,5852,3736,5760,3760,5699,3782,5630,3802,5553,3819,5468,3834,5377,3845,5280,3854,5178,3859,5072,3861,4961,3859,4851,3854,4744,3845,4642,3834,4545,3819,4454,3802,4370,3782,4293,3760,4223,3736,4163,3682,4071,3623,4022,3591,4016xe" filled="false" stroked="true" strokeweight="3pt" strokecolor="#000000">
                <v:path arrowok="t"/>
              </v:shape>
            </v:group>
            <v:group style="position:absolute;left:4430;top:5469;width:685;height:369" coordorigin="4430,5469" coordsize="685,369">
              <v:shape style="position:absolute;left:4430;top:5469;width:685;height:369" coordorigin="4430,5469" coordsize="685,369" path="m4541,5516l4531,5534,5105,5838,5115,5820,4541,5516xe" filled="true" fillcolor="#000000" stroked="false">
                <v:path arrowok="t"/>
                <v:fill type="solid"/>
              </v:shape>
              <v:shape style="position:absolute;left:4430;top:5469;width:685;height:369" coordorigin="4430,5469" coordsize="685,369" path="m4430,5469l4508,5578,4531,5534,4514,5524,4523,5507,4546,5507,4564,5472,4430,5469xe" filled="true" fillcolor="#000000" stroked="false">
                <v:path arrowok="t"/>
                <v:fill type="solid"/>
              </v:shape>
              <v:shape style="position:absolute;left:4430;top:5469;width:685;height:369" coordorigin="4430,5469" coordsize="685,369" path="m4523,5507l4514,5524,4531,5534,4541,5516,4523,5507xe" filled="true" fillcolor="#000000" stroked="false">
                <v:path arrowok="t"/>
                <v:fill type="solid"/>
              </v:shape>
              <v:shape style="position:absolute;left:4430;top:5469;width:685;height:369" coordorigin="4430,5469" coordsize="685,369" path="m4546,5507l4523,5507,4541,5516,4546,5507xe" filled="true" fillcolor="#000000" stroked="false">
                <v:path arrowok="t"/>
                <v:fill type="solid"/>
              </v:shape>
            </v:group>
            <v:group style="position:absolute;left:3070;top:4990;width:501;height:120" coordorigin="3070,4990" coordsize="501,120">
              <v:shape style="position:absolute;left:3070;top:4990;width:501;height:120" coordorigin="3070,4990" coordsize="501,120" path="m3452,4990l3450,5040,3470,5041,3470,5061,3450,5061,3448,5110,3557,5061,3470,5061,3450,5060,3558,5060,3570,5055,3452,4990xe" filled="true" fillcolor="#000000" stroked="false">
                <v:path arrowok="t"/>
                <v:fill type="solid"/>
              </v:shape>
              <v:shape style="position:absolute;left:3070;top:4990;width:501;height:120" coordorigin="3070,4990" coordsize="501,120" path="m3450,5040l3450,5060,3470,5061,3470,5041,3450,5040xe" filled="true" fillcolor="#000000" stroked="false">
                <v:path arrowok="t"/>
                <v:fill type="solid"/>
              </v:shape>
              <v:shape style="position:absolute;left:3070;top:4990;width:501;height:120" coordorigin="3070,4990" coordsize="501,120" path="m3070,5025l3070,5045,3450,5060,3450,5040,3070,5025xe" filled="true" fillcolor="#000000" stroked="false">
                <v:path arrowok="t"/>
                <v:fill type="solid"/>
              </v:shape>
              <v:shape style="position:absolute;left:4086;top:5949;width:182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5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снаряда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10;top:296;width:2160;height:609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17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зарядов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281;top:687;width:1980;height:809" type="#_x0000_t202" filled="true" fillcolor="#c0c0c0" stroked="false">
                <v:textbox inset="0,0,0,0">
                  <w:txbxContent>
                    <w:p>
                      <w:pPr>
                        <w:spacing w:line="249" w:lineRule="auto" w:before="70"/>
                        <w:ind w:left="304" w:right="281" w:firstLine="24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 карусельная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790;top:1047;width:2040;height:720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0"/>
                        <w:ind w:left="315" w:right="295" w:firstLine="25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 кум.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снаряда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979;top:1725;width:2160;height:609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17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зарядов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50;top:4296;width:1260;height:829" type="#_x0000_t202" filled="true" fillcolor="#c0c0c0" stroked="false">
                <v:textbox inset="0,0,0,0">
                  <w:txbxContent>
                    <w:p>
                      <w:pPr>
                        <w:spacing w:line="249" w:lineRule="auto" w:before="69"/>
                        <w:ind w:left="269" w:right="165" w:hanging="87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 заряда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981;top:5676;width:1620;height:789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388" w:right="343" w:hanging="2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 сотовая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715;top:8712;width:2160;height:609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17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зарядов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061;top:9069;width:2309;height:900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0"/>
                        <w:ind w:left="358" w:right="339" w:firstLine="268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ящик для пучков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пороха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1600" w:right="200"/>
        </w:sectPr>
      </w:pPr>
    </w:p>
    <w:p>
      <w:pPr>
        <w:pStyle w:val="Heading3"/>
        <w:spacing w:line="240" w:lineRule="auto" w:before="50"/>
        <w:ind w:left="678" w:right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СНАРЯДЫ: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69" w:after="0"/>
        <w:ind w:left="112" w:right="571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9.705002pt;margin-top:-13.29916pt;width:271.25pt;height:219.35pt;mso-position-horizontal-relative:page;mso-position-vertical-relative:paragraph;z-index:6688" coordorigin="4794,-266" coordsize="5425,4387">
            <v:shape style="position:absolute;left:4811;top:-249;width:5393;height:4355" type="#_x0000_t75" stroked="false">
              <v:imagedata r:id="rId135" o:title=""/>
            </v:shape>
            <v:shape style="position:absolute;left:4802;top:-258;width:5410;height:4372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b/>
                        <w:bCs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 w:hint="default"/>
                        <w:b/>
                        <w:bCs/>
                        <w:sz w:val="48"/>
                        <w:szCs w:val="48"/>
                      </w:rPr>
                    </w:pPr>
                  </w:p>
                  <w:p>
                    <w:pPr>
                      <w:spacing w:before="0"/>
                      <w:ind w:left="2503" w:right="2307" w:firstLine="0"/>
                      <w:jc w:val="center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sz w:val="56"/>
                      </w:rPr>
                      <w:t>12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карусельной укладке размещается </w:t>
      </w:r>
      <w:r>
        <w:rPr>
          <w:rFonts w:ascii="Times New Roman" w:hAnsi="Times New Roman"/>
          <w:b/>
          <w:sz w:val="24"/>
        </w:rPr>
        <w:t>12 </w:t>
      </w:r>
      <w:r>
        <w:rPr>
          <w:rFonts w:ascii="Times New Roman" w:hAnsi="Times New Roman"/>
          <w:sz w:val="24"/>
        </w:rPr>
        <w:t>снарядов имеющих габариты штатного осколочно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фугасного снаряда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ОФ</w:t>
      </w:r>
      <w:r>
        <w:rPr>
          <w:rFonts w:ascii="Times New Roman" w:hAnsi="Times New Roman"/>
          <w:sz w:val="24"/>
        </w:rPr>
        <w:t>-540;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76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9.684998pt;margin-top:-11.419165pt;width:270.8pt;height:195.75pt;mso-position-horizontal-relative:page;mso-position-vertical-relative:paragraph;z-index:6736" coordorigin="4794,-228" coordsize="5416,3915">
            <v:shape style="position:absolute;left:4811;top:-211;width:5384;height:3883" type="#_x0000_t75" stroked="false">
              <v:imagedata r:id="rId136" o:title=""/>
            </v:shape>
            <v:shape style="position:absolute;left:4801;top:-221;width:5401;height:3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b/>
                        <w:bCs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 w:hAnsi="Times New Roman" w:cs="Times New Roman" w:eastAsia="Times New Roman" w:hint="default"/>
                        <w:b/>
                        <w:bCs/>
                        <w:sz w:val="52"/>
                        <w:szCs w:val="52"/>
                      </w:rPr>
                    </w:pPr>
                  </w:p>
                  <w:p>
                    <w:pPr>
                      <w:spacing w:before="0"/>
                      <w:ind w:left="2412" w:right="2389" w:firstLine="0"/>
                      <w:jc w:val="center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sz w:val="56"/>
                      </w:rPr>
                      <w:t>33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 сотовой  укладке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размещается</w:t>
      </w:r>
    </w:p>
    <w:p>
      <w:pPr>
        <w:pStyle w:val="BodyText"/>
        <w:spacing w:line="240" w:lineRule="auto"/>
        <w:ind w:right="5728"/>
        <w:jc w:val="both"/>
      </w:pPr>
      <w:r>
        <w:rPr>
          <w:rFonts w:ascii="Times New Roman" w:hAnsi="Times New Roman"/>
          <w:b/>
        </w:rPr>
        <w:t>33 </w:t>
      </w:r>
      <w:r>
        <w:rPr/>
        <w:t>снаряда, в том числе: 3 кумулятивных, гнезда на которых окрашены в красный цвет и имеется надпись КУМ; 30 любых снарядов, применяемых для стрельбы из гаубицы;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472" w:val="left" w:leader="none"/>
          <w:tab w:pos="1419" w:val="left" w:leader="none"/>
          <w:tab w:pos="3355" w:val="left" w:leader="none"/>
        </w:tabs>
        <w:spacing w:line="240" w:lineRule="auto" w:before="0" w:after="0"/>
        <w:ind w:left="112" w:right="572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9.695007pt;margin-top:-46.239147pt;width:271.7pt;height:197.8pt;mso-position-horizontal-relative:page;mso-position-vertical-relative:paragraph;z-index:6784" coordorigin="4794,-925" coordsize="5434,3956">
            <v:shape style="position:absolute;left:4811;top:-908;width:5402;height:3924" type="#_x0000_t75" stroked="false">
              <v:imagedata r:id="rId137" o:title=""/>
            </v:shape>
            <v:shape style="position:absolute;left:4801;top:-917;width:5419;height:394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 w:hAnsi="Times New Roman" w:cs="Times New Roman" w:eastAsia="Times New Roman" w:hint="default"/>
                        <w:b/>
                        <w:bCs/>
                        <w:sz w:val="51"/>
                        <w:szCs w:val="51"/>
                      </w:rPr>
                    </w:pPr>
                  </w:p>
                  <w:p>
                    <w:pPr>
                      <w:spacing w:before="0"/>
                      <w:ind w:left="1081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56"/>
                      </w:rPr>
                      <w:t>1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укладке на правом борту  башни</w:t>
        <w:tab/>
        <w:t>размещается</w:t>
        <w:tab/>
      </w:r>
      <w:r>
        <w:rPr>
          <w:rFonts w:ascii="Times New Roman" w:hAnsi="Times New Roman"/>
          <w:b/>
          <w:sz w:val="24"/>
        </w:rPr>
        <w:t>один </w:t>
      </w:r>
      <w:r>
        <w:rPr>
          <w:rFonts w:ascii="Times New Roman" w:hAnsi="Times New Roman"/>
          <w:sz w:val="24"/>
        </w:rPr>
        <w:t>кумулятивный снаряд. Укладка окрашена в красный цвет и имеется надпись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КУМ.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spacing w:before="33"/>
        <w:ind w:left="5481" w:right="0" w:firstLine="0"/>
        <w:jc w:val="left"/>
        <w:rPr>
          <w:rFonts w:ascii="Times New Roman" w:hAnsi="Times New Roman" w:cs="Times New Roman" w:eastAsia="Times New Roman" w:hint="default"/>
          <w:sz w:val="52"/>
          <w:szCs w:val="52"/>
        </w:rPr>
      </w:pPr>
      <w:r>
        <w:rPr>
          <w:rFonts w:ascii="Times New Roman" w:hAnsi="Times New Roman"/>
          <w:b/>
          <w:sz w:val="52"/>
        </w:rPr>
        <w:t>46</w:t>
      </w:r>
      <w:r>
        <w:rPr>
          <w:rFonts w:ascii="Times New Roman" w:hAnsi="Times New Roman"/>
          <w:b/>
          <w:spacing w:val="3"/>
          <w:sz w:val="52"/>
        </w:rPr>
        <w:t> </w:t>
      </w:r>
      <w:r>
        <w:rPr>
          <w:rFonts w:ascii="Times New Roman" w:hAnsi="Times New Roman"/>
          <w:b/>
          <w:sz w:val="52"/>
        </w:rPr>
        <w:t>снарядов</w:t>
      </w:r>
      <w:r>
        <w:rPr>
          <w:rFonts w:ascii="Times New Roman" w:hAnsi="Times New Roman"/>
          <w:sz w:val="52"/>
        </w:rPr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52"/>
          <w:szCs w:val="52"/>
        </w:rPr>
        <w:sectPr>
          <w:pgSz w:w="11910" w:h="16840"/>
          <w:pgMar w:header="0" w:footer="325" w:top="780" w:bottom="520" w:left="740" w:right="1560"/>
        </w:sectPr>
      </w:pPr>
    </w:p>
    <w:p>
      <w:pPr>
        <w:pStyle w:val="Heading3"/>
        <w:spacing w:line="240" w:lineRule="auto" w:before="50"/>
        <w:ind w:left="668" w:right="113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ЗАРЯДЫ: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pStyle w:val="ListParagraph"/>
        <w:numPr>
          <w:ilvl w:val="0"/>
          <w:numId w:val="17"/>
        </w:numPr>
        <w:tabs>
          <w:tab w:pos="462" w:val="left" w:leader="none"/>
        </w:tabs>
        <w:spacing w:line="240" w:lineRule="auto" w:before="69" w:after="0"/>
        <w:ind w:left="102" w:right="595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70.695007pt;margin-top:-20.53916pt;width:283.2pt;height:220.25pt;mso-position-horizontal-relative:page;mso-position-vertical-relative:paragraph;z-index:6832" coordorigin="5414,-411" coordsize="5664,4405">
            <v:shape style="position:absolute;left:5431;top:-394;width:5632;height:4373" type="#_x0000_t75" stroked="false">
              <v:imagedata r:id="rId138" o:title=""/>
            </v:shape>
            <v:shape style="position:absolute;left:5421;top:-403;width:5649;height:439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before="496"/>
                      <w:ind w:left="2374" w:right="2675" w:firstLine="0"/>
                      <w:jc w:val="center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16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укладке на дне башни размещается </w:t>
      </w:r>
      <w:r>
        <w:rPr>
          <w:rFonts w:ascii="Times New Roman" w:hAnsi="Times New Roman"/>
          <w:b/>
          <w:sz w:val="24"/>
        </w:rPr>
        <w:t>16 </w:t>
      </w:r>
      <w:r>
        <w:rPr>
          <w:rFonts w:ascii="Times New Roman" w:hAnsi="Times New Roman"/>
          <w:sz w:val="24"/>
        </w:rPr>
        <w:t>зарядов, в том числе в крайних гнездах, окрашенных в красный цвет и имеющих надпись КУМ, 4 специальных заряда для кумулятивных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снарядов;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62" w:val="left" w:leader="none"/>
        </w:tabs>
        <w:spacing w:line="240" w:lineRule="auto" w:before="0" w:after="0"/>
        <w:ind w:left="102" w:right="665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4.695007pt;margin-top:-43.219128pt;width:318.4pt;height:180.3pt;mso-position-horizontal-relative:page;mso-position-vertical-relative:paragraph;z-index:6880" coordorigin="4694,-864" coordsize="6368,3606">
            <v:shape style="position:absolute;left:4711;top:-847;width:6336;height:3574" type="#_x0000_t75" stroked="false">
              <v:imagedata r:id="rId139" o:title=""/>
            </v:shape>
            <v:shape style="position:absolute;left:4701;top:-857;width:6353;height:359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</w:p>
                  <w:p>
                    <w:pPr>
                      <w:spacing w:before="400"/>
                      <w:ind w:left="3733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16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укладке на дне корпуса размещается </w:t>
      </w:r>
      <w:r>
        <w:rPr>
          <w:rFonts w:ascii="Times New Roman" w:hAnsi="Times New Roman"/>
          <w:b/>
          <w:sz w:val="24"/>
        </w:rPr>
        <w:t>16 </w:t>
      </w:r>
      <w:r>
        <w:rPr>
          <w:rFonts w:ascii="Times New Roman" w:hAnsi="Times New Roman"/>
          <w:sz w:val="24"/>
        </w:rPr>
        <w:t>зарядов;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62" w:val="left" w:leader="none"/>
        </w:tabs>
        <w:spacing w:line="240" w:lineRule="auto" w:before="0" w:after="0"/>
        <w:ind w:left="102" w:right="593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71.549988pt;margin-top:-52.784138pt;width:281.850pt;height:210.25pt;mso-position-horizontal-relative:page;mso-position-vertical-relative:paragraph;z-index:6928" coordorigin="5431,-1056" coordsize="5637,4205">
            <v:shape style="position:absolute;left:5431;top:-1056;width:5637;height:4205" type="#_x0000_t75" stroked="false">
              <v:imagedata r:id="rId140" o:title=""/>
            </v:shape>
            <v:shape style="position:absolute;left:8082;top:1725;width:280;height:560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99"/>
                        <w:sz w:val="56"/>
                      </w:rPr>
                      <w:t>8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укладке на вращающемся полу боевого отделения размещается 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sz w:val="24"/>
        </w:rPr>
        <w:t>зарядов;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1600" w:right="720"/>
        </w:sectPr>
      </w:pP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47" w:after="0"/>
        <w:ind w:left="11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05.550003pt;margin-top:20.635883pt;width:310.7pt;height:157.7pt;mso-position-horizontal-relative:page;mso-position-vertical-relative:paragraph;z-index:6976;mso-wrap-distance-left:0;mso-wrap-distance-right:0" coordorigin="2111,413" coordsize="6214,3154">
            <v:shape style="position:absolute;left:2111;top:413;width:6214;height:3154" type="#_x0000_t75" stroked="false">
              <v:imagedata r:id="rId141" o:title=""/>
            </v:shape>
            <v:shape style="position:absolute;left:4943;top:2719;width:280;height:560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56"/>
                      </w:rPr>
                      <w:t>3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 w:hAnsi="Times New Roman"/>
          <w:sz w:val="24"/>
        </w:rPr>
        <w:t>в укладке на дне башни справа размещается </w:t>
      </w:r>
      <w:r>
        <w:rPr>
          <w:rFonts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sz w:val="24"/>
        </w:rPr>
        <w:t>заряда;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74" w:lineRule="exact" w:before="0" w:after="0"/>
        <w:ind w:left="112" w:right="5338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58.549988pt;margin-top:-51.709988pt;width:251.95pt;height:211.8pt;mso-position-horizontal-relative:page;mso-position-vertical-relative:paragraph;z-index:7024" coordorigin="5171,-1034" coordsize="5039,4236">
            <v:shape style="position:absolute;left:5171;top:-1034;width:5039;height:4236" type="#_x0000_t75" stroked="false">
              <v:imagedata r:id="rId142" o:title=""/>
            </v:shape>
            <v:shape style="position:absolute;left:6652;top:1130;width:280;height:560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56"/>
                      </w:rPr>
                      <w:t>2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в укладке на крыше башни слева размещается </w:t>
      </w:r>
      <w:r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sz w:val="24"/>
        </w:rPr>
        <w:t>заряда;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tabs>
          <w:tab w:pos="4072" w:val="left" w:leader="none"/>
        </w:tabs>
        <w:spacing w:line="240" w:lineRule="auto"/>
        <w:ind w:left="3713" w:right="0"/>
        <w:jc w:val="left"/>
      </w:pPr>
      <w:r>
        <w:rPr/>
        <w:pict>
          <v:group style="position:absolute;margin-left:42.549999pt;margin-top:-114.984138pt;width:171.1pt;height:269.7pt;mso-position-horizontal-relative:page;mso-position-vertical-relative:paragraph;z-index:7072" coordorigin="851,-2300" coordsize="3422,5394">
            <v:shape style="position:absolute;left:851;top:-2300;width:3422;height:5394" type="#_x0000_t75" stroked="false">
              <v:imagedata r:id="rId143" o:title=""/>
            </v:shape>
            <v:shape style="position:absolute;left:2422;top:200;width:280;height:560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 w:hint="default"/>
                        <w:sz w:val="56"/>
                        <w:szCs w:val="56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56"/>
                      </w:rPr>
                      <w:t>1</w:t>
                    </w:r>
                    <w:r>
                      <w:rPr>
                        <w:rFonts w:ascii="Times New Roman"/>
                        <w:sz w:val="5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 w:cs="Arial" w:eastAsia="Arial" w:hint="default"/>
        </w:rPr>
        <w:t>–</w:t>
        <w:tab/>
      </w:r>
      <w:r>
        <w:rPr/>
        <w:t>в   укладке   на   левом   борту  корпуса</w:t>
      </w:r>
      <w:r>
        <w:rPr>
          <w:spacing w:val="9"/>
        </w:rPr>
        <w:t> </w:t>
      </w:r>
      <w:r>
        <w:rPr/>
        <w:t>размещается</w:t>
      </w:r>
    </w:p>
    <w:p>
      <w:pPr>
        <w:spacing w:before="0"/>
        <w:ind w:left="0" w:right="966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один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sz w:val="24"/>
        </w:rPr>
        <w:t>заряд.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678" w:right="113" w:firstLine="0"/>
        <w:jc w:val="left"/>
        <w:rPr>
          <w:rFonts w:ascii="Times New Roman" w:hAnsi="Times New Roman" w:cs="Times New Roman" w:eastAsia="Times New Roman" w:hint="default"/>
          <w:sz w:val="56"/>
          <w:szCs w:val="56"/>
        </w:rPr>
      </w:pPr>
      <w:r>
        <w:rPr>
          <w:rFonts w:ascii="Times New Roman" w:hAnsi="Times New Roman"/>
          <w:b/>
          <w:sz w:val="56"/>
        </w:rPr>
        <w:t>46 зарядов в</w:t>
      </w:r>
      <w:r>
        <w:rPr>
          <w:rFonts w:ascii="Times New Roman" w:hAnsi="Times New Roman"/>
          <w:b/>
          <w:spacing w:val="-6"/>
          <w:sz w:val="56"/>
        </w:rPr>
        <w:t> </w:t>
      </w:r>
      <w:r>
        <w:rPr>
          <w:rFonts w:ascii="Times New Roman" w:hAnsi="Times New Roman"/>
          <w:b/>
          <w:sz w:val="56"/>
        </w:rPr>
        <w:t>гильзах</w:t>
      </w:r>
      <w:r>
        <w:rPr>
          <w:rFonts w:ascii="Times New Roman" w:hAnsi="Times New Roman"/>
          <w:sz w:val="56"/>
        </w:rPr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56"/>
          <w:szCs w:val="56"/>
        </w:rPr>
        <w:sectPr>
          <w:pgSz w:w="11910" w:h="16840"/>
          <w:pgMar w:header="0" w:footer="325" w:top="780" w:bottom="520" w:left="740" w:right="1580"/>
        </w:sectPr>
      </w:pPr>
    </w:p>
    <w:p>
      <w:pPr>
        <w:tabs>
          <w:tab w:pos="2767" w:val="left" w:leader="none"/>
          <w:tab w:pos="4211" w:val="left" w:leader="none"/>
          <w:tab w:pos="5937" w:val="left" w:leader="none"/>
          <w:tab w:pos="6516" w:val="left" w:leader="none"/>
          <w:tab w:pos="8036" w:val="left" w:leader="none"/>
          <w:tab w:pos="9324" w:val="left" w:leader="none"/>
        </w:tabs>
        <w:spacing w:before="45"/>
        <w:ind w:left="102" w:right="451" w:firstLine="566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КАРУСЕЛЬНАЯ</w:t>
        <w:tab/>
        <w:t>УКЛАДКА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>предназначена</w:t>
        <w:tab/>
        <w:t>для</w:t>
        <w:tab/>
        <w:t>размещения,</w:t>
        <w:tab/>
        <w:t>крепления</w:t>
        <w:tab/>
        <w:t>и транспортирования 12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снарядов.</w:t>
      </w:r>
    </w:p>
    <w:p>
      <w:pPr>
        <w:pStyle w:val="BodyText"/>
        <w:spacing w:line="240" w:lineRule="auto"/>
        <w:ind w:left="668" w:right="0"/>
        <w:jc w:val="left"/>
      </w:pPr>
      <w:r>
        <w:rPr/>
        <w:t>В состав карусельной укладки</w:t>
      </w:r>
      <w:r>
        <w:rPr>
          <w:spacing w:val="-10"/>
        </w:rPr>
        <w:t> </w:t>
      </w:r>
      <w:r>
        <w:rPr/>
        <w:t>входят:</w:t>
      </w:r>
    </w:p>
    <w:p>
      <w:pPr>
        <w:pStyle w:val="BodyText"/>
        <w:spacing w:line="240" w:lineRule="auto"/>
        <w:ind w:left="668" w:right="0"/>
        <w:jc w:val="left"/>
      </w:pPr>
      <w:r>
        <w:rPr>
          <w:rFonts w:ascii="Times New Roman" w:hAnsi="Times New Roman"/>
        </w:rPr>
        <w:t>-</w:t>
      </w:r>
      <w:r>
        <w:rPr/>
        <w:t>барабан для размещения двенадцати</w:t>
      </w:r>
      <w:r>
        <w:rPr>
          <w:spacing w:val="-12"/>
        </w:rPr>
        <w:t> </w:t>
      </w:r>
      <w:r>
        <w:rPr/>
        <w:t>снарядов;</w:t>
      </w:r>
    </w:p>
    <w:p>
      <w:pPr>
        <w:pStyle w:val="BodyText"/>
        <w:spacing w:line="240" w:lineRule="auto"/>
        <w:ind w:left="668" w:right="0"/>
        <w:jc w:val="left"/>
      </w:pPr>
      <w:r>
        <w:rPr>
          <w:rFonts w:ascii="Times New Roman" w:hAnsi="Times New Roman"/>
        </w:rPr>
        <w:t>-</w:t>
      </w:r>
      <w:r>
        <w:rPr/>
        <w:t>устройство для крепления снарядов в</w:t>
      </w:r>
      <w:r>
        <w:rPr>
          <w:spacing w:val="-10"/>
        </w:rPr>
        <w:t> </w:t>
      </w:r>
      <w:r>
        <w:rPr/>
        <w:t>барабане;</w:t>
      </w:r>
    </w:p>
    <w:p>
      <w:pPr>
        <w:pStyle w:val="BodyText"/>
        <w:spacing w:line="240" w:lineRule="auto"/>
        <w:ind w:left="668" w:right="0"/>
        <w:jc w:val="left"/>
      </w:pPr>
      <w:r>
        <w:rPr>
          <w:rFonts w:ascii="Times New Roman" w:hAnsi="Times New Roman"/>
        </w:rPr>
        <w:t>-</w:t>
      </w:r>
      <w:r>
        <w:rPr/>
        <w:t>привод для вращения</w:t>
      </w:r>
      <w:r>
        <w:rPr>
          <w:spacing w:val="-11"/>
        </w:rPr>
        <w:t> </w:t>
      </w:r>
      <w:r>
        <w:rPr/>
        <w:t>барабана;</w:t>
      </w:r>
    </w:p>
    <w:p>
      <w:pPr>
        <w:pStyle w:val="BodyText"/>
        <w:spacing w:line="240" w:lineRule="auto"/>
        <w:ind w:left="668" w:right="0"/>
        <w:jc w:val="left"/>
      </w:pPr>
      <w:r>
        <w:rPr>
          <w:rFonts w:ascii="Times New Roman" w:hAnsi="Times New Roman"/>
        </w:rPr>
        <w:t>-</w:t>
      </w:r>
      <w:r>
        <w:rPr/>
        <w:t>привод для отключения червячного</w:t>
      </w:r>
      <w:r>
        <w:rPr>
          <w:spacing w:val="-12"/>
        </w:rPr>
        <w:t> </w:t>
      </w:r>
      <w:r>
        <w:rPr/>
        <w:t>редуктора;</w:t>
      </w:r>
    </w:p>
    <w:p>
      <w:pPr>
        <w:pStyle w:val="BodyText"/>
        <w:spacing w:line="240" w:lineRule="auto"/>
        <w:ind w:left="102" w:right="0" w:firstLine="566"/>
        <w:jc w:val="left"/>
      </w:pPr>
      <w:r>
        <w:rPr/>
        <w:pict>
          <v:group style="position:absolute;margin-left:85.050003pt;margin-top:46.383148pt;width:484.45pt;height:428.55pt;mso-position-horizontal-relative:page;mso-position-vertical-relative:paragraph;z-index:7264" coordorigin="1701,928" coordsize="9689,8571">
            <v:shape style="position:absolute;left:1701;top:1210;width:9355;height:8289" type="#_x0000_t75" stroked="false">
              <v:imagedata r:id="rId144" o:title=""/>
            </v:shape>
            <v:group style="position:absolute;left:2781;top:2641;width:120;height:612" coordorigin="2781,2641" coordsize="120,612">
              <v:shape style="position:absolute;left:2781;top:2641;width:120;height:612" coordorigin="2781,2641" coordsize="120,612" path="m2781,3132l2839,3253,2891,3153,2850,3153,2830,3152,2831,3133,2781,3132xe" filled="true" fillcolor="#000000" stroked="false">
                <v:path arrowok="t"/>
                <v:fill type="solid"/>
              </v:shape>
              <v:shape style="position:absolute;left:2781;top:2641;width:120;height:612" coordorigin="2781,2641" coordsize="120,612" path="m2831,3133l2830,3152,2850,3153,2851,3133,2831,3133xe" filled="true" fillcolor="#000000" stroked="false">
                <v:path arrowok="t"/>
                <v:fill type="solid"/>
              </v:shape>
              <v:shape style="position:absolute;left:2781;top:2641;width:120;height:612" coordorigin="2781,2641" coordsize="120,612" path="m2851,3133l2850,3153,2891,3153,2901,3133,2851,3133xe" filled="true" fillcolor="#000000" stroked="false">
                <v:path arrowok="t"/>
                <v:fill type="solid"/>
              </v:shape>
              <v:shape style="position:absolute;left:2781;top:2641;width:120;height:612" coordorigin="2781,2641" coordsize="120,612" path="m2838,2641l2831,3133,2851,3133,2858,2642,2838,2641xe" filled="true" fillcolor="#000000" stroked="false">
                <v:path arrowok="t"/>
                <v:fill type="solid"/>
              </v:shape>
            </v:group>
            <v:group style="position:absolute;left:3367;top:2254;width:732;height:244" coordorigin="3367,2254" coordsize="732,244">
              <v:shape style="position:absolute;left:3367;top:2254;width:732;height:244" coordorigin="3367,2254" coordsize="732,244" path="m3981,2449l3967,2497,4099,2473,4079,2455,4000,2455,3981,2449xe" filled="true" fillcolor="#000000" stroked="false">
                <v:path arrowok="t"/>
                <v:fill type="solid"/>
              </v:shape>
              <v:shape style="position:absolute;left:3367;top:2254;width:732;height:244" coordorigin="3367,2254" coordsize="732,244" path="m3986,2430l3981,2449,4000,2455,4006,2435,3986,2430xe" filled="true" fillcolor="#000000" stroked="false">
                <v:path arrowok="t"/>
                <v:fill type="solid"/>
              </v:shape>
              <v:shape style="position:absolute;left:3367;top:2254;width:732;height:244" coordorigin="3367,2254" coordsize="732,244" path="m4000,2382l3986,2430,4006,2435,4000,2455,4079,2455,4000,2382xe" filled="true" fillcolor="#000000" stroked="false">
                <v:path arrowok="t"/>
                <v:fill type="solid"/>
              </v:shape>
              <v:shape style="position:absolute;left:3367;top:2254;width:732;height:244" coordorigin="3367,2254" coordsize="732,244" path="m3373,2254l3367,2273,3981,2449,3986,2430,3373,2254xe" filled="true" fillcolor="#000000" stroked="false">
                <v:path arrowok="t"/>
                <v:fill type="solid"/>
              </v:shape>
            </v:group>
            <v:group style="position:absolute;left:5213;top:1672;width:120;height:401" coordorigin="5213,1672" coordsize="120,401">
              <v:shape style="position:absolute;left:5213;top:1672;width:120;height:401" coordorigin="5213,1672" coordsize="120,401" path="m5263,1953l5213,1956,5279,2073,5323,1973,5264,1973,5263,1953xe" filled="true" fillcolor="#000000" stroked="false">
                <v:path arrowok="t"/>
                <v:fill type="solid"/>
              </v:shape>
              <v:shape style="position:absolute;left:5213;top:1672;width:120;height:401" coordorigin="5213,1672" coordsize="120,401" path="m5283,1952l5263,1953,5264,1973,5284,1972,5283,1952xe" filled="true" fillcolor="#000000" stroked="false">
                <v:path arrowok="t"/>
                <v:fill type="solid"/>
              </v:shape>
              <v:shape style="position:absolute;left:5213;top:1672;width:120;height:401" coordorigin="5213,1672" coordsize="120,401" path="m5333,1950l5283,1952,5284,1972,5264,1973,5323,1973,5333,1950xe" filled="true" fillcolor="#000000" stroked="false">
                <v:path arrowok="t"/>
                <v:fill type="solid"/>
              </v:shape>
              <v:shape style="position:absolute;left:5213;top:1672;width:120;height:401" coordorigin="5213,1672" coordsize="120,401" path="m5269,1672l5249,1673,5263,1953,5283,1952,5269,1672xe" filled="true" fillcolor="#000000" stroked="false">
                <v:path arrowok="t"/>
                <v:fill type="solid"/>
              </v:shape>
            </v:group>
            <v:group style="position:absolute;left:6804;top:1451;width:185;height:682" coordorigin="6804,1451" coordsize="185,682">
              <v:shape style="position:absolute;left:6804;top:1451;width:185;height:682" coordorigin="6804,1451" coordsize="185,682" path="m6804,2003l6839,2133,6915,2037,6869,2037,6849,2033,6853,2013,6804,2003xe" filled="true" fillcolor="#000000" stroked="false">
                <v:path arrowok="t"/>
                <v:fill type="solid"/>
              </v:shape>
              <v:shape style="position:absolute;left:6804;top:1451;width:185;height:682" coordorigin="6804,1451" coordsize="185,682" path="m6853,2013l6849,2033,6869,2037,6873,2017,6853,2013xe" filled="true" fillcolor="#000000" stroked="false">
                <v:path arrowok="t"/>
                <v:fill type="solid"/>
              </v:shape>
              <v:shape style="position:absolute;left:6804;top:1451;width:185;height:682" coordorigin="6804,1451" coordsize="185,682" path="m6873,2017l6869,2037,6915,2037,6922,2027,6873,2017xe" filled="true" fillcolor="#000000" stroked="false">
                <v:path arrowok="t"/>
                <v:fill type="solid"/>
              </v:shape>
              <v:shape style="position:absolute;left:6804;top:1451;width:185;height:682" coordorigin="6804,1451" coordsize="185,682" path="m6969,1451l6853,2013,6873,2017,6989,1455,6969,1451xe" filled="true" fillcolor="#000000" stroked="false">
                <v:path arrowok="t"/>
                <v:fill type="solid"/>
              </v:shape>
            </v:group>
            <v:group style="position:absolute;left:9378;top:2181;width:1106;height:1492" coordorigin="9378,2181" coordsize="1106,1492">
              <v:shape style="position:absolute;left:9378;top:2181;width:1106;height:1492" coordorigin="9378,2181" coordsize="1106,1492" path="m9461,2205l9407,2268,9381,2362,9378,2419,9382,2482,9393,2550,9410,2623,9434,2700,9463,2780,9499,2862,9540,2946,9587,3031,9640,3116,9697,3199,9756,3276,9816,3348,9876,3414,9937,3473,9998,3526,10058,3571,10116,3608,10172,3637,10276,3670,10322,3672,10364,3665,10432,3621,10472,3542,10484,3434,10480,3371,10469,3303,10452,3230,10428,3153,10399,3074,10363,2992,10322,2908,10275,2823,10222,2737,10165,2654,10106,2577,10046,2505,9986,2439,9925,2380,9864,2328,9804,2283,9746,2245,9690,2216,9586,2183,9540,2181,9498,2188,9461,2205xe" filled="false" stroked="true" strokeweight=".75pt" strokecolor="#000000">
                <v:path arrowok="t"/>
              </v:shape>
            </v:group>
            <v:group style="position:absolute;left:9979;top:2018;width:420;height:655" coordorigin="9979,2018" coordsize="420,655">
              <v:shape style="position:absolute;left:9979;top:2018;width:420;height:655" coordorigin="9979,2018" coordsize="420,655" path="m9993,2539l9979,2673,10094,2603,10078,2593,10041,2593,10024,2583,10035,2566,9993,2539xe" filled="true" fillcolor="#000000" stroked="false">
                <v:path arrowok="t"/>
                <v:fill type="solid"/>
              </v:shape>
              <v:shape style="position:absolute;left:9979;top:2018;width:420;height:655" coordorigin="9979,2018" coordsize="420,655" path="m10035,2566l10024,2583,10041,2593,10052,2577,10035,2566xe" filled="true" fillcolor="#000000" stroked="false">
                <v:path arrowok="t"/>
                <v:fill type="solid"/>
              </v:shape>
              <v:shape style="position:absolute;left:9979;top:2018;width:420;height:655" coordorigin="9979,2018" coordsize="420,655" path="m10052,2577l10041,2593,10078,2593,10052,2577xe" filled="true" fillcolor="#000000" stroked="false">
                <v:path arrowok="t"/>
                <v:fill type="solid"/>
              </v:shape>
              <v:shape style="position:absolute;left:9979;top:2018;width:420;height:655" coordorigin="9979,2018" coordsize="420,655" path="m10382,2018l10035,2566,10052,2577,10398,2029,10382,2018xe" filled="true" fillcolor="#000000" stroked="false">
                <v:path arrowok="t"/>
                <v:fill type="solid"/>
              </v:shape>
            </v:group>
            <v:group style="position:absolute;left:7041;top:3379;width:120;height:860" coordorigin="7041,3379" coordsize="120,860">
              <v:shape style="position:absolute;left:7041;top:3379;width:120;height:860" coordorigin="7041,3379" coordsize="120,860" path="m7091,4119l7041,4119,7101,4239,7151,4139,7091,4139,7091,4119xe" filled="true" fillcolor="#000000" stroked="false">
                <v:path arrowok="t"/>
                <v:fill type="solid"/>
              </v:shape>
              <v:shape style="position:absolute;left:7041;top:3379;width:120;height:860" coordorigin="7041,3379" coordsize="120,860" path="m7111,3379l7091,3379,7091,4139,7111,4139,7111,3379xe" filled="true" fillcolor="#000000" stroked="false">
                <v:path arrowok="t"/>
                <v:fill type="solid"/>
              </v:shape>
              <v:shape style="position:absolute;left:7041;top:3379;width:120;height:860" coordorigin="7041,3379" coordsize="120,860" path="m7161,4119l7111,4119,7111,4139,7151,4139,7161,4119xe" filled="true" fillcolor="#000000" stroked="false">
                <v:path arrowok="t"/>
                <v:fill type="solid"/>
              </v:shape>
            </v:group>
            <v:group style="position:absolute;left:7117;top:5179;width:1793;height:209" coordorigin="7117,5179" coordsize="1793,209">
              <v:shape style="position:absolute;left:7117;top:5179;width:1793;height:209" coordorigin="7117,5179" coordsize="1793,209" path="m7247,5254l7117,5331,7257,5388,7253,5345,7231,5345,7228,5300,7250,5298,7247,5254xe" filled="true" fillcolor="#000000" stroked="false">
                <v:path arrowok="t"/>
                <v:fill type="solid"/>
              </v:shape>
              <v:shape style="position:absolute;left:7117;top:5179;width:1793;height:209" coordorigin="7117,5179" coordsize="1793,209" path="m7250,5298l7228,5300,7231,5345,7253,5343,7250,5298xe" filled="true" fillcolor="#000000" stroked="false">
                <v:path arrowok="t"/>
                <v:fill type="solid"/>
              </v:shape>
              <v:shape style="position:absolute;left:7117;top:5179;width:1793;height:209" coordorigin="7117,5179" coordsize="1793,209" path="m7253,5343l7231,5345,7253,5345,7253,5343xe" filled="true" fillcolor="#000000" stroked="false">
                <v:path arrowok="t"/>
                <v:fill type="solid"/>
              </v:shape>
              <v:shape style="position:absolute;left:7117;top:5179;width:1793;height:209" coordorigin="7117,5179" coordsize="1793,209" path="m8906,5179l7250,5298,7253,5343,8910,5224,8906,5179xe" filled="true" fillcolor="#000000" stroked="false">
                <v:path arrowok="t"/>
                <v:fill type="solid"/>
              </v:shape>
            </v:group>
            <v:group style="position:absolute;left:3675;top:5930;width:1176;height:997" coordorigin="3675,5930" coordsize="1176,997">
              <v:shape style="position:absolute;left:3675;top:5930;width:1176;height:997" coordorigin="3675,5930" coordsize="1176,997" path="m4752,6857l4720,6895,4850,6927,4826,6870,4767,6870,4752,6857xe" filled="true" fillcolor="#000000" stroked="false">
                <v:path arrowok="t"/>
                <v:fill type="solid"/>
              </v:shape>
              <v:shape style="position:absolute;left:3675;top:5930;width:1176;height:997" coordorigin="3675,5930" coordsize="1176,997" path="m4765,6841l4752,6857,4767,6870,4780,6854,4765,6841xe" filled="true" fillcolor="#000000" stroked="false">
                <v:path arrowok="t"/>
                <v:fill type="solid"/>
              </v:shape>
              <v:shape style="position:absolute;left:3675;top:5930;width:1176;height:997" coordorigin="3675,5930" coordsize="1176,997" path="m4797,6803l4765,6841,4780,6854,4767,6870,4826,6870,4797,6803xe" filled="true" fillcolor="#000000" stroked="false">
                <v:path arrowok="t"/>
                <v:fill type="solid"/>
              </v:shape>
              <v:shape style="position:absolute;left:3675;top:5930;width:1176;height:997" coordorigin="3675,5930" coordsize="1176,997" path="m3687,5930l3675,5945,4752,6857,4765,6841,3687,5930xe" filled="true" fillcolor="#000000" stroked="false">
                <v:path arrowok="t"/>
                <v:fill type="solid"/>
              </v:shape>
            </v:group>
            <v:group style="position:absolute;left:10670;top:6475;width:720;height:1760" coordorigin="10670,6475" coordsize="720,1760">
              <v:shape style="position:absolute;left:10670;top:6475;width:720;height:1760" coordorigin="10670,6475" coordsize="720,1760" path="m10670,8235l11390,8235,11390,6475,10670,6475,10670,8235xe" filled="true" fillcolor="#c0c0c0" stroked="false">
                <v:path arrowok="t"/>
                <v:fill type="solid"/>
              </v:shape>
            </v:group>
            <v:group style="position:absolute;left:10317;top:6775;width:342;height:638" coordorigin="10317,6775" coordsize="342,638">
              <v:shape style="position:absolute;left:10317;top:6775;width:342;height:638" coordorigin="10317,6775" coordsize="342,638" path="m10382,6876l10364,6886,10641,7412,10659,7403,10382,6876xe" filled="true" fillcolor="#000000" stroked="false">
                <v:path arrowok="t"/>
                <v:fill type="solid"/>
              </v:shape>
              <v:shape style="position:absolute;left:10317;top:6775;width:342;height:638" coordorigin="10317,6775" coordsize="342,638" path="m10317,6775l10320,6909,10364,6886,10355,6868,10372,6858,10415,6858,10426,6853,10317,6775xe" filled="true" fillcolor="#000000" stroked="false">
                <v:path arrowok="t"/>
                <v:fill type="solid"/>
              </v:shape>
              <v:shape style="position:absolute;left:10317;top:6775;width:342;height:638" coordorigin="10317,6775" coordsize="342,638" path="m10372,6858l10355,6868,10364,6886,10382,6876,10372,6858xe" filled="true" fillcolor="#000000" stroked="false">
                <v:path arrowok="t"/>
                <v:fill type="solid"/>
              </v:shape>
              <v:shape style="position:absolute;left:10317;top:6775;width:342;height:638" coordorigin="10317,6775" coordsize="342,638" path="m10415,6858l10372,6858,10382,6876,10415,6858xe" filled="true" fillcolor="#000000" stroked="false">
                <v:path arrowok="t"/>
                <v:fill type="solid"/>
              </v:shape>
              <v:shape style="position:absolute;left:6410;top:928;width:2322;height:540" type="#_x0000_t202" filled="true" fillcolor="#c0c0c0" stroked="false">
                <v:textbox inset="0,0,0,0">
                  <w:txbxContent>
                    <w:p>
                      <w:pPr>
                        <w:spacing w:before="75"/>
                        <w:ind w:left="20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головка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барабана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639;top:1164;width:2200;height:540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направляющая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550;top:1464;width:1529;height:540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39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стопор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910;top:1844;width:1440;height:809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168" w:right="151" w:firstLine="23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тяга с пружиной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848;top:2862;width:2340;height:498" type="#_x0000_t202" filled="false" stroked="true" strokeweight=".75pt" strokecolor="#000000">
                <v:textbox inset="0,0,0,0">
                  <w:txbxContent>
                    <w:p>
                      <w:pPr>
                        <w:spacing w:before="76"/>
                        <w:ind w:left="18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электродвигатель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99;top:4904;width:2391;height:540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17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редуктор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поворота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77;top:5387;width:1800;height:720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403" w:right="239" w:hanging="147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основание с гнездами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</w:rPr>
        <w:t>-</w:t>
      </w:r>
      <w:r>
        <w:rPr/>
        <w:t>электрооборудование для обеспечения работы и управления работой карусельной укладки.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35"/>
          <w:szCs w:val="35"/>
        </w:rPr>
      </w:pP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541.563904pt;margin-top:-134.588882pt;width:14pt;height:53pt;mso-position-horizontal-relative:page;mso-position-vertical-relative:paragraph;z-index:728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-778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w w:val="99"/>
                      <w:sz w:val="24"/>
                    </w:rPr>
                    <w:t>укоятка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Барабан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77" w:lineRule="exact" w:before="1" w:after="0"/>
        <w:ind w:left="10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основания с гнездами для установки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снарядов;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77" w:lineRule="exact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головки;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76" w:lineRule="exact" w:before="2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погона, к которому крепятся основание и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головка.</w:t>
      </w:r>
    </w:p>
    <w:p>
      <w:pPr>
        <w:pStyle w:val="BodyText"/>
        <w:spacing w:line="240" w:lineRule="auto"/>
        <w:ind w:left="102" w:right="0" w:firstLine="539"/>
        <w:jc w:val="left"/>
      </w:pPr>
      <w:r>
        <w:rPr/>
        <w:t>На погоне нарезан внутренний зубчатый венец, который является эпициклической шестерней для планетарного</w:t>
      </w:r>
      <w:r>
        <w:rPr>
          <w:spacing w:val="-9"/>
        </w:rPr>
        <w:t> </w:t>
      </w:r>
      <w:r>
        <w:rPr/>
        <w:t>редуктора.</w:t>
      </w:r>
    </w:p>
    <w:p>
      <w:pPr>
        <w:spacing w:before="0"/>
        <w:ind w:left="641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Устройство для крепления снарядов в барабане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74" w:lineRule="exact" w:before="7" w:after="0"/>
        <w:ind w:left="102" w:right="45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направляющей с резиновой прокладкой для предохранения снарядов от падения при вращении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барабана;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40" w:lineRule="auto" w:before="0" w:after="0"/>
        <w:ind w:left="102" w:right="45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стопора с ручкой </w:t>
      </w:r>
      <w:r>
        <w:rPr>
          <w:rFonts w:ascii="Times New Roman" w:hAnsi="Times New Roman"/>
          <w:sz w:val="24"/>
        </w:rPr>
        <w:t>для крепления снаряда после постановки его в барабан и </w:t>
      </w:r>
      <w:r>
        <w:rPr>
          <w:rFonts w:ascii="Times New Roman" w:hAnsi="Times New Roman"/>
          <w:sz w:val="24"/>
        </w:rPr>
        <w:t>расстопоривания снаряда перед его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извлечением;</w:t>
      </w:r>
    </w:p>
    <w:p>
      <w:pPr>
        <w:pStyle w:val="ListParagraph"/>
        <w:numPr>
          <w:ilvl w:val="0"/>
          <w:numId w:val="19"/>
        </w:numPr>
        <w:tabs>
          <w:tab w:pos="462" w:val="left" w:leader="none"/>
        </w:tabs>
        <w:spacing w:line="240" w:lineRule="auto" w:before="1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тяги с пружинами для удержания направляющей от проворота совместно с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барабаном.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1600" w:right="400"/>
        </w:sectPr>
      </w:pPr>
    </w:p>
    <w:p>
      <w:pPr>
        <w:spacing w:before="45"/>
        <w:ind w:left="678" w:right="11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Привод для вращения барабана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0"/>
        </w:numPr>
        <w:tabs>
          <w:tab w:pos="472" w:val="left" w:leader="none"/>
        </w:tabs>
        <w:spacing w:line="277" w:lineRule="exact" w:before="1" w:after="0"/>
        <w:ind w:left="11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электродвигателя для вращения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барабана;</w:t>
      </w:r>
    </w:p>
    <w:p>
      <w:pPr>
        <w:pStyle w:val="ListParagraph"/>
        <w:numPr>
          <w:ilvl w:val="0"/>
          <w:numId w:val="20"/>
        </w:numPr>
        <w:tabs>
          <w:tab w:pos="472" w:val="left" w:leader="none"/>
        </w:tabs>
        <w:spacing w:line="240" w:lineRule="auto" w:before="0" w:after="0"/>
        <w:ind w:left="112" w:right="12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цилиндрического редуктора для понижения числа оборотов при передаче вращения от электродвигателя на червячный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редуктор;</w:t>
      </w:r>
    </w:p>
    <w:p>
      <w:pPr>
        <w:pStyle w:val="ListParagraph"/>
        <w:numPr>
          <w:ilvl w:val="0"/>
          <w:numId w:val="20"/>
        </w:numPr>
        <w:tabs>
          <w:tab w:pos="472" w:val="left" w:leader="none"/>
        </w:tabs>
        <w:spacing w:line="240" w:lineRule="auto" w:before="1" w:after="0"/>
        <w:ind w:left="112" w:right="12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червячный редуктор для понижения числа оборотов при передаче вращения от цилиндрического редуктора на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планетарный;</w:t>
      </w:r>
    </w:p>
    <w:p>
      <w:pPr>
        <w:pStyle w:val="ListParagraph"/>
        <w:numPr>
          <w:ilvl w:val="0"/>
          <w:numId w:val="20"/>
        </w:numPr>
        <w:tabs>
          <w:tab w:pos="472" w:val="left" w:leader="none"/>
        </w:tabs>
        <w:spacing w:line="274" w:lineRule="exact" w:before="7" w:after="0"/>
        <w:ind w:left="112" w:right="12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планетарный редуктор для понижения числа оборотов при передаче вращения от червячного редуктора на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барабан.</w:t>
      </w:r>
    </w:p>
    <w:p>
      <w:pPr>
        <w:spacing w:line="240" w:lineRule="auto" w:before="0"/>
        <w:ind w:left="112" w:right="113" w:firstLine="566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Привод для отключения червячного редуктора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обеспечивает возможность проворота барабана вручную и состоит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1"/>
        </w:numPr>
        <w:tabs>
          <w:tab w:pos="472" w:val="left" w:leader="none"/>
        </w:tabs>
        <w:spacing w:line="240" w:lineRule="auto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5.399994pt;margin-top:8.413130pt;width:274.45pt;height:303.8pt;mso-position-horizontal-relative:page;mso-position-vertical-relative:paragraph;z-index:7336" coordorigin="4708,168" coordsize="5489,6076">
            <v:shape style="position:absolute;left:4708;top:168;width:5489;height:6076" type="#_x0000_t75" stroked="false">
              <v:imagedata r:id="rId145" o:title=""/>
            </v:shape>
            <v:group style="position:absolute;left:6364;top:5622;width:3711;height:540" coordorigin="6364,5622" coordsize="3711,540">
              <v:shape style="position:absolute;left:6364;top:5622;width:3711;height:540" coordorigin="6364,5622" coordsize="3711,540" path="m6364,6162l10075,6162,10075,5622,6364,5622,6364,6162xe" filled="false" stroked="true" strokeweight=".75pt" strokecolor="#ffffff">
                <v:path arrowok="t"/>
              </v:shape>
              <v:shape style="position:absolute;left:6594;top:5742;width:325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1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щиток  карусельной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5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укладки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рукоятки;</w:t>
      </w:r>
    </w:p>
    <w:p>
      <w:pPr>
        <w:pStyle w:val="ListParagraph"/>
        <w:numPr>
          <w:ilvl w:val="0"/>
          <w:numId w:val="21"/>
        </w:numPr>
        <w:tabs>
          <w:tab w:pos="472" w:val="left" w:leader="none"/>
        </w:tabs>
        <w:spacing w:line="240" w:lineRule="auto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толкателя;</w:t>
      </w:r>
    </w:p>
    <w:p>
      <w:pPr>
        <w:pStyle w:val="ListParagraph"/>
        <w:numPr>
          <w:ilvl w:val="0"/>
          <w:numId w:val="21"/>
        </w:numPr>
        <w:tabs>
          <w:tab w:pos="472" w:val="left" w:leader="none"/>
        </w:tabs>
        <w:spacing w:line="240" w:lineRule="auto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пружины.</w:t>
      </w:r>
    </w:p>
    <w:p>
      <w:pPr>
        <w:pStyle w:val="Heading3"/>
        <w:spacing w:line="274" w:lineRule="exact" w:before="5"/>
        <w:ind w:left="678" w:right="113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Электрооборудование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74" w:lineRule="exact"/>
        <w:ind w:right="0"/>
        <w:jc w:val="both"/>
      </w:pPr>
      <w:r>
        <w:rPr/>
        <w:t>включает в</w:t>
      </w:r>
      <w:r>
        <w:rPr>
          <w:spacing w:val="-5"/>
        </w:rPr>
        <w:t> </w:t>
      </w:r>
      <w:r>
        <w:rPr/>
        <w:t>себя: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240" w:lineRule="auto" w:before="1" w:after="0"/>
        <w:ind w:left="11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электродвигатель;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277" w:lineRule="exact" w:before="1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выключатель;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277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щиток карусельной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укладки.</w: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tabs>
          <w:tab w:pos="1421" w:val="left" w:leader="none"/>
          <w:tab w:pos="1949" w:val="left" w:leader="none"/>
          <w:tab w:pos="2817" w:val="left" w:leader="none"/>
        </w:tabs>
        <w:spacing w:line="240" w:lineRule="auto"/>
        <w:ind w:right="5800" w:firstLine="566"/>
        <w:jc w:val="left"/>
      </w:pPr>
      <w:r>
        <w:rPr/>
        <w:t>Карусельная укладка может работать</w:t>
        <w:tab/>
        <w:t>в</w:t>
        <w:tab/>
        <w:t>трех</w:t>
        <w:tab/>
        <w:t>режимах: автоматическом, полуавтоматическом и</w:t>
      </w:r>
      <w:r>
        <w:rPr>
          <w:spacing w:val="-12"/>
        </w:rPr>
        <w:t> </w:t>
      </w:r>
      <w:r>
        <w:rPr/>
        <w:t>ручном.</w:t>
      </w:r>
    </w:p>
    <w:p>
      <w:pPr>
        <w:spacing w:before="0"/>
        <w:ind w:left="112" w:right="5799" w:firstLine="566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включения укладки в работу в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thick" w:color="000000"/>
        </w:rPr>
      </w:r>
      <w:r>
        <w:rPr>
          <w:rFonts w:ascii="Times New Roman" w:hAnsi="Times New Roman"/>
          <w:b/>
          <w:sz w:val="24"/>
          <w:u w:val="thick" w:color="000000"/>
        </w:rPr>
        <w:t>автоматическом режиме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необходимо: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240" w:lineRule="auto" w:before="1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РАБОТА;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274" w:lineRule="exact" w:before="7" w:after="0"/>
        <w:ind w:left="112" w:right="580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 ПОВОРОТ в положение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АВТОМАТ.</w:t>
      </w:r>
    </w:p>
    <w:p>
      <w:pPr>
        <w:pStyle w:val="BodyText"/>
        <w:spacing w:line="240" w:lineRule="auto"/>
        <w:ind w:right="5799" w:firstLine="566"/>
        <w:jc w:val="both"/>
      </w:pPr>
      <w:r>
        <w:rPr/>
        <w:t>В этом случае при подъеме досылателя на линию заряжания подается сигнал на управляющее реле в щитке карусельной</w:t>
      </w:r>
      <w:r>
        <w:rPr>
          <w:spacing w:val="42"/>
        </w:rPr>
        <w:t> </w:t>
      </w:r>
      <w:r>
        <w:rPr/>
        <w:t>укладки,</w:t>
      </w:r>
    </w:p>
    <w:p>
      <w:pPr>
        <w:pStyle w:val="BodyText"/>
        <w:spacing w:line="240" w:lineRule="auto"/>
        <w:ind w:right="119"/>
        <w:jc w:val="both"/>
      </w:pPr>
      <w:r>
        <w:rPr/>
        <w:t>которые подают напряжение на электродвигатель. При повороте барабана на один шаг (1/12 часть окружности) двигатель и барабан останавливаются. При очередном подъеме досылателя на линию заряжания барабан повернется на один</w:t>
      </w:r>
      <w:r>
        <w:rPr>
          <w:spacing w:val="-11"/>
        </w:rPr>
        <w:t> </w:t>
      </w:r>
      <w:r>
        <w:rPr/>
        <w:t>шаг.</w:t>
      </w:r>
    </w:p>
    <w:p>
      <w:pPr>
        <w:spacing w:before="0"/>
        <w:ind w:left="798" w:right="11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включения укладки в работу в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thick" w:color="000000"/>
        </w:rPr>
      </w:r>
      <w:r>
        <w:rPr>
          <w:rFonts w:ascii="Times New Roman" w:hAnsi="Times New Roman"/>
          <w:b/>
          <w:sz w:val="24"/>
          <w:u w:val="thick" w:color="000000"/>
        </w:rPr>
        <w:t>полуавтоматическом режиме</w:t>
      </w:r>
      <w:r>
        <w:rPr>
          <w:rFonts w:ascii="Times New Roman" w:hAnsi="Times New Roman"/>
          <w:b/>
          <w:spacing w:val="-16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6"/>
          <w:sz w:val="24"/>
        </w:rPr>
      </w:r>
      <w:r>
        <w:rPr>
          <w:rFonts w:ascii="Times New Roman" w:hAnsi="Times New Roman"/>
          <w:sz w:val="24"/>
        </w:rPr>
        <w:t>необходимо:</w:t>
      </w:r>
    </w:p>
    <w:p>
      <w:pPr>
        <w:pStyle w:val="ListParagraph"/>
        <w:numPr>
          <w:ilvl w:val="0"/>
          <w:numId w:val="23"/>
        </w:numPr>
        <w:tabs>
          <w:tab w:pos="472" w:val="left" w:leader="none"/>
        </w:tabs>
        <w:spacing w:line="240" w:lineRule="auto" w:before="1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РАБОТА;</w:t>
      </w:r>
    </w:p>
    <w:p>
      <w:pPr>
        <w:pStyle w:val="ListParagraph"/>
        <w:numPr>
          <w:ilvl w:val="0"/>
          <w:numId w:val="23"/>
        </w:numPr>
        <w:tabs>
          <w:tab w:pos="472" w:val="left" w:leader="none"/>
        </w:tabs>
        <w:spacing w:line="277" w:lineRule="exact" w:before="1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установить тумблер ПОВОРОТ в положение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ПОЛУАВТОМАТ;</w:t>
      </w:r>
    </w:p>
    <w:p>
      <w:pPr>
        <w:pStyle w:val="ListParagraph"/>
        <w:numPr>
          <w:ilvl w:val="0"/>
          <w:numId w:val="23"/>
        </w:numPr>
        <w:tabs>
          <w:tab w:pos="472" w:val="left" w:leader="none"/>
        </w:tabs>
        <w:spacing w:line="275" w:lineRule="exact" w:before="0" w:after="0"/>
        <w:ind w:left="47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34.5pt;margin-top:6.310081pt;width:176.05pt;height:166.3pt;mso-position-horizontal-relative:page;mso-position-vertical-relative:paragraph;z-index:7360" coordorigin="6690,126" coordsize="3521,3326">
            <v:shape style="position:absolute;left:6690;top:126;width:3521;height:3326" type="#_x0000_t75" stroked="false">
              <v:imagedata r:id="rId146" o:title=""/>
            </v:shape>
            <v:group style="position:absolute;left:7033;top:1538;width:2557;height:1010" coordorigin="7033,1538" coordsize="2557,1010">
              <v:shape style="position:absolute;left:7033;top:1538;width:2557;height:1010" coordorigin="7033,1538" coordsize="2557,1010" path="m8221,1616l8117,1639,8015,1665,7917,1693,7823,1722,7732,1754,7645,1787,7563,1821,7485,1857,7413,1893,7346,1931,7284,1969,7229,2007,7180,2046,7101,2124,7051,2201,7033,2276,7036,2312,7067,2377,7129,2433,7220,2478,7335,2512,7401,2525,7473,2535,7550,2543,7631,2547,7716,2548,7805,2546,7898,2542,7993,2534,8092,2523,8193,2509,8296,2491,8401,2471,8505,2447,8607,2422,8705,2394,8799,2364,8890,2333,8977,2300,9059,2265,9137,2230,9209,2193,9276,2156,9338,2118,9393,2079,9442,2040,9521,1962,9571,1885,9589,1811,9586,1775,9555,1709,9493,1653,9402,1608,9287,1574,9221,1561,9149,1551,9072,1544,8991,1540,8906,1538,8817,1540,8724,1545,8629,1553,8530,1564,8429,1578,8326,1595,8221,1616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нажать на кнопку и отпустить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ее.</w:t>
      </w:r>
    </w:p>
    <w:p>
      <w:pPr>
        <w:pStyle w:val="BodyText"/>
        <w:spacing w:line="240" w:lineRule="auto"/>
        <w:ind w:right="3817" w:firstLine="566"/>
        <w:jc w:val="both"/>
      </w:pPr>
      <w:r>
        <w:rPr/>
        <w:t>При нажатии на кнопку подается сигнал на управляющее реле в щитке карусельной укладки, которые подают напряжение  на  электродвигатель. При повороте барабана на один шаг (1/12 часть окружности) двигатель и барабан останавливаются. Для очередного поворота барабана на один шаг необходимо нажать на кнопку щитка карусельной укладки.</w:t>
      </w:r>
    </w:p>
    <w:p>
      <w:pPr>
        <w:pStyle w:val="BodyText"/>
        <w:spacing w:line="240" w:lineRule="auto"/>
        <w:ind w:left="678" w:right="113"/>
        <w:jc w:val="left"/>
      </w:pPr>
      <w:r>
        <w:rPr/>
        <w:t>Для   поворота   барабана   карусельной </w:t>
      </w:r>
      <w:r>
        <w:rPr>
          <w:spacing w:val="53"/>
        </w:rPr>
        <w:t> </w:t>
      </w:r>
      <w:r>
        <w:rPr/>
        <w:t>укладки</w:t>
      </w:r>
    </w:p>
    <w:p>
      <w:pPr>
        <w:pStyle w:val="BodyText"/>
        <w:spacing w:line="240" w:lineRule="auto"/>
        <w:ind w:right="3773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вручную </w:t>
      </w:r>
      <w:r>
        <w:rPr>
          <w:rFonts w:ascii="Times New Roman" w:hAnsi="Times New Roman"/>
          <w:b/>
        </w:rPr>
      </w:r>
      <w:r>
        <w:rPr/>
        <w:t>необходимо нажать сверху вниз на рукоятку и можно провернуть барабан</w:t>
      </w:r>
      <w:r>
        <w:rPr>
          <w:spacing w:val="-10"/>
        </w:rPr>
        <w:t> </w:t>
      </w:r>
      <w:r>
        <w:rPr/>
        <w:t>вручную.</w:t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740" w:right="1580"/>
        </w:sectPr>
      </w:pPr>
    </w:p>
    <w:p>
      <w:pPr>
        <w:pStyle w:val="BodyText"/>
        <w:tabs>
          <w:tab w:pos="2218" w:val="left" w:leader="none"/>
          <w:tab w:pos="3769" w:val="left" w:leader="none"/>
          <w:tab w:pos="5606" w:val="left" w:leader="none"/>
          <w:tab w:pos="6295" w:val="left" w:leader="none"/>
          <w:tab w:pos="7926" w:val="left" w:leader="none"/>
          <w:tab w:pos="9324" w:val="left" w:leader="none"/>
        </w:tabs>
        <w:spacing w:line="240" w:lineRule="auto" w:before="45"/>
        <w:ind w:left="102" w:right="611" w:firstLine="566"/>
        <w:jc w:val="left"/>
      </w:pPr>
      <w:r>
        <w:rPr/>
        <w:pict>
          <v:group style="position:absolute;margin-left:139.050003pt;margin-top:528.549988pt;width:430.3pt;height:243pt;mso-position-horizontal-relative:page;mso-position-vertical-relative:page;z-index:-97360" coordorigin="2781,10571" coordsize="8606,4860">
            <v:shape style="position:absolute;left:2781;top:11421;width:8606;height:4010" type="#_x0000_t75" stroked="false">
              <v:imagedata r:id="rId147" o:title=""/>
            </v:shape>
            <v:group style="position:absolute;left:7195;top:11464;width:855;height:1208" coordorigin="7195,11464" coordsize="855,1208">
              <v:shape style="position:absolute;left:7195;top:11464;width:855;height:1208" coordorigin="7195,11464" coordsize="855,1208" path="m7623,11464l7559,11471,7499,11490,7442,11520,7390,11561,7342,11612,7300,11672,7264,11739,7235,11813,7213,11894,7200,11979,7195,12068,7200,12157,7213,12242,7235,12323,7264,12397,7300,12464,7342,12524,7390,12575,7442,12616,7499,12646,7559,12665,7623,12672,7686,12665,7746,12646,7803,12616,7855,12575,7903,12524,7945,12464,7981,12397,8010,12323,8032,12242,8045,12157,8050,12068,8045,11979,8032,11894,8010,11813,7981,11739,7945,11672,7903,11612,7855,11561,7803,11520,7746,11490,7686,11471,7623,11464xe" filled="false" stroked="true" strokeweight=".75pt" strokecolor="#ffffff">
                <v:path arrowok="t"/>
              </v:shape>
            </v:group>
            <v:group style="position:absolute;left:7660;top:11100;width:530;height:1044" coordorigin="7660,11100" coordsize="530,1044">
              <v:shape style="position:absolute;left:7660;top:11100;width:530;height:1044" coordorigin="7660,11100" coordsize="530,1044" path="m7660,12009l7660,12143,7767,12063,7758,12058,7714,12058,7696,12049,7705,12031,7660,12009xe" filled="true" fillcolor="#000000" stroked="false">
                <v:path arrowok="t"/>
                <v:fill type="solid"/>
              </v:shape>
              <v:shape style="position:absolute;left:7660;top:11100;width:530;height:1044" coordorigin="7660,11100" coordsize="530,1044" path="m7705,12031l7696,12049,7714,12058,7723,12040,7705,12031xe" filled="true" fillcolor="#000000" stroked="false">
                <v:path arrowok="t"/>
                <v:fill type="solid"/>
              </v:shape>
              <v:shape style="position:absolute;left:7660;top:11100;width:530;height:1044" coordorigin="7660,11100" coordsize="530,1044" path="m7723,12040l7714,12058,7758,12058,7723,12040xe" filled="true" fillcolor="#000000" stroked="false">
                <v:path arrowok="t"/>
                <v:fill type="solid"/>
              </v:shape>
              <v:shape style="position:absolute;left:7660;top:11100;width:530;height:1044" coordorigin="7660,11100" coordsize="530,1044" path="m8172,11100l7705,12031,7723,12040,8190,11108,8172,11100xe" filled="true" fillcolor="#000000" stroked="false">
                <v:path arrowok="t"/>
                <v:fill type="solid"/>
              </v:shape>
              <v:shape style="position:absolute;left:8001;top:10571;width:2160;height:540" type="#_x0000_t202" filled="true" fillcolor="#c0c0c0" stroked="false">
                <v:textbox inset="0,0,0,0">
                  <w:txbxContent>
                    <w:p>
                      <w:pPr>
                        <w:spacing w:before="80"/>
                        <w:ind w:left="21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пневмоцилиндр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094;top:11798;width:1835;height:503" type="#_x0000_t202" filled="false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56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трубы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431;top:12904;width:2076;height:540" type="#_x0000_t202" filled="false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693" w:right="692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плита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СОТОВАЯ</w:t>
        <w:tab/>
        <w:t>УКЛАДКА</w:t>
      </w:r>
      <w:r>
        <w:rPr>
          <w:rFonts w:ascii="Times New Roman" w:hAnsi="Times New Roman"/>
          <w:b/>
        </w:rPr>
        <w:tab/>
      </w:r>
      <w:r>
        <w:rPr/>
        <w:t>предназначена</w:t>
        <w:tab/>
        <w:t>для</w:t>
        <w:tab/>
        <w:t>размещения,</w:t>
        <w:tab/>
        <w:t>крепления</w:t>
        <w:tab/>
        <w:t>и транспортирования тридцати трех</w:t>
      </w:r>
      <w:r>
        <w:rPr>
          <w:spacing w:val="-8"/>
        </w:rPr>
        <w:t> </w:t>
      </w:r>
      <w:r>
        <w:rPr/>
        <w:t>снарядов.</w:t>
      </w:r>
    </w:p>
    <w:p>
      <w:pPr>
        <w:pStyle w:val="BodyText"/>
        <w:spacing w:line="240" w:lineRule="auto"/>
        <w:ind w:left="668" w:right="0"/>
        <w:jc w:val="left"/>
      </w:pPr>
      <w:r>
        <w:rPr/>
        <w:t>В состав сотовой укладки</w:t>
      </w:r>
      <w:r>
        <w:rPr>
          <w:spacing w:val="-8"/>
        </w:rPr>
        <w:t> </w:t>
      </w:r>
      <w:r>
        <w:rPr/>
        <w:t>входят:</w:t>
      </w:r>
    </w:p>
    <w:p>
      <w:pPr>
        <w:pStyle w:val="ListParagraph"/>
        <w:numPr>
          <w:ilvl w:val="0"/>
          <w:numId w:val="2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каркас для размещения тридцати трех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снарядов;</w:t>
      </w:r>
    </w:p>
    <w:p>
      <w:pPr>
        <w:pStyle w:val="ListParagraph"/>
        <w:numPr>
          <w:ilvl w:val="0"/>
          <w:numId w:val="2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плита для крепления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снарядов;</w:t>
      </w:r>
    </w:p>
    <w:p>
      <w:pPr>
        <w:pStyle w:val="ListParagraph"/>
        <w:numPr>
          <w:ilvl w:val="0"/>
          <w:numId w:val="2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пневмооборудование для управления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плитой;</w:t>
      </w:r>
    </w:p>
    <w:p>
      <w:pPr>
        <w:pStyle w:val="ListParagraph"/>
        <w:numPr>
          <w:ilvl w:val="0"/>
          <w:numId w:val="2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электрооборудование для управления работой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пневмооборудования;</w:t>
      </w:r>
    </w:p>
    <w:p>
      <w:pPr>
        <w:pStyle w:val="ListParagraph"/>
        <w:numPr>
          <w:ilvl w:val="0"/>
          <w:numId w:val="2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блокировки.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93.699997pt;margin-top:6.934321pt;width:484.6pt;height:378pt;mso-position-horizontal-relative:page;mso-position-vertical-relative:paragraph;z-index:7480;mso-wrap-distance-left:0;mso-wrap-distance-right:0" coordorigin="1874,139" coordsize="9692,7560">
            <v:shape style="position:absolute;left:2421;top:139;width:9145;height:7257" type="#_x0000_t75" stroked="false">
              <v:imagedata r:id="rId148" o:title=""/>
            </v:shape>
            <v:group style="position:absolute;left:5796;top:1398;width:120;height:605" coordorigin="5796,1398" coordsize="120,605">
              <v:shape style="position:absolute;left:5796;top:1398;width:120;height:605" coordorigin="5796,1398" coordsize="120,605" path="m5846,1883l5796,1885,5860,2003,5906,1903,5847,1903,5846,1883xe" filled="true" fillcolor="#000000" stroked="false">
                <v:path arrowok="t"/>
                <v:fill type="solid"/>
              </v:shape>
              <v:shape style="position:absolute;left:5796;top:1398;width:120;height:605" coordorigin="5796,1398" coordsize="120,605" path="m5866,1882l5846,1883,5847,1903,5867,1902,5866,1882xe" filled="true" fillcolor="#000000" stroked="false">
                <v:path arrowok="t"/>
                <v:fill type="solid"/>
              </v:shape>
              <v:shape style="position:absolute;left:5796;top:1398;width:120;height:605" coordorigin="5796,1398" coordsize="120,605" path="m5916,1881l5866,1882,5867,1902,5847,1903,5906,1903,5916,1881xe" filled="true" fillcolor="#000000" stroked="false">
                <v:path arrowok="t"/>
                <v:fill type="solid"/>
              </v:shape>
              <v:shape style="position:absolute;left:5796;top:1398;width:120;height:605" coordorigin="5796,1398" coordsize="120,605" path="m5851,1398l5831,1399,5846,1883,5866,1882,5851,1398xe" filled="true" fillcolor="#000000" stroked="false">
                <v:path arrowok="t"/>
                <v:fill type="solid"/>
              </v:shape>
            </v:group>
            <v:group style="position:absolute;left:2956;top:2884;width:229;height:514" coordorigin="2956,2884" coordsize="229,514">
              <v:shape style="position:absolute;left:2956;top:2884;width:229;height:514" coordorigin="2956,2884" coordsize="229,514" path="m3120,3291l3074,3309,3175,3398,3181,3309,3128,3309,3120,3291xe" filled="true" fillcolor="#000000" stroked="false">
                <v:path arrowok="t"/>
                <v:fill type="solid"/>
              </v:shape>
              <v:shape style="position:absolute;left:2956;top:2884;width:229;height:514" coordorigin="2956,2884" coordsize="229,514" path="m3139,3283l3120,3291,3128,3309,3146,3301,3139,3283xe" filled="true" fillcolor="#000000" stroked="false">
                <v:path arrowok="t"/>
                <v:fill type="solid"/>
              </v:shape>
              <v:shape style="position:absolute;left:2956;top:2884;width:229;height:514" coordorigin="2956,2884" coordsize="229,514" path="m3185,3264l3139,3283,3146,3301,3128,3309,3181,3309,3185,3264xe" filled="true" fillcolor="#000000" stroked="false">
                <v:path arrowok="t"/>
                <v:fill type="solid"/>
              </v:shape>
              <v:shape style="position:absolute;left:2956;top:2884;width:229;height:514" coordorigin="2956,2884" coordsize="229,514" path="m2974,2884l2956,2891,3120,3291,3139,3283,2974,2884xe" filled="true" fillcolor="#000000" stroked="false">
                <v:path arrowok="t"/>
                <v:fill type="solid"/>
              </v:shape>
            </v:group>
            <v:group style="position:absolute;left:2711;top:4373;width:120;height:987" coordorigin="2711,4373" coordsize="120,987">
              <v:shape style="position:absolute;left:2711;top:4373;width:120;height:987" coordorigin="2711,4373" coordsize="120,987" path="m2781,4493l2761,4493,2771,5359,2791,5358,2781,4493xe" filled="true" fillcolor="#000000" stroked="false">
                <v:path arrowok="t"/>
                <v:fill type="solid"/>
              </v:shape>
              <v:shape style="position:absolute;left:2711;top:4373;width:120;height:987" coordorigin="2711,4373" coordsize="120,987" path="m2770,4373l2711,4493,2761,4493,2761,4473,2781,4472,2821,4472,2770,4373xe" filled="true" fillcolor="#000000" stroked="false">
                <v:path arrowok="t"/>
                <v:fill type="solid"/>
              </v:shape>
              <v:shape style="position:absolute;left:2711;top:4373;width:120;height:987" coordorigin="2711,4373" coordsize="120,987" path="m2781,4472l2761,4473,2761,4493,2781,4493,2781,4472xe" filled="true" fillcolor="#000000" stroked="false">
                <v:path arrowok="t"/>
                <v:fill type="solid"/>
              </v:shape>
              <v:shape style="position:absolute;left:2711;top:4373;width:120;height:987" coordorigin="2711,4373" coordsize="120,987" path="m2821,4472l2781,4472,2781,4493,2831,4492,2821,4472xe" filled="true" fillcolor="#000000" stroked="false">
                <v:path arrowok="t"/>
                <v:fill type="solid"/>
              </v:shape>
            </v:group>
            <v:group style="position:absolute;left:2771;top:4493;width:279;height:869" coordorigin="2771,4493" coordsize="279,869">
              <v:shape style="position:absolute;left:2771;top:4493;width:279;height:869" coordorigin="2771,4493" coordsize="279,869" path="m2983,4605l2771,5356,2791,5361,3002,4611,2983,4605xe" filled="true" fillcolor="#000000" stroked="false">
                <v:path arrowok="t"/>
                <v:fill type="solid"/>
              </v:shape>
              <v:shape style="position:absolute;left:2771;top:4493;width:279;height:869" coordorigin="2771,4493" coordsize="279,869" path="m3043,4586l2988,4586,3008,4592,3002,4611,3050,4624,3043,4586xe" filled="true" fillcolor="#000000" stroked="false">
                <v:path arrowok="t"/>
                <v:fill type="solid"/>
              </v:shape>
              <v:shape style="position:absolute;left:2771;top:4493;width:279;height:869" coordorigin="2771,4493" coordsize="279,869" path="m2988,4586l2983,4605,3002,4611,3008,4592,2988,4586xe" filled="true" fillcolor="#000000" stroked="false">
                <v:path arrowok="t"/>
                <v:fill type="solid"/>
              </v:shape>
              <v:shape style="position:absolute;left:2771;top:4493;width:279;height:869" coordorigin="2771,4493" coordsize="279,869" path="m3025,4493l2935,4592,2983,4605,2988,4586,3043,4586,3025,4493xe" filled="true" fillcolor="#000000" stroked="false">
                <v:path arrowok="t"/>
                <v:fill type="solid"/>
              </v:shape>
            </v:group>
            <v:group style="position:absolute;left:4212;top:5888;width:486;height:1095" coordorigin="4212,5888" coordsize="486,1095">
              <v:shape style="position:absolute;left:4212;top:5888;width:486;height:1095" coordorigin="4212,5888" coordsize="486,1095" path="m4633,5994l4212,6975,4230,6983,4652,6002,4633,5994xe" filled="true" fillcolor="#000000" stroked="false">
                <v:path arrowok="t"/>
                <v:fill type="solid"/>
              </v:shape>
              <v:shape style="position:absolute;left:4212;top:5888;width:486;height:1095" coordorigin="4212,5888" coordsize="486,1095" path="m4695,5976l4641,5976,4660,5983,4652,6002,4698,6022,4695,5976xe" filled="true" fillcolor="#000000" stroked="false">
                <v:path arrowok="t"/>
                <v:fill type="solid"/>
              </v:shape>
              <v:shape style="position:absolute;left:4212;top:5888;width:486;height:1095" coordorigin="4212,5888" coordsize="486,1095" path="m4641,5976l4633,5994,4652,6002,4660,5983,4641,5976xe" filled="true" fillcolor="#000000" stroked="false">
                <v:path arrowok="t"/>
                <v:fill type="solid"/>
              </v:shape>
              <v:shape style="position:absolute;left:4212;top:5888;width:486;height:1095" coordorigin="4212,5888" coordsize="486,1095" path="m4690,5888l4587,5974,4633,5994,4641,5976,4695,5976,4690,5888xe" filled="true" fillcolor="#000000" stroked="false">
                <v:path arrowok="t"/>
                <v:fill type="solid"/>
              </v:shape>
              <v:shape style="position:absolute;left:4649;top:859;width:2092;height:540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26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трубопроводы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212;top:2176;width:1796;height:746" type="#_x0000_t202" filled="true" fillcolor="#c0c0c0" stroked="false">
                <v:textbox inset="0,0,0,0">
                  <w:txbxContent>
                    <w:p>
                      <w:pPr>
                        <w:spacing w:before="68"/>
                        <w:ind w:left="250" w:right="25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редуктор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8"/>
                        <w:ind w:left="250" w:right="252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воздушный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74;top:5378;width:1826;height:709" type="#_x0000_t202" filled="true" fillcolor="#c0c0c0" stroked="false">
                <v:textbox inset="0,0,0,0">
                  <w:txbxContent>
                    <w:p>
                      <w:pPr>
                        <w:spacing w:line="244" w:lineRule="auto" w:before="71"/>
                        <w:ind w:left="377" w:right="129" w:hanging="23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электропневм оклапан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ы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421;top:6979;width:1931;height:720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1"/>
                        <w:ind w:left="209" w:right="187" w:firstLine="20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конечный выключатель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0"/>
          <w:szCs w:val="10"/>
        </w:rPr>
        <w:sectPr>
          <w:pgSz w:w="11910" w:h="16840"/>
          <w:pgMar w:header="0" w:footer="325" w:top="780" w:bottom="520" w:left="1600" w:right="240"/>
        </w:sectPr>
      </w:pPr>
    </w:p>
    <w:p>
      <w:pPr>
        <w:spacing w:before="45"/>
        <w:ind w:left="69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Каркас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13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боковин;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тридцати трех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труб;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четырех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листов;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трех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кронштейнов;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проушин для крепления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плиты;</w:t>
      </w:r>
    </w:p>
    <w:p>
      <w:pPr>
        <w:pStyle w:val="BodyText"/>
        <w:spacing w:line="240" w:lineRule="auto"/>
        <w:ind w:left="672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Плита </w:t>
      </w:r>
      <w:r>
        <w:rPr>
          <w:rFonts w:ascii="Times New Roman" w:hAnsi="Times New Roman"/>
          <w:b/>
        </w:rPr>
      </w:r>
      <w:r>
        <w:rPr/>
        <w:t>представляет собой полую сварную</w:t>
      </w:r>
      <w:r>
        <w:rPr>
          <w:spacing w:val="-20"/>
        </w:rPr>
        <w:t> </w:t>
      </w:r>
      <w:r>
        <w:rPr/>
        <w:t>конструкцию: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132" w:right="247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 двумя кронштейнами для крепления к каркасу и подсоединения двух штоков пневмоцилиндров;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74" w:lineRule="exact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 тремя гнездами для крепления плиты штоками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пневмоцилиндров;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 резиновыми прокладками для смягчения ударов по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снарядам.</w:t>
      </w:r>
    </w:p>
    <w:p>
      <w:pPr>
        <w:spacing w:line="268" w:lineRule="exact" w:before="0"/>
        <w:ind w:left="67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Пневмооборудование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84" w:lineRule="exact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воздушного редуктора для снижения давления воздуха со 150 кгс/см</w:t>
      </w:r>
      <w:r>
        <w:rPr>
          <w:rFonts w:ascii="Times New Roman" w:hAnsi="Times New Roman"/>
          <w:position w:val="9"/>
          <w:sz w:val="16"/>
        </w:rPr>
        <w:t>2 </w:t>
      </w:r>
      <w:r>
        <w:rPr>
          <w:rFonts w:ascii="Times New Roman" w:hAnsi="Times New Roman"/>
          <w:sz w:val="24"/>
        </w:rPr>
        <w:t>до 30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кгс/см</w:t>
      </w: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132" w:right="24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электропневмоклапанов для подачи сжатого воздуха от воздушного редуктора к пневмоцилиндрам и стравливания сжатого воздуха из пневмоцилиндра в</w:t>
      </w:r>
      <w:r>
        <w:rPr>
          <w:rFonts w:ascii="Times New Roman" w:hAnsi="Times New Roman"/>
          <w:spacing w:val="-35"/>
          <w:sz w:val="24"/>
        </w:rPr>
        <w:t> </w:t>
      </w:r>
      <w:r>
        <w:rPr>
          <w:rFonts w:ascii="Times New Roman" w:hAnsi="Times New Roman"/>
          <w:sz w:val="24"/>
        </w:rPr>
        <w:t>атмосферу;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пневмоцилиндров для подъема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плиты;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трех пневмоцилиндров для стопорения и растопаривания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плиты;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трубопроводов для подачи воздуха к элементам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пневмооборудования</w:t>
      </w:r>
    </w:p>
    <w:p>
      <w:pPr>
        <w:spacing w:before="0"/>
        <w:ind w:left="67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94.445007pt;margin-top:11.923127pt;width:322.45pt;height:386.05pt;mso-position-horizontal-relative:page;mso-position-vertical-relative:paragraph;z-index:-97288" coordorigin="3889,238" coordsize="6449,7721">
            <v:shape style="position:absolute;left:6387;top:238;width:3950;height:5618" type="#_x0000_t75" stroked="false">
              <v:imagedata r:id="rId149" o:title=""/>
            </v:shape>
            <v:group style="position:absolute;left:7491;top:391;width:2211;height:1054" coordorigin="7491,391" coordsize="2211,1054">
              <v:shape style="position:absolute;left:7491;top:391;width:2211;height:1054" coordorigin="7491,391" coordsize="2211,1054" path="m7491,1445l9702,1445,9702,391,7491,391,7491,1445xe" filled="false" stroked="true" strokeweight=".75pt" strokecolor="#ffffff">
                <v:path arrowok="t"/>
              </v:shape>
            </v:group>
            <v:group style="position:absolute;left:6925;top:1468;width:1449;height:2434" coordorigin="6925,1468" coordsize="1449,2434">
              <v:shape style="position:absolute;left:6925;top:1468;width:1449;height:2434" coordorigin="6925,1468" coordsize="1449,2434" path="m7650,1468l7538,1483,7431,1525,7331,1592,7284,1635,7239,1683,7196,1736,7156,1794,7119,1857,7084,1924,7052,1996,7024,2071,6999,2150,6977,2233,6959,2318,6944,2406,6934,2497,6927,2590,6925,2685,6927,2781,6934,2874,6944,2965,6959,3053,6977,3138,6999,3221,7024,3300,7052,3375,7084,3447,7119,3514,7156,3577,7196,3635,7239,3688,7284,3736,7331,3779,7380,3815,7483,3870,7593,3899,7650,3902,7706,3899,7816,3870,7919,3815,7968,3779,8015,3736,8060,3688,8103,3635,8143,3577,8180,3514,8215,3447,8247,3375,8275,3300,8300,3221,8322,3138,8340,3053,8355,2965,8365,2874,8372,2781,8374,2685,8372,2590,8365,2497,8355,2406,8340,2318,8322,2233,8300,2150,8275,2071,8247,1996,8215,1924,8180,1857,8143,1794,8103,1736,8060,1683,8015,1635,7968,1592,7919,1555,7816,1501,7706,1472,7650,1468xe" filled="false" stroked="true" strokeweight="2.25pt" strokecolor="#ffffff">
                <v:path arrowok="t"/>
              </v:shape>
            </v:group>
            <v:group style="position:absolute;left:8009;top:3998;width:1935;height:1605" coordorigin="8009,3998" coordsize="1935,1605">
              <v:shape style="position:absolute;left:8009;top:3998;width:1935;height:1605" coordorigin="8009,3998" coordsize="1935,1605" path="m8976,3998l8893,4001,8811,4010,8732,4024,8656,4044,8582,4068,8511,4097,8444,4131,8380,4169,8321,4211,8265,4257,8215,4306,8169,4359,8128,4415,8093,4473,8064,4535,8040,4598,8023,4664,8013,4732,8009,4801,8013,4870,8023,4938,8040,5004,8064,5067,8093,5128,8128,5187,8169,5243,8215,5296,8265,5345,8321,5391,8380,5433,8444,5471,8511,5505,8582,5534,8656,5558,8732,5578,8811,5592,8893,5601,8976,5603,9060,5601,9141,5592,9221,5578,9297,5558,9371,5534,9442,5505,9509,5471,9573,5433,9632,5391,9688,5345,9738,5296,9784,5243,9825,5187,9860,5128,9889,5067,9913,5004,9930,4938,9940,4870,9944,4801,9940,4732,9930,4664,9913,4598,9889,4535,9860,4473,9825,4415,9784,4359,9738,4306,9688,4257,9632,4211,9573,4169,9509,4131,9442,4097,9371,4068,9297,4044,9221,4024,9141,4010,9060,4001,8976,3998xe" filled="false" stroked="true" strokeweight="2.25pt" strokecolor="#ffffff">
                <v:path arrowok="t"/>
              </v:shape>
              <v:shape style="position:absolute;left:7329;top:6297;width:2994;height:1662" type="#_x0000_t75" stroked="false">
                <v:imagedata r:id="rId150" o:title=""/>
              </v:shape>
            </v:group>
            <v:group style="position:absolute;left:8753;top:5221;width:172;height:1490" coordorigin="8753,5221" coordsize="172,1490">
              <v:shape style="position:absolute;left:8753;top:5221;width:172;height:1490" coordorigin="8753,5221" coordsize="172,1490" path="m8753,6586l8804,6710,8863,6611,8821,6611,8801,6610,8803,6590,8753,6586xe" filled="true" fillcolor="#ffffff" stroked="false">
                <v:path arrowok="t"/>
                <v:fill type="solid"/>
              </v:shape>
              <v:shape style="position:absolute;left:8753;top:5221;width:172;height:1490" coordorigin="8753,5221" coordsize="172,1490" path="m8803,6590l8801,6610,8821,6611,8823,6592,8803,6590xe" filled="true" fillcolor="#ffffff" stroked="false">
                <v:path arrowok="t"/>
                <v:fill type="solid"/>
              </v:shape>
              <v:shape style="position:absolute;left:8753;top:5221;width:172;height:1490" coordorigin="8753,5221" coordsize="172,1490" path="m8823,6592l8821,6611,8863,6611,8873,6595,8823,6592xe" filled="true" fillcolor="#ffffff" stroked="false">
                <v:path arrowok="t"/>
                <v:fill type="solid"/>
              </v:shape>
              <v:shape style="position:absolute;left:8753;top:5221;width:172;height:1490" coordorigin="8753,5221" coordsize="172,1490" path="m8905,5221l8803,6590,8823,6592,8925,5222,8905,5221xe" filled="true" fillcolor="#ffffff" stroked="false">
                <v:path arrowok="t"/>
                <v:fill type="solid"/>
              </v:shape>
              <v:shape style="position:absolute;left:3906;top:1154;width:2361;height:2742" type="#_x0000_t75" stroked="false">
                <v:imagedata r:id="rId151" o:title=""/>
              </v:shape>
            </v:group>
            <v:group style="position:absolute;left:3896;top:1145;width:2378;height:2759" coordorigin="3896,1145" coordsize="2378,2759">
              <v:shape style="position:absolute;left:3896;top:1145;width:2378;height:2759" coordorigin="3896,1145" coordsize="2378,2759" path="m3896,3904l6274,3904,6274,1145,3896,1145,3896,3904xe" filled="false" stroked="true" strokeweight=".75pt" strokecolor="#000000">
                <v:path arrowok="t"/>
              </v:shape>
            </v:group>
            <v:group style="position:absolute;left:6016;top:2555;width:937;height:120" coordorigin="6016,2555" coordsize="937,120">
              <v:shape style="position:absolute;left:6016;top:2555;width:937;height:120" coordorigin="6016,2555" coordsize="937,120" path="m6138,2555l6016,2611,6134,2675,6136,2625,6116,2624,6116,2604,6136,2604,6138,2555xe" filled="true" fillcolor="#ffffff" stroked="false">
                <v:path arrowok="t"/>
                <v:fill type="solid"/>
              </v:shape>
              <v:shape style="position:absolute;left:6016;top:2555;width:937;height:120" coordorigin="6016,2555" coordsize="937,120" path="m6136,2605l6136,2625,6952,2647,6952,2627,6136,2605xe" filled="true" fillcolor="#ffffff" stroked="false">
                <v:path arrowok="t"/>
                <v:fill type="solid"/>
              </v:shape>
              <v:shape style="position:absolute;left:6016;top:2555;width:937;height:120" coordorigin="6016,2555" coordsize="937,120" path="m6116,2604l6116,2624,6136,2625,6136,2605,6116,2604xe" filled="true" fillcolor="#ffffff" stroked="false">
                <v:path arrowok="t"/>
                <v:fill type="solid"/>
              </v:shape>
              <v:shape style="position:absolute;left:6016;top:2555;width:937;height:120" coordorigin="6016,2555" coordsize="937,120" path="m6136,2604l6116,2604,6136,2605,6136,260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25" w:lineRule="exact" w:before="0" w:after="0"/>
        <w:ind w:left="49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щитка сотовой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укладки;</w:t>
      </w:r>
    </w:p>
    <w:p>
      <w:pPr>
        <w:spacing w:after="0" w:line="225" w:lineRule="exact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720" w:right="1460"/>
        </w:sectPr>
      </w:pP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50" w:after="0"/>
        <w:ind w:left="49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двух электромагнитов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электропневмоклапанов;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концевого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выключателя.</w:t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35"/>
          <w:szCs w:val="35"/>
        </w:rPr>
      </w:pPr>
    </w:p>
    <w:p>
      <w:pPr>
        <w:pStyle w:val="BodyText"/>
        <w:spacing w:line="240" w:lineRule="auto"/>
        <w:ind w:left="1013" w:right="0"/>
        <w:jc w:val="left"/>
      </w:pPr>
      <w:r>
        <w:rPr/>
        <w:t>На 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щитке 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сотовой</w:t>
      </w:r>
      <w:r>
        <w:rPr/>
      </w:r>
    </w:p>
    <w:p>
      <w:pPr>
        <w:pStyle w:val="BodyText"/>
        <w:spacing w:line="240" w:lineRule="auto"/>
        <w:ind w:left="653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укладки</w:t>
      </w:r>
      <w:r>
        <w:rPr>
          <w:spacing w:val="-8"/>
          <w:u w:val="single" w:color="000000"/>
        </w:rPr>
        <w:t> </w:t>
      </w:r>
      <w:r>
        <w:rPr>
          <w:spacing w:val="-8"/>
        </w:rPr>
      </w:r>
      <w:r>
        <w:rPr/>
        <w:t>расположено:</w:t>
      </w:r>
    </w:p>
    <w:p>
      <w:pPr>
        <w:pStyle w:val="ListParagraph"/>
        <w:numPr>
          <w:ilvl w:val="1"/>
          <w:numId w:val="25"/>
        </w:numPr>
        <w:tabs>
          <w:tab w:pos="1014" w:val="left" w:leader="none"/>
          <w:tab w:pos="2647" w:val="left" w:leader="none"/>
        </w:tabs>
        <w:spacing w:line="240" w:lineRule="auto" w:before="0" w:after="0"/>
        <w:ind w:left="653" w:right="2477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 ПИТАНИЕ,</w:t>
        <w:tab/>
        <w:t>для</w:t>
      </w:r>
    </w:p>
    <w:p>
      <w:pPr>
        <w:pStyle w:val="BodyText"/>
        <w:spacing w:line="240" w:lineRule="auto"/>
        <w:ind w:left="653" w:right="0"/>
        <w:jc w:val="left"/>
      </w:pPr>
      <w:r>
        <w:rPr/>
        <w:t>включения</w:t>
      </w:r>
      <w:r>
        <w:rPr>
          <w:spacing w:val="-7"/>
        </w:rPr>
        <w:t> </w:t>
      </w:r>
      <w:r>
        <w:rPr/>
        <w:t>питания;</w:t>
      </w:r>
    </w:p>
    <w:p>
      <w:pPr>
        <w:pStyle w:val="ListParagraph"/>
        <w:numPr>
          <w:ilvl w:val="1"/>
          <w:numId w:val="25"/>
        </w:numPr>
        <w:tabs>
          <w:tab w:pos="1014" w:val="left" w:leader="none"/>
        </w:tabs>
        <w:spacing w:line="240" w:lineRule="auto" w:before="0" w:after="0"/>
        <w:ind w:left="132" w:right="2473" w:firstLine="521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переключатель режимов работы ГРУНТ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УКЛАДКА;</w:t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13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тумблер АВТОМАТ – для включения сотовой укладки в работу в автоматическом</w:t>
      </w:r>
      <w:r>
        <w:rPr>
          <w:rFonts w:ascii="Times New Roman" w:hAnsi="Times New Roman" w:cs="Times New Roman" w:eastAsia="Times New Roman" w:hint="default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режиме;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13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кнопку ОТКРЫВАНИЕ и кнопку ЗАКРЫВАНИЕ – для подачи напряжения на электропневмоклапаны при работе укладки в полуавтоматическом</w:t>
      </w:r>
      <w:r>
        <w:rPr>
          <w:rFonts w:ascii="Times New Roman" w:hAnsi="Times New Roman" w:cs="Times New Roman" w:eastAsia="Times New Roman" w:hint="default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режиме;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предохранитель;</w:t>
      </w:r>
    </w:p>
    <w:p>
      <w:pPr>
        <w:pStyle w:val="ListParagraph"/>
        <w:numPr>
          <w:ilvl w:val="0"/>
          <w:numId w:val="25"/>
        </w:numPr>
        <w:tabs>
          <w:tab w:pos="492" w:val="left" w:leader="none"/>
        </w:tabs>
        <w:spacing w:line="240" w:lineRule="auto" w:before="0" w:after="0"/>
        <w:ind w:left="49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шесть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реле.</w:t>
      </w:r>
    </w:p>
    <w:p>
      <w:pPr>
        <w:pStyle w:val="Heading3"/>
        <w:spacing w:line="244" w:lineRule="exact"/>
        <w:ind w:left="160" w:right="1376" w:firstLine="69"/>
        <w:jc w:val="left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щиток</w:t>
      </w:r>
      <w:r>
        <w:rPr>
          <w:b w:val="0"/>
          <w:u w:val="none"/>
        </w:rPr>
      </w:r>
    </w:p>
    <w:p>
      <w:pPr>
        <w:spacing w:line="247" w:lineRule="auto" w:before="0"/>
        <w:ind w:left="132" w:right="1376" w:firstLine="2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сотовой укладки</w:t>
      </w:r>
      <w:r>
        <w:rPr>
          <w:rFonts w:ascii="Times New Roman" w:hAnsi="Times New Roman"/>
          <w:sz w:val="24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280" w:left="720" w:right="1460"/>
          <w:cols w:num="2" w:equalWidth="0">
            <w:col w:w="5480" w:space="1811"/>
            <w:col w:w="2439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9"/>
          <w:szCs w:val="9"/>
        </w:rPr>
      </w:pPr>
    </w:p>
    <w:p>
      <w:pPr>
        <w:spacing w:line="240" w:lineRule="auto"/>
        <w:ind w:left="117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337.25pt;height:176.05pt;mso-position-horizontal-relative:char;mso-position-vertical-relative:line" coordorigin="0,0" coordsize="6745,3521">
            <v:shape style="position:absolute;left:0;top:0;width:3521;height:3521" type="#_x0000_t75" stroked="false">
              <v:imagedata r:id="rId152" o:title=""/>
            </v:shape>
            <v:group style="position:absolute;left:3529;top:2783;width:3208;height:609" coordorigin="3529,2783" coordsize="3208,609">
              <v:shape style="position:absolute;left:3529;top:2783;width:3208;height:609" coordorigin="3529,2783" coordsize="3208,609" path="m3529,3392l6737,3392,6737,2783,3529,2783,3529,3392xe" filled="true" fillcolor="#c0c0c0" stroked="false">
                <v:path arrowok="t"/>
                <v:fill type="solid"/>
              </v:shape>
            </v:group>
            <v:group style="position:absolute;left:3529;top:2783;width:3208;height:609" coordorigin="3529,2783" coordsize="3208,609">
              <v:shape style="position:absolute;left:3529;top:2783;width:3208;height:609" coordorigin="3529,2783" coordsize="3208,609" path="m3529,3392l6737,3392,6737,2783,3529,2783,3529,3392xe" filled="false" stroked="true" strokeweight=".75pt" strokecolor="#000000">
                <v:path arrowok="t"/>
              </v:shape>
            </v:group>
            <v:group style="position:absolute;left:503;top:427;width:1119;height:2160" coordorigin="503,427" coordsize="1119,2160">
              <v:shape style="position:absolute;left:503;top:427;width:1119;height:2160" coordorigin="503,427" coordsize="1119,2160" path="m1062,427l962,444,867,495,780,574,740,625,702,681,667,743,635,811,605,884,579,962,557,1044,538,1130,523,1220,512,1313,505,1409,503,1507,505,1605,512,1701,523,1794,538,1884,557,1970,579,2052,605,2130,635,2203,667,2271,702,2333,740,2389,780,2440,823,2483,914,2548,1012,2583,1062,2587,1113,2583,1211,2548,1302,2483,1345,2440,1385,2389,1423,2333,1458,2271,1490,2203,1520,2130,1546,2052,1568,1970,1587,1884,1602,1794,1613,1701,1620,1605,1622,1507,1620,1409,1613,1313,1602,1220,1587,1130,1568,1044,1546,962,1520,884,1490,811,1458,743,1423,681,1385,625,1345,574,1302,531,1211,466,1113,431,1062,427xe" filled="false" stroked="true" strokeweight="2.25pt" strokecolor="#ffffff">
                <v:path arrowok="t"/>
              </v:shape>
            </v:group>
            <v:group style="position:absolute;left:1106;top:1711;width:2620;height:1153" coordorigin="1106,1711" coordsize="2620,1153">
              <v:shape style="position:absolute;left:1106;top:1711;width:2620;height:1153" coordorigin="1106,1711" coordsize="2620,1153" path="m1220,1757l1212,1775,3718,2863,3726,2845,1220,1757xe" filled="true" fillcolor="#ffffff" stroked="false">
                <v:path arrowok="t"/>
                <v:fill type="solid"/>
              </v:shape>
              <v:shape style="position:absolute;left:1106;top:1711;width:2620;height:1153" coordorigin="1106,1711" coordsize="2620,1153" path="m1240,1711l1106,1718,1192,1821,1212,1775,1194,1767,1202,1749,1224,1749,1240,1711xe" filled="true" fillcolor="#ffffff" stroked="false">
                <v:path arrowok="t"/>
                <v:fill type="solid"/>
              </v:shape>
              <v:shape style="position:absolute;left:1106;top:1711;width:2620;height:1153" coordorigin="1106,1711" coordsize="2620,1153" path="m1202,1749l1194,1767,1212,1775,1220,1757,1202,1749xe" filled="true" fillcolor="#ffffff" stroked="false">
                <v:path arrowok="t"/>
                <v:fill type="solid"/>
              </v:shape>
              <v:shape style="position:absolute;left:1106;top:1711;width:2620;height:1153" coordorigin="1106,1711" coordsize="2620,1153" path="m1224,1749l1202,1749,1220,1757,1224,1749xe" filled="true" fillcolor="#ffffff" stroked="false">
                <v:path arrowok="t"/>
                <v:fill type="solid"/>
              </v:shape>
              <v:shape style="position:absolute;left:3529;top:2783;width:3208;height:609" type="#_x0000_t202" filled="false" stroked="true" strokeweight=".75pt" strokecolor="#000000">
                <v:textbox inset="0,0,0,0">
                  <w:txbxContent>
                    <w:p>
                      <w:pPr>
                        <w:spacing w:before="82"/>
                        <w:ind w:left="29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концевой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выключатель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10" w:h="16840"/>
          <w:pgMar w:top="780" w:bottom="280" w:left="720" w:right="1460"/>
        </w:sectPr>
      </w:pPr>
    </w:p>
    <w:p>
      <w:pPr>
        <w:pStyle w:val="BodyText"/>
        <w:spacing w:line="240" w:lineRule="auto" w:before="41"/>
        <w:ind w:left="102" w:right="115" w:firstLine="539"/>
        <w:jc w:val="both"/>
      </w:pPr>
      <w:r>
        <w:rPr/>
        <w:t>Сотовая укладка может работать в трех режимах: автоматическом, полуавтоматическом и</w:t>
      </w:r>
      <w:r>
        <w:rPr>
          <w:spacing w:val="-12"/>
        </w:rPr>
        <w:t> </w:t>
      </w:r>
      <w:r>
        <w:rPr/>
        <w:t>ручном.</w:t>
      </w: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включения укладки в работу в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thick" w:color="000000"/>
        </w:rPr>
      </w:r>
      <w:r>
        <w:rPr>
          <w:rFonts w:ascii="Times New Roman" w:hAnsi="Times New Roman"/>
          <w:b/>
          <w:sz w:val="24"/>
          <w:u w:val="thick" w:color="000000"/>
        </w:rPr>
        <w:t>автоматическом режиме</w:t>
      </w:r>
      <w:r>
        <w:rPr>
          <w:rFonts w:ascii="Times New Roman" w:hAnsi="Times New Roman"/>
          <w:b/>
          <w:spacing w:val="-14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4"/>
          <w:sz w:val="24"/>
        </w:rPr>
      </w:r>
      <w:r>
        <w:rPr>
          <w:rFonts w:ascii="Times New Roman" w:hAnsi="Times New Roman"/>
          <w:sz w:val="24"/>
        </w:rPr>
        <w:t>необходимо:</w:t>
      </w:r>
    </w:p>
    <w:p>
      <w:pPr>
        <w:pStyle w:val="ListParagraph"/>
        <w:numPr>
          <w:ilvl w:val="0"/>
          <w:numId w:val="26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ПИТАНИЕ;</w:t>
      </w:r>
    </w:p>
    <w:p>
      <w:pPr>
        <w:pStyle w:val="ListParagraph"/>
        <w:numPr>
          <w:ilvl w:val="0"/>
          <w:numId w:val="26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переключатель режимов работы поставить в положение УКЛАДКА (вверх по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стрелке);</w:t>
      </w:r>
    </w:p>
    <w:p>
      <w:pPr>
        <w:pStyle w:val="ListParagraph"/>
        <w:numPr>
          <w:ilvl w:val="0"/>
          <w:numId w:val="26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АВТОМАТ.</w:t>
      </w:r>
    </w:p>
    <w:p>
      <w:pPr>
        <w:pStyle w:val="BodyText"/>
        <w:spacing w:line="237" w:lineRule="auto" w:before="2"/>
        <w:ind w:left="102" w:right="108" w:firstLine="566"/>
        <w:jc w:val="both"/>
      </w:pPr>
      <w:r>
        <w:rPr/>
        <w:t>В этом случае при подъеме досылателя на линию заряжания подается сигнал на управляющее реле в щитке сотовой укладки, которые подают напряжение на электромагнит одного из электропневмоклапанов. Электропневмоклапан откроет проход воздуху в пневмоцилиндры, стопорящие плиту. Воздух из баллонов системы воздушного запуска двигателя по трубопроводу поступает к воздушному редуктору, где понижается давление воздуха до 30 кгс/см</w:t>
      </w:r>
      <w:r>
        <w:rPr>
          <w:rFonts w:ascii="Times New Roman" w:hAnsi="Times New Roman"/>
          <w:position w:val="9"/>
          <w:sz w:val="16"/>
        </w:rPr>
        <w:t>2</w:t>
      </w:r>
      <w:r>
        <w:rPr/>
        <w:t>, через электропневмоклапан воздух поступает в три пневмоцилиндра, давит на поршни штоков и поднимают их, сжимая</w:t>
      </w:r>
      <w:r>
        <w:rPr>
          <w:spacing w:val="-23"/>
        </w:rPr>
        <w:t> </w:t>
      </w:r>
      <w:r>
        <w:rPr/>
        <w:t>пружины.</w:t>
      </w:r>
    </w:p>
    <w:p>
      <w:pPr>
        <w:pStyle w:val="BodyText"/>
        <w:spacing w:line="240" w:lineRule="auto"/>
        <w:ind w:left="102" w:right="114" w:firstLine="566"/>
        <w:jc w:val="both"/>
      </w:pPr>
      <w:r>
        <w:rPr/>
        <w:t>Штоки поднимаются, выходят из гнезд плиты, и плита под действием веса открывается, освобождая снаряды. При открывании плиты освобождается шток концевого выключателя, подается сигнал на управляющее реле в щитке сотовой укладки, снимается напряжение с электропневмоклапана, перекрывается путь воздуху от редуктора в пневмоцилиндры и открывается путь воздуху из пневмоцилиндров в атмосферу. Штоки под действием пружин опускаются и готовы к стопорению плиты в верхнем</w:t>
      </w:r>
      <w:r>
        <w:rPr>
          <w:spacing w:val="-20"/>
        </w:rPr>
        <w:t> </w:t>
      </w:r>
      <w:r>
        <w:rPr/>
        <w:t>положении.</w:t>
      </w:r>
    </w:p>
    <w:p>
      <w:pPr>
        <w:pStyle w:val="BodyText"/>
        <w:spacing w:line="240" w:lineRule="auto"/>
        <w:ind w:left="102" w:right="105" w:firstLine="566"/>
        <w:jc w:val="both"/>
      </w:pPr>
      <w:r>
        <w:rPr/>
        <w:t>Снаряд извлекается из сотовой укладки, кладется на лоток досылателя и нажимается кнопка ДОСЫЛКА на пульте управления заряжающего. При нажатии на кнопку ДОСЫЛКА поступает сигнал на управляющее реле в щитке сотовой укладки и подается напряжение на электромагнит второго электропневмоклапана, который откроет проход воздуху в пневмоцилиндры для подъема плиты. Воздух из баллонов системы воздушного запуска двигателя по трубопроводу поступает к воздушному редуктору, </w:t>
      </w:r>
      <w:r>
        <w:rPr>
          <w:spacing w:val="2"/>
        </w:rPr>
        <w:t>где </w:t>
      </w:r>
      <w:r>
        <w:rPr/>
        <w:t>понижается </w:t>
      </w:r>
      <w:r>
        <w:rPr/>
        <w:t>давление воздуха до 30 кгс/см</w:t>
      </w:r>
      <w:r>
        <w:rPr>
          <w:rFonts w:ascii="Times New Roman" w:hAnsi="Times New Roman"/>
          <w:position w:val="9"/>
          <w:sz w:val="16"/>
        </w:rPr>
        <w:t>2</w:t>
      </w:r>
      <w:r>
        <w:rPr/>
        <w:t>; через электропневмоклапан воздух поступает в два пневмоцилиндра, давит на поршни штоков и перемещает их. Штоки, воздействуя на нижние плечи кронштейнов, поворачивают плиту, которая поднимается и стопорится. В поднятом состоянии плита нажимает на шток концевого выключателя, подается сигнал на управляющее реле в щитке сотовой укладки, снимается напряжение с электропневмоклапана, перекрывается путь воздуху от редуктора в пневмоцилиндры и открывается путь воздуху из пневмоцилиндров в</w:t>
      </w:r>
      <w:r>
        <w:rPr>
          <w:spacing w:val="-18"/>
        </w:rPr>
        <w:t> </w:t>
      </w:r>
      <w:r>
        <w:rPr/>
        <w:t>атмосферу.</w:t>
      </w:r>
    </w:p>
    <w:p>
      <w:pPr>
        <w:pStyle w:val="BodyText"/>
        <w:spacing w:line="240" w:lineRule="auto"/>
        <w:ind w:left="102" w:right="116" w:firstLine="566"/>
        <w:jc w:val="both"/>
      </w:pPr>
      <w:r>
        <w:rPr/>
        <w:t>При очередном подъеме досылателя на линию заряжания и досылке снаряда описанный процесс</w:t>
      </w:r>
      <w:r>
        <w:rPr>
          <w:spacing w:val="-8"/>
        </w:rPr>
        <w:t> </w:t>
      </w:r>
      <w:r>
        <w:rPr/>
        <w:t>повторяется.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включения укладки в работу в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thick" w:color="000000"/>
        </w:rPr>
      </w:r>
      <w:r>
        <w:rPr>
          <w:rFonts w:ascii="Times New Roman" w:hAnsi="Times New Roman"/>
          <w:b/>
          <w:sz w:val="24"/>
          <w:u w:val="thick" w:color="000000"/>
        </w:rPr>
        <w:t>полуавтоматическом режиме</w:t>
      </w:r>
      <w:r>
        <w:rPr>
          <w:rFonts w:ascii="Times New Roman" w:hAnsi="Times New Roman"/>
          <w:b/>
          <w:spacing w:val="-15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5"/>
          <w:sz w:val="24"/>
        </w:rPr>
      </w:r>
      <w:r>
        <w:rPr>
          <w:rFonts w:ascii="Times New Roman" w:hAnsi="Times New Roman"/>
          <w:sz w:val="24"/>
        </w:rPr>
        <w:t>необходимо: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ПИТАНИЕ;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переключатель режимов работы поставить в положение УКЛАДКА (вверх по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стрелке);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нажать на кнопку ОТКРЫВАНИЕ и отпустить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ее.</w:t>
      </w:r>
    </w:p>
    <w:p>
      <w:pPr>
        <w:pStyle w:val="BodyText"/>
        <w:spacing w:line="240" w:lineRule="auto"/>
        <w:ind w:left="102" w:right="112" w:firstLine="566"/>
        <w:jc w:val="both"/>
      </w:pPr>
      <w:r>
        <w:rPr/>
        <w:t>При нажатии на кнопку подается напряжение на электромагнит электропневмоклапана, который пропускает воздух в пневмоцилиндры, стопорящие плиту. Плита</w:t>
      </w:r>
      <w:r>
        <w:rPr>
          <w:spacing w:val="-4"/>
        </w:rPr>
        <w:t> </w:t>
      </w:r>
      <w:r>
        <w:rPr/>
        <w:t>открывается.</w:t>
      </w:r>
    </w:p>
    <w:p>
      <w:pPr>
        <w:pStyle w:val="BodyText"/>
        <w:spacing w:line="240" w:lineRule="auto"/>
        <w:ind w:left="102" w:right="114" w:firstLine="566"/>
        <w:jc w:val="both"/>
      </w:pPr>
      <w:r>
        <w:rPr/>
        <w:t>Для закрывания плиты нужно нажать кнопку ЗАКРЫВАНИЕ. При нажатии на кнопку подается напряжение на электропневмоклапан, который пропускает воздух в пневмоцилиндры, закрывающие плиту. Плита</w:t>
      </w:r>
      <w:r>
        <w:rPr>
          <w:spacing w:val="-23"/>
        </w:rPr>
        <w:t> </w:t>
      </w:r>
      <w:r>
        <w:rPr/>
        <w:t>закрывается.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02" w:right="109" w:firstLine="566"/>
        <w:jc w:val="both"/>
      </w:pPr>
      <w:r>
        <w:rPr/>
        <w:t>Для открывания плиты </w:t>
      </w:r>
      <w:r>
        <w:rPr>
          <w:rFonts w:ascii="Times New Roman" w:hAnsi="Times New Roman"/>
        </w:rPr>
      </w:r>
      <w:r>
        <w:rPr>
          <w:rFonts w:ascii="Times New Roman" w:hAnsi="Times New Roman"/>
          <w:u w:val="thick" w:color="000000"/>
        </w:rPr>
      </w:r>
      <w:r>
        <w:rPr>
          <w:rFonts w:ascii="Times New Roman" w:hAnsi="Times New Roman"/>
          <w:b/>
          <w:u w:val="thick" w:color="000000"/>
        </w:rPr>
        <w:t>вручную </w:t>
      </w:r>
      <w:r>
        <w:rPr>
          <w:rFonts w:ascii="Times New Roman" w:hAnsi="Times New Roman"/>
          <w:b/>
        </w:rPr>
      </w:r>
      <w:r>
        <w:rPr/>
        <w:t>необходимо нажать сверху вниз на трос, который потянет штоки вверх, сжимая пружины. Под действием веса плита упадет и откроет доступ к</w:t>
      </w:r>
      <w:r>
        <w:rPr>
          <w:spacing w:val="-9"/>
        </w:rPr>
        <w:t> </w:t>
      </w:r>
      <w:r>
        <w:rPr/>
        <w:t>снарядам.</w:t>
      </w:r>
    </w:p>
    <w:p>
      <w:pPr>
        <w:pStyle w:val="BodyText"/>
        <w:spacing w:line="240" w:lineRule="auto"/>
        <w:ind w:left="102" w:right="118" w:firstLine="566"/>
        <w:jc w:val="both"/>
      </w:pPr>
      <w:r>
        <w:rPr/>
        <w:t>При закрывании плиты вручную необходимо энергично поднять плиту до стопорения в верхнем</w:t>
      </w:r>
      <w:r>
        <w:rPr>
          <w:spacing w:val="-7"/>
        </w:rPr>
        <w:t> </w:t>
      </w:r>
      <w:r>
        <w:rPr/>
        <w:t>положении.</w:t>
      </w:r>
    </w:p>
    <w:p>
      <w:pPr>
        <w:spacing w:after="0" w:line="240" w:lineRule="auto"/>
        <w:jc w:val="both"/>
        <w:sectPr>
          <w:pgSz w:w="11910" w:h="16840"/>
          <w:pgMar w:header="0" w:footer="325" w:top="1060" w:bottom="520" w:left="1600" w:right="740"/>
        </w:sectPr>
      </w:pPr>
    </w:p>
    <w:p>
      <w:pPr>
        <w:pStyle w:val="BodyText"/>
        <w:spacing w:line="240" w:lineRule="auto" w:before="41"/>
        <w:ind w:left="5173" w:right="0" w:firstLine="626"/>
        <w:jc w:val="left"/>
      </w:pPr>
      <w:r>
        <w:rPr/>
        <w:pict>
          <v:shape style="position:absolute;margin-left:42.549999pt;margin-top:2.403096pt;width:243pt;height:121.5pt;mso-position-horizontal-relative:page;mso-position-vertical-relative:paragraph;z-index:7672" type="#_x0000_t75" stroked="false">
            <v:imagedata r:id="rId153" o:title=""/>
            <w10:wrap type="none"/>
          </v:shape>
        </w:pict>
      </w:r>
      <w:r>
        <w:rPr>
          <w:rFonts w:ascii="Times New Roman" w:hAnsi="Times New Roman" w:cs="Times New Roman" w:eastAsia="Times New Roman" w:hint="default"/>
          <w:b/>
          <w:bCs/>
        </w:rPr>
        <w:t>Укладка № 1 </w:t>
      </w:r>
      <w:r>
        <w:rPr/>
        <w:t>размещается на дне кормовой части корпуса и</w:t>
      </w:r>
      <w:r>
        <w:rPr>
          <w:spacing w:val="-11"/>
        </w:rPr>
        <w:t> </w:t>
      </w:r>
      <w:r>
        <w:rPr/>
        <w:t>имеет:</w:t>
      </w:r>
    </w:p>
    <w:p>
      <w:pPr>
        <w:pStyle w:val="ListParagraph"/>
        <w:numPr>
          <w:ilvl w:val="0"/>
          <w:numId w:val="28"/>
        </w:numPr>
        <w:tabs>
          <w:tab w:pos="5533" w:val="left" w:leader="none"/>
        </w:tabs>
        <w:spacing w:line="240" w:lineRule="auto" w:before="0" w:after="0"/>
        <w:ind w:left="5173" w:right="12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каркас для размещения шестнадцати зарядов в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гильзах;</w:t>
      </w:r>
    </w:p>
    <w:p>
      <w:pPr>
        <w:pStyle w:val="ListParagraph"/>
        <w:numPr>
          <w:ilvl w:val="0"/>
          <w:numId w:val="28"/>
        </w:numPr>
        <w:tabs>
          <w:tab w:pos="5533" w:val="left" w:leader="none"/>
        </w:tabs>
        <w:spacing w:line="240" w:lineRule="auto" w:before="0" w:after="0"/>
        <w:ind w:left="5173" w:right="11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шестнадцать стопоров для крепления зарядов и предохранения капсюльных втулок от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ударов;</w:t>
      </w:r>
    </w:p>
    <w:p>
      <w:pPr>
        <w:pStyle w:val="ListParagraph"/>
        <w:numPr>
          <w:ilvl w:val="0"/>
          <w:numId w:val="28"/>
        </w:numPr>
        <w:tabs>
          <w:tab w:pos="5533" w:val="left" w:leader="none"/>
        </w:tabs>
        <w:spacing w:line="274" w:lineRule="exact" w:before="5" w:after="0"/>
        <w:ind w:left="5173" w:right="12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шестнадцать толкателей для выталкивания зарядов из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труб.</w:t>
      </w:r>
    </w:p>
    <w:p>
      <w:pPr>
        <w:pStyle w:val="BodyText"/>
        <w:spacing w:line="240" w:lineRule="auto"/>
        <w:ind w:left="132" w:right="125" w:firstLine="566"/>
        <w:jc w:val="both"/>
      </w:pPr>
      <w:r>
        <w:rPr/>
        <w:t>При загрузке заряда в трубу фланец гильзы упирается в толкатель и перемещает его назад, сжимая пружину, которая аккумулирует энергию. При извлечении заряда толкатель под действием пружины выходит из каркаса и за фланец выталкивает</w:t>
      </w:r>
      <w:r>
        <w:rPr>
          <w:spacing w:val="-21"/>
        </w:rPr>
        <w:t> </w:t>
      </w:r>
      <w:r>
        <w:rPr/>
        <w:t>гильзу.</w:t>
      </w:r>
    </w:p>
    <w:p>
      <w:pPr>
        <w:pStyle w:val="BodyText"/>
        <w:spacing w:line="240" w:lineRule="auto"/>
        <w:ind w:left="3651" w:right="119" w:firstLine="626"/>
        <w:jc w:val="both"/>
      </w:pPr>
      <w:r>
        <w:rPr/>
        <w:pict>
          <v:group style="position:absolute;margin-left:42.498001pt;margin-top:.248096pt;width:167.8pt;height:130.1pt;mso-position-horizontal-relative:page;mso-position-vertical-relative:paragraph;z-index:7696" coordorigin="850,5" coordsize="3356,2602">
            <v:shape style="position:absolute;left:867;top:22;width:3324;height:2570" type="#_x0000_t75" stroked="false">
              <v:imagedata r:id="rId154" o:title=""/>
            </v:shape>
            <v:group style="position:absolute;left:857;top:12;width:3341;height:2587" coordorigin="857,12" coordsize="3341,2587">
              <v:shape style="position:absolute;left:857;top:12;width:3341;height:2587" coordorigin="857,12" coordsize="3341,2587" path="m857,2599l4198,2599,4198,12,857,12,857,2599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b/>
          <w:bCs/>
        </w:rPr>
        <w:t>Укладка № 2 </w:t>
      </w:r>
      <w:r>
        <w:rPr/>
        <w:t>размещается на дне кормовой части башни слева и</w:t>
      </w:r>
      <w:r>
        <w:rPr>
          <w:spacing w:val="-8"/>
        </w:rPr>
        <w:t> </w:t>
      </w:r>
      <w:r>
        <w:rPr/>
        <w:t>имеет:</w:t>
      </w:r>
    </w:p>
    <w:p>
      <w:pPr>
        <w:pStyle w:val="ListParagraph"/>
        <w:numPr>
          <w:ilvl w:val="1"/>
          <w:numId w:val="27"/>
        </w:numPr>
        <w:tabs>
          <w:tab w:pos="4012" w:val="left" w:leader="none"/>
        </w:tabs>
        <w:spacing w:line="240" w:lineRule="auto" w:before="0" w:after="0"/>
        <w:ind w:left="3651" w:right="12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каркас для размещения шестнадцати зарядов в гильзах;</w:t>
      </w:r>
    </w:p>
    <w:p>
      <w:pPr>
        <w:pStyle w:val="ListParagraph"/>
        <w:numPr>
          <w:ilvl w:val="1"/>
          <w:numId w:val="27"/>
        </w:numPr>
        <w:tabs>
          <w:tab w:pos="4012" w:val="left" w:leader="none"/>
        </w:tabs>
        <w:spacing w:line="240" w:lineRule="auto" w:before="0" w:after="0"/>
        <w:ind w:left="4011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шестнадцать стопоров для крепления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зарядов;</w:t>
      </w:r>
    </w:p>
    <w:p>
      <w:pPr>
        <w:pStyle w:val="ListParagraph"/>
        <w:numPr>
          <w:ilvl w:val="1"/>
          <w:numId w:val="27"/>
        </w:numPr>
        <w:tabs>
          <w:tab w:pos="4012" w:val="left" w:leader="none"/>
        </w:tabs>
        <w:spacing w:line="240" w:lineRule="auto" w:before="0" w:after="0"/>
        <w:ind w:left="3651" w:right="12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шестнадцать толкателей для выталкивания зарядов из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труб.</w:t>
      </w:r>
    </w:p>
    <w:p>
      <w:pPr>
        <w:pStyle w:val="BodyText"/>
        <w:spacing w:line="240" w:lineRule="auto"/>
        <w:ind w:left="3651" w:right="120" w:firstLine="566"/>
        <w:jc w:val="both"/>
      </w:pPr>
      <w:r>
        <w:rPr/>
        <w:t>Каркас и толкатели устроены так же как и в укладке №</w:t>
      </w:r>
      <w:r>
        <w:rPr>
          <w:spacing w:val="-6"/>
        </w:rPr>
        <w:t> </w:t>
      </w:r>
      <w:r>
        <w:rPr/>
        <w:t>1.</w:t>
      </w:r>
    </w:p>
    <w:p>
      <w:pPr>
        <w:spacing w:before="110"/>
        <w:ind w:left="3651" w:right="118" w:firstLine="626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2.049999pt;margin-top:12.803126pt;width:167.5pt;height:131.5pt;mso-position-horizontal-relative:page;mso-position-vertical-relative:paragraph;z-index:7720" type="#_x0000_t75" stroked="false">
            <v:imagedata r:id="rId155" o:title=""/>
            <w10:wrap type="none"/>
          </v:shape>
        </w:pict>
      </w:r>
      <w:r>
        <w:rPr>
          <w:rFonts w:ascii="Times New Roman" w:hAnsi="Times New Roman"/>
          <w:b/>
          <w:sz w:val="24"/>
        </w:rPr>
        <w:t>Укладка на восемь зарядов </w:t>
      </w:r>
      <w:r>
        <w:rPr>
          <w:rFonts w:ascii="Times New Roman" w:hAnsi="Times New Roman"/>
          <w:sz w:val="24"/>
        </w:rPr>
        <w:t>размещается на вращающемся полу башни и крепится к нему болтами. Укладка состоит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1"/>
          <w:numId w:val="27"/>
        </w:numPr>
        <w:tabs>
          <w:tab w:pos="359" w:val="left" w:leader="none"/>
          <w:tab w:pos="4012" w:val="left" w:leader="none"/>
        </w:tabs>
        <w:spacing w:line="240" w:lineRule="auto" w:before="0" w:after="0"/>
        <w:ind w:left="4011" w:right="1097" w:hanging="36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каркаса;</w:t>
      </w:r>
    </w:p>
    <w:p>
      <w:pPr>
        <w:pStyle w:val="ListParagraph"/>
        <w:numPr>
          <w:ilvl w:val="1"/>
          <w:numId w:val="27"/>
        </w:numPr>
        <w:tabs>
          <w:tab w:pos="359" w:val="left" w:leader="none"/>
          <w:tab w:pos="4012" w:val="left" w:leader="none"/>
        </w:tabs>
        <w:spacing w:line="240" w:lineRule="auto" w:before="0" w:after="0"/>
        <w:ind w:left="4011" w:right="151" w:hanging="36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восьми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стопоров;</w:t>
      </w:r>
    </w:p>
    <w:p>
      <w:pPr>
        <w:pStyle w:val="ListParagraph"/>
        <w:numPr>
          <w:ilvl w:val="1"/>
          <w:numId w:val="27"/>
        </w:numPr>
        <w:tabs>
          <w:tab w:pos="4012" w:val="left" w:leader="none"/>
        </w:tabs>
        <w:spacing w:line="240" w:lineRule="auto" w:before="0" w:after="0"/>
        <w:ind w:left="3651" w:right="11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восьми толкателей, которые по назначению, устройству и действию аналогичны таким же элементам укладки № 1, соответственно загрузка и извлечение зарядов производится в такой же последовательности как и на укладке №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1.</w:t>
      </w:r>
    </w:p>
    <w:p>
      <w:pPr>
        <w:pStyle w:val="BodyText"/>
        <w:spacing w:line="240" w:lineRule="auto" w:before="9"/>
        <w:ind w:left="4186" w:right="118" w:firstLine="626"/>
        <w:jc w:val="both"/>
      </w:pPr>
      <w:r>
        <w:rPr/>
        <w:pict>
          <v:shape style="position:absolute;margin-left:41.299999pt;margin-top:5.453126pt;width:194.95pt;height:55.5pt;mso-position-horizontal-relative:page;mso-position-vertical-relative:paragraph;z-index:7744" type="#_x0000_t75" stroked="false">
            <v:imagedata r:id="rId156" o:title=""/>
            <w10:wrap type="none"/>
          </v:shape>
        </w:pict>
      </w:r>
      <w:r>
        <w:rPr>
          <w:rFonts w:ascii="Times New Roman" w:hAnsi="Times New Roman" w:cs="Times New Roman" w:eastAsia="Times New Roman" w:hint="default"/>
          <w:b/>
          <w:bCs/>
        </w:rPr>
        <w:t>Укладка на три заряда </w:t>
      </w:r>
      <w:r>
        <w:rPr/>
        <w:t>размещается на дне кормовой части башни перед укладкой № 2. Укладка имеет основание с тремя гнездами под фланец гильзы и</w:t>
      </w:r>
      <w:r>
        <w:rPr>
          <w:spacing w:val="-11"/>
        </w:rPr>
        <w:t> </w:t>
      </w:r>
      <w:r>
        <w:rPr/>
        <w:t>стопор.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3817" w:right="117" w:firstLine="566"/>
        <w:jc w:val="both"/>
      </w:pPr>
      <w:r>
        <w:rPr/>
        <w:pict>
          <v:shape style="position:absolute;margin-left:43.200001pt;margin-top:2.503126pt;width:174.6pt;height:98.0pt;mso-position-horizontal-relative:page;mso-position-vertical-relative:paragraph;z-index:7768" type="#_x0000_t75" stroked="false">
            <v:imagedata r:id="rId157" o:title=""/>
            <w10:wrap type="none"/>
          </v:shape>
        </w:pict>
      </w:r>
      <w:r>
        <w:rPr/>
        <w:pict>
          <v:shape style="position:absolute;margin-left:428.899994pt;margin-top:89.003128pt;width:80.7pt;height:131.25pt;mso-position-horizontal-relative:page;mso-position-vertical-relative:paragraph;z-index:-97144" type="#_x0000_t75" stroked="false">
            <v:imagedata r:id="rId158" o:title=""/>
            <w10:wrap type="none"/>
          </v:shape>
        </w:pict>
      </w:r>
      <w:r>
        <w:rPr>
          <w:rFonts w:ascii="Times New Roman" w:hAnsi="Times New Roman" w:cs="Times New Roman" w:eastAsia="Times New Roman" w:hint="default"/>
          <w:b/>
          <w:bCs/>
        </w:rPr>
        <w:t>Укладка на два заряда </w:t>
      </w:r>
      <w:r>
        <w:rPr/>
        <w:t>крепится болтами на кронштейнах крыши башни. Каркас, стопоры и толкатели по назначению, устройству и действию аналогичны таким же элементам укладки № 2, соответственно загрузка и извлечение зарядов производится в такой же последовательности как и на укладке №</w:t>
      </w:r>
      <w:r>
        <w:rPr>
          <w:spacing w:val="-6"/>
        </w:rPr>
        <w:t> </w:t>
      </w:r>
      <w:r>
        <w:rPr/>
        <w:t>2.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132" w:right="1961" w:firstLine="566"/>
        <w:jc w:val="left"/>
      </w:pPr>
      <w:r>
        <w:rPr>
          <w:rFonts w:ascii="Times New Roman" w:hAnsi="Times New Roman"/>
          <w:b/>
        </w:rPr>
        <w:t>Укладка на один заряд </w:t>
      </w:r>
      <w:r>
        <w:rPr/>
        <w:t>размещена на левом борту корпуса и  имеет два обрезиненных захвата и два ремня для крепления</w:t>
      </w:r>
      <w:r>
        <w:rPr>
          <w:spacing w:val="-16"/>
        </w:rPr>
        <w:t> </w:t>
      </w:r>
      <w:r>
        <w:rPr/>
        <w:t>заряда.</w:t>
      </w:r>
    </w:p>
    <w:p>
      <w:pPr>
        <w:spacing w:after="0" w:line="240" w:lineRule="auto"/>
        <w:jc w:val="left"/>
        <w:sectPr>
          <w:pgSz w:w="11910" w:h="16840"/>
          <w:pgMar w:header="0" w:footer="325" w:top="1060" w:bottom="520" w:left="720" w:right="1580"/>
        </w:sectPr>
      </w:pPr>
    </w:p>
    <w:p>
      <w:pPr>
        <w:pStyle w:val="Heading2"/>
        <w:numPr>
          <w:ilvl w:val="1"/>
          <w:numId w:val="2"/>
        </w:numPr>
        <w:tabs>
          <w:tab w:pos="4253" w:val="left" w:leader="none"/>
        </w:tabs>
        <w:spacing w:line="240" w:lineRule="auto" w:before="47" w:after="0"/>
        <w:ind w:left="4252" w:right="0" w:hanging="72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ТРАНСПОРТЕР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02" w:right="435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Транспортер </w:t>
      </w:r>
      <w:r>
        <w:rPr>
          <w:rFonts w:ascii="Times New Roman" w:hAnsi="Times New Roman"/>
          <w:b/>
        </w:rPr>
      </w:r>
      <w:r>
        <w:rPr/>
        <w:t>предназначен для транспортирования снарядов и зарядов от люка загрузки на лоток в боевом</w:t>
      </w:r>
      <w:r>
        <w:rPr>
          <w:spacing w:val="-10"/>
        </w:rPr>
        <w:t> </w:t>
      </w:r>
      <w:r>
        <w:rPr/>
        <w:t>отделении.</w:t>
      </w:r>
    </w:p>
    <w:p>
      <w:pPr>
        <w:pStyle w:val="BodyText"/>
        <w:spacing w:line="240" w:lineRule="auto"/>
        <w:ind w:left="668" w:right="860"/>
        <w:jc w:val="left"/>
      </w:pPr>
      <w:r>
        <w:rPr/>
        <w:t>В состав транспортера</w:t>
      </w:r>
      <w:r>
        <w:rPr>
          <w:spacing w:val="-4"/>
        </w:rPr>
        <w:t> </w:t>
      </w:r>
      <w:r>
        <w:rPr/>
        <w:t>входят: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труба загрузки для направления движения снарядов и гильз с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зарядом;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ремень для транспортирования снарядов и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гильз;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привод для вращения ремнями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транспортера;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устройство для натяжки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ремня;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два поддерживающих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ролика;</w:t>
      </w:r>
    </w:p>
    <w:p>
      <w:pPr>
        <w:pStyle w:val="ListParagraph"/>
        <w:numPr>
          <w:ilvl w:val="0"/>
          <w:numId w:val="27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5.050003pt;margin-top:18.053108pt;width:484.2pt;height:344.8pt;mso-position-horizontal-relative:page;mso-position-vertical-relative:paragraph;z-index:7984;mso-wrap-distance-left:0;mso-wrap-distance-right:0" coordorigin="1701,361" coordsize="9684,6896">
            <v:shape style="position:absolute;left:1701;top:361;width:9684;height:6380" type="#_x0000_t75" stroked="false">
              <v:imagedata r:id="rId159" o:title=""/>
            </v:shape>
            <v:group style="position:absolute;left:3492;top:2777;width:1026;height:2348" coordorigin="3492,2777" coordsize="1026,2348">
              <v:shape style="position:absolute;left:3492;top:2777;width:1026;height:2348" coordorigin="3492,2777" coordsize="1026,2348" path="m4453,5019l4407,5039,4510,5125,4515,5037,4461,5037,4453,5019xe" filled="true" fillcolor="#000000" stroked="false">
                <v:path arrowok="t"/>
                <v:fill type="solid"/>
              </v:shape>
              <v:shape style="position:absolute;left:3492;top:2777;width:1026;height:2348" coordorigin="3492,2777" coordsize="1026,2348" path="m4472,5011l4453,5019,4461,5037,4480,5029,4472,5011xe" filled="true" fillcolor="#000000" stroked="false">
                <v:path arrowok="t"/>
                <v:fill type="solid"/>
              </v:shape>
              <v:shape style="position:absolute;left:3492;top:2777;width:1026;height:2348" coordorigin="3492,2777" coordsize="1026,2348" path="m4518,4991l4472,5011,4480,5029,4461,5037,4515,5037,4518,4991xe" filled="true" fillcolor="#000000" stroked="false">
                <v:path arrowok="t"/>
                <v:fill type="solid"/>
              </v:shape>
              <v:shape style="position:absolute;left:3492;top:2777;width:1026;height:2348" coordorigin="3492,2777" coordsize="1026,2348" path="m3510,2777l3492,2785,4453,5019,4472,5011,3510,2777xe" filled="true" fillcolor="#000000" stroked="false">
                <v:path arrowok="t"/>
                <v:fill type="solid"/>
              </v:shape>
            </v:group>
            <v:group style="position:absolute;left:6527;top:1639;width:548;height:741" coordorigin="6527,1639" coordsize="548,741">
              <v:shape style="position:absolute;left:6527;top:1639;width:548;height:741" coordorigin="6527,1639" coordsize="548,741" path="m6996,2289l6956,2319,7075,2380,7062,2305,7008,2305,6996,2289xe" filled="true" fillcolor="#000000" stroked="false">
                <v:path arrowok="t"/>
                <v:fill type="solid"/>
              </v:shape>
              <v:shape style="position:absolute;left:6527;top:1639;width:548;height:741" coordorigin="6527,1639" coordsize="548,741" path="m7012,2277l6996,2289,7008,2305,7024,2293,7012,2277xe" filled="true" fillcolor="#000000" stroked="false">
                <v:path arrowok="t"/>
                <v:fill type="solid"/>
              </v:shape>
              <v:shape style="position:absolute;left:6527;top:1639;width:548;height:741" coordorigin="6527,1639" coordsize="548,741" path="m7052,2248l7012,2277,7024,2293,7008,2305,7062,2305,7052,2248xe" filled="true" fillcolor="#000000" stroked="false">
                <v:path arrowok="t"/>
                <v:fill type="solid"/>
              </v:shape>
              <v:shape style="position:absolute;left:6527;top:1639;width:548;height:741" coordorigin="6527,1639" coordsize="548,741" path="m6543,1639l6527,1651,6996,2289,7012,2277,6543,1639xe" filled="true" fillcolor="#000000" stroked="false">
                <v:path arrowok="t"/>
                <v:fill type="solid"/>
              </v:shape>
            </v:group>
            <v:group style="position:absolute;left:5695;top:3275;width:729;height:1220" coordorigin="5695,3275" coordsize="729,1220">
              <v:shape style="position:absolute;left:5695;top:3275;width:729;height:1220" coordorigin="5695,3275" coordsize="729,1220" path="m5705,4361l5695,4495,5808,4422,5794,4414,5755,4414,5737,4404,5748,4387,5705,4361xe" filled="true" fillcolor="#000000" stroked="false">
                <v:path arrowok="t"/>
                <v:fill type="solid"/>
              </v:shape>
              <v:shape style="position:absolute;left:5695;top:3275;width:729;height:1220" coordorigin="5695,3275" coordsize="729,1220" path="m5748,4387l5737,4404,5755,4414,5765,4397,5748,4387xe" filled="true" fillcolor="#000000" stroked="false">
                <v:path arrowok="t"/>
                <v:fill type="solid"/>
              </v:shape>
              <v:shape style="position:absolute;left:5695;top:3275;width:729;height:1220" coordorigin="5695,3275" coordsize="729,1220" path="m5765,4397l5755,4414,5794,4414,5765,4397xe" filled="true" fillcolor="#000000" stroked="false">
                <v:path arrowok="t"/>
                <v:fill type="solid"/>
              </v:shape>
              <v:shape style="position:absolute;left:5695;top:3275;width:729;height:1220" coordorigin="5695,3275" coordsize="729,1220" path="m6406,3275l5748,4387,5765,4397,6424,3285,6406,3275xe" filled="true" fillcolor="#000000" stroked="false">
                <v:path arrowok="t"/>
                <v:fill type="solid"/>
              </v:shape>
            </v:group>
            <v:group style="position:absolute;left:6373;top:3314;width:747;height:866" coordorigin="6373,3314" coordsize="747,866">
              <v:shape style="position:absolute;left:6373;top:3314;width:747;height:866" coordorigin="6373,3314" coordsize="747,866" path="m7034,4096l6996,4128,7120,4180,7103,4111,7047,4111,7034,4096xe" filled="true" fillcolor="#000000" stroked="false">
                <v:path arrowok="t"/>
                <v:fill type="solid"/>
              </v:shape>
              <v:shape style="position:absolute;left:6373;top:3314;width:747;height:866" coordorigin="6373,3314" coordsize="747,866" path="m7049,4083l7034,4096,7047,4111,7062,4098,7049,4083xe" filled="true" fillcolor="#000000" stroked="false">
                <v:path arrowok="t"/>
                <v:fill type="solid"/>
              </v:shape>
              <v:shape style="position:absolute;left:6373;top:3314;width:747;height:866" coordorigin="6373,3314" coordsize="747,866" path="m7087,4050l7049,4083,7062,4098,7047,4111,7103,4111,7087,4050xe" filled="true" fillcolor="#000000" stroked="false">
                <v:path arrowok="t"/>
                <v:fill type="solid"/>
              </v:shape>
              <v:shape style="position:absolute;left:6373;top:3314;width:747;height:866" coordorigin="6373,3314" coordsize="747,866" path="m6389,3314l6373,3328,7034,4096,7049,4083,6389,3314xe" filled="true" fillcolor="#000000" stroked="false">
                <v:path arrowok="t"/>
                <v:fill type="solid"/>
              </v:shape>
            </v:group>
            <v:group style="position:absolute;left:8469;top:3232;width:1026;height:1167" coordorigin="8469,3232" coordsize="1026,1167">
              <v:shape style="position:absolute;left:8469;top:3232;width:1026;height:1167" coordorigin="8469,3232" coordsize="1026,1167" path="m8575,3283l8507,3365,8473,3476,8469,3539,8474,3607,8486,3679,8507,3752,8536,3828,8573,3904,8617,3979,8670,4054,8728,4124,8789,4187,8853,4242,8918,4290,8983,4329,9049,4360,9113,4382,9176,4395,9235,4399,9291,4392,9389,4347,9457,4265,9491,4154,9495,4091,9490,4023,9478,3951,9457,3878,9428,3802,9391,3727,9347,3651,9294,3576,9236,3506,9175,3443,9111,3388,9046,3340,8981,3301,8915,3270,8851,3248,8788,3235,8729,3232,8673,3238,8621,3255,8575,3283xe" filled="false" stroked="true" strokeweight="1.5pt" strokecolor="#000000">
                <v:path arrowok="t"/>
              </v:shape>
            </v:group>
            <v:group style="position:absolute;left:9168;top:3950;width:376;height:523" coordorigin="9168,3950" coordsize="376,523">
              <v:shape style="position:absolute;left:9168;top:3950;width:376;height:523" coordorigin="9168,3950" coordsize="376,523" path="m9246,4042l9229,4054,9527,4473,9543,4461,9246,4042xe" filled="true" fillcolor="#000000" stroked="false">
                <v:path arrowok="t"/>
                <v:fill type="solid"/>
              </v:shape>
              <v:shape style="position:absolute;left:9168;top:3950;width:376;height:523" coordorigin="9168,3950" coordsize="376,523" path="m9168,3950l9189,4083,9229,4054,9218,4037,9234,4026,9269,4026,9286,4013,9168,3950xe" filled="true" fillcolor="#000000" stroked="false">
                <v:path arrowok="t"/>
                <v:fill type="solid"/>
              </v:shape>
              <v:shape style="position:absolute;left:9168;top:3950;width:376;height:523" coordorigin="9168,3950" coordsize="376,523" path="m9234,4026l9218,4037,9229,4054,9246,4042,9234,4026xe" filled="true" fillcolor="#000000" stroked="false">
                <v:path arrowok="t"/>
                <v:fill type="solid"/>
              </v:shape>
              <v:shape style="position:absolute;left:9168;top:3950;width:376;height:523" coordorigin="9168,3950" coordsize="376,523" path="m9269,4026l9234,4026,9246,4042,9269,4026xe" filled="true" fillcolor="#000000" stroked="false">
                <v:path arrowok="t"/>
                <v:fill type="solid"/>
              </v:shape>
            </v:group>
            <v:group style="position:absolute;left:8033;top:4317;width:357;height:949" coordorigin="8033,4317" coordsize="357,949">
              <v:shape style="position:absolute;left:8033;top:4317;width:357;height:949" coordorigin="8033,4317" coordsize="357,949" path="m8099,4427l8080,4434,8371,5265,8389,5259,8099,4427xe" filled="true" fillcolor="#000000" stroked="false">
                <v:path arrowok="t"/>
                <v:fill type="solid"/>
              </v:shape>
              <v:shape style="position:absolute;left:8033;top:4317;width:357;height:949" coordorigin="8033,4317" coordsize="357,949" path="m8050,4317l8033,4450,8080,4434,8074,4415,8092,4408,8144,4408,8050,4317xe" filled="true" fillcolor="#000000" stroked="false">
                <v:path arrowok="t"/>
                <v:fill type="solid"/>
              </v:shape>
              <v:shape style="position:absolute;left:8033;top:4317;width:357;height:949" coordorigin="8033,4317" coordsize="357,949" path="m8092,4408l8074,4415,8080,4434,8099,4427,8092,4408xe" filled="true" fillcolor="#000000" stroked="false">
                <v:path arrowok="t"/>
                <v:fill type="solid"/>
              </v:shape>
              <v:shape style="position:absolute;left:8033;top:4317;width:357;height:949" coordorigin="8033,4317" coordsize="357,949" path="m8144,4408l8092,4408,8099,4427,8146,4411,8144,4408xe" filled="true" fillcolor="#000000" stroked="false">
                <v:path arrowok="t"/>
                <v:fill type="solid"/>
              </v:shape>
            </v:group>
            <v:group style="position:absolute;left:4447;top:5171;width:967;height:722" coordorigin="4447,5171" coordsize="967,722">
              <v:shape style="position:absolute;left:4447;top:5171;width:967;height:722" coordorigin="4447,5171" coordsize="967,722" path="m4792,5300l4711,5353,4639,5411,4577,5471,4525,5532,4486,5594,4460,5653,4447,5710,4448,5762,4498,5845,4599,5888,4664,5893,4737,5887,4815,5872,4897,5846,4982,5810,5068,5764,5149,5711,5221,5653,5283,5593,5335,5532,5374,5470,5400,5411,5413,5354,5412,5302,5362,5219,5261,5177,5196,5171,5123,5177,5045,5192,4963,5218,4878,5254,4792,5300xe" filled="false" stroked="true" strokeweight="1.5pt" strokecolor="#000000">
                <v:path arrowok="t"/>
              </v:shape>
            </v:group>
            <v:group style="position:absolute;left:4990;top:5637;width:742;height:713" coordorigin="4990,5637" coordsize="742,713">
              <v:shape style="position:absolute;left:4990;top:5637;width:742;height:713" coordorigin="4990,5637" coordsize="742,713" path="m5084,5713l5070,5727,5718,6349,5732,6335,5084,5713xe" filled="true" fillcolor="#000000" stroked="false">
                <v:path arrowok="t"/>
                <v:fill type="solid"/>
              </v:shape>
              <v:shape style="position:absolute;left:4990;top:5637;width:742;height:713" coordorigin="4990,5637" coordsize="742,713" path="m4990,5637l5035,5763,5070,5727,5055,5713,5069,5699,5097,5699,5118,5677,4990,5637xe" filled="true" fillcolor="#000000" stroked="false">
                <v:path arrowok="t"/>
                <v:fill type="solid"/>
              </v:shape>
              <v:shape style="position:absolute;left:4990;top:5637;width:742;height:713" coordorigin="4990,5637" coordsize="742,713" path="m5069,5699l5055,5713,5070,5727,5084,5713,5069,5699xe" filled="true" fillcolor="#000000" stroked="false">
                <v:path arrowok="t"/>
                <v:fill type="solid"/>
              </v:shape>
              <v:shape style="position:absolute;left:4990;top:5637;width:742;height:713" coordorigin="4990,5637" coordsize="742,713" path="m5097,5699l5069,5699,5084,5713,5097,5699xe" filled="true" fillcolor="#000000" stroked="false">
                <v:path arrowok="t"/>
                <v:fill type="solid"/>
              </v:shape>
            </v:group>
            <v:group style="position:absolute;left:3430;top:5018;width:1005;height:1377" coordorigin="3430,5018" coordsize="1005,1377">
              <v:shape style="position:absolute;left:3430;top:5018;width:1005;height:1377" coordorigin="3430,5018" coordsize="1005,1377" path="m3932,5018l3869,5023,3809,5039,3751,5064,3696,5099,3645,5141,3599,5192,3557,5249,3520,5313,3489,5383,3464,5458,3445,5537,3434,5620,3430,5707,3434,5793,3445,5876,3464,5955,3489,6030,3520,6100,3557,6164,3599,6221,3645,6272,3696,6314,3751,6349,3809,6374,3869,6390,3932,6395,3995,6390,4056,6374,4114,6349,4169,6314,4220,6272,4266,6221,4308,6164,4345,6100,4376,6030,4401,5955,4420,5876,4431,5793,4435,5707,4431,5620,4420,5537,4401,5458,4376,5383,4345,5313,4308,5249,4266,5192,4220,5141,4169,5099,4114,5064,4056,5039,3995,5023,3932,5018xe" filled="false" stroked="true" strokeweight="1.5pt" strokecolor="#000000">
                <v:path arrowok="t"/>
              </v:shape>
            </v:group>
            <v:group style="position:absolute;left:3910;top:5862;width:500;height:782" coordorigin="3910,5862" coordsize="500,782">
              <v:shape style="position:absolute;left:3910;top:5862;width:500;height:782" coordorigin="3910,5862" coordsize="500,782" path="m3983,5958l3966,5969,4393,6643,4409,6633,3983,5958xe" filled="true" fillcolor="#000000" stroked="false">
                <v:path arrowok="t"/>
                <v:fill type="solid"/>
              </v:shape>
              <v:shape style="position:absolute;left:3910;top:5862;width:500;height:782" coordorigin="3910,5862" coordsize="500,782" path="m3910,5862l3923,5995,3966,5969,3955,5952,3972,5941,4009,5941,4025,5931,3910,5862xe" filled="true" fillcolor="#000000" stroked="false">
                <v:path arrowok="t"/>
                <v:fill type="solid"/>
              </v:shape>
              <v:shape style="position:absolute;left:3910;top:5862;width:500;height:782" coordorigin="3910,5862" coordsize="500,782" path="m3972,5941l3955,5952,3966,5969,3983,5958,3972,5941xe" filled="true" fillcolor="#000000" stroked="false">
                <v:path arrowok="t"/>
                <v:fill type="solid"/>
              </v:shape>
              <v:shape style="position:absolute;left:3910;top:5862;width:500;height:782" coordorigin="3910,5862" coordsize="500,782" path="m4009,5941l3972,5941,3983,5958,4009,5941xe" filled="true" fillcolor="#000000" stroked="false">
                <v:path arrowok="t"/>
                <v:fill type="solid"/>
              </v:shape>
              <v:shape style="position:absolute;left:4941;top:1161;width:1980;height:503" type="#_x0000_t202" filled="true" fillcolor="#c0c0c0" stroked="false">
                <v:textbox inset="0,0,0,0">
                  <w:txbxContent>
                    <w:p>
                      <w:pPr>
                        <w:spacing w:before="79"/>
                        <w:ind w:left="17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труба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загрузки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601;top:2061;width:2539;height:709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70"/>
                        <w:ind w:left="183" w:right="162" w:firstLine="475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ремень для транспортирования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823;top:2774;width:1320;height:499" type="#_x0000_t202" filled="false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25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ролики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528;top:4105;width:1620;height:720" type="#_x0000_t202" filled="true" fillcolor="#c0c0c0" stroked="false">
                <v:textbox inset="0,0,0,0">
                  <w:txbxContent>
                    <w:p>
                      <w:pPr>
                        <w:spacing w:line="247" w:lineRule="auto" w:before="69"/>
                        <w:ind w:left="316" w:right="181" w:hanging="12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червячный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редуктор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114;top:5240;width:2366;height:540" type="#_x0000_t202" filled="true" fillcolor="#c0c0c0" stroked="false">
                <v:textbox inset="0,0,0,0">
                  <w:txbxContent>
                    <w:p>
                      <w:pPr>
                        <w:spacing w:before="77"/>
                        <w:ind w:left="20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электродвигатель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695;top:6027;width:2288;height:664" type="#_x0000_t202" filled="true" fillcolor="#c0c0c0" stroked="false">
                <v:textbox inset="0,0,0,0">
                  <w:txbxContent>
                    <w:p>
                      <w:pPr>
                        <w:spacing w:before="70"/>
                        <w:ind w:left="301" w:right="283" w:firstLine="1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устройство для натяжки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ремня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029;top:6608;width:2190;height:649" type="#_x0000_t202" filled="true" fillcolor="#c0c0c0" stroked="false">
                <v:textbox inset="0,0,0,0">
                  <w:txbxContent>
                    <w:p>
                      <w:pPr>
                        <w:spacing w:before="69"/>
                        <w:ind w:left="338" w:right="317" w:firstLine="24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концевой выключатель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  <w:r>
        <w:rPr>
          <w:rFonts w:ascii="Times New Roman" w:hAnsi="Times New Roman"/>
          <w:sz w:val="24"/>
        </w:rPr>
        <w:t>электрооборудование для обеспечения работы и управления работой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транспортера.</w:t>
      </w:r>
    </w:p>
    <w:p>
      <w:pPr>
        <w:spacing w:before="143"/>
        <w:ind w:left="668" w:right="86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 состав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thick" w:color="000000"/>
        </w:rPr>
      </w:r>
      <w:r>
        <w:rPr>
          <w:rFonts w:ascii="Times New Roman" w:hAnsi="Times New Roman"/>
          <w:b/>
          <w:sz w:val="24"/>
          <w:u w:val="thick" w:color="000000"/>
        </w:rPr>
        <w:t>привода</w:t>
      </w:r>
      <w:r>
        <w:rPr>
          <w:rFonts w:ascii="Times New Roman" w:hAnsi="Times New Roman"/>
          <w:b/>
          <w:spacing w:val="-8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8"/>
          <w:sz w:val="24"/>
        </w:rPr>
      </w:r>
      <w:r>
        <w:rPr>
          <w:rFonts w:ascii="Times New Roman" w:hAnsi="Times New Roman"/>
          <w:sz w:val="24"/>
        </w:rPr>
        <w:t>входят: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10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электродвигатель (для придания вращения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приводу);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102" w:right="43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червячный редуктор (для понижения числа оборотов при передаче вращения от электродвигателя на ведущий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ролик);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ведущий ролик (для передачи вращения на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ремень).</w:t>
      </w:r>
    </w:p>
    <w:p>
      <w:pPr>
        <w:pStyle w:val="BodyText"/>
        <w:spacing w:line="240" w:lineRule="auto"/>
        <w:ind w:left="102" w:right="433" w:firstLine="53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Устройство для натяжения ремня </w:t>
      </w:r>
      <w:r>
        <w:rPr>
          <w:rFonts w:ascii="Times New Roman" w:hAnsi="Times New Roman"/>
          <w:b/>
        </w:rPr>
      </w:r>
      <w:r>
        <w:rPr/>
        <w:t>включает в себя ролик на оси, два болта, регулировочные и контрольные гайки. При навинчивании гайки перемещают назад болты, которые через ось оттягивают назад ролик, который и регулирует натяжение</w:t>
      </w:r>
      <w:r>
        <w:rPr>
          <w:spacing w:val="-19"/>
        </w:rPr>
        <w:t> </w:t>
      </w:r>
      <w:r>
        <w:rPr/>
        <w:t>ремня.</w:t>
      </w:r>
    </w:p>
    <w:p>
      <w:pPr>
        <w:pStyle w:val="BodyText"/>
        <w:spacing w:line="240" w:lineRule="auto"/>
        <w:ind w:left="641" w:right="860"/>
        <w:jc w:val="left"/>
      </w:pPr>
      <w:r>
        <w:rPr/>
        <w:t>Два средних ролика поддерживают ремень и предупреждают провисание</w:t>
      </w:r>
      <w:r>
        <w:rPr>
          <w:spacing w:val="-22"/>
        </w:rPr>
        <w:t> </w:t>
      </w:r>
      <w:r>
        <w:rPr/>
        <w:t>ремня. </w:t>
      </w:r>
      <w:r>
        <w:rPr/>
        <w:t>В состав </w:t>
      </w:r>
      <w:r>
        <w:rPr>
          <w:rFonts w:ascii="Times New Roman" w:hAnsi="Times New Roman"/>
        </w:rPr>
      </w:r>
      <w:r>
        <w:rPr>
          <w:rFonts w:ascii="Times New Roman" w:hAnsi="Times New Roman"/>
          <w:u w:val="thick" w:color="000000"/>
        </w:rPr>
      </w:r>
      <w:r>
        <w:rPr>
          <w:rFonts w:ascii="Times New Roman" w:hAnsi="Times New Roman"/>
          <w:b/>
          <w:u w:val="thick" w:color="000000"/>
        </w:rPr>
        <w:t>электрооборудования</w:t>
      </w:r>
      <w:r>
        <w:rPr>
          <w:rFonts w:ascii="Times New Roman" w:hAnsi="Times New Roman"/>
          <w:b/>
          <w:spacing w:val="-8"/>
          <w:u w:val="thick" w:color="000000"/>
        </w:rPr>
        <w:t> </w:t>
      </w:r>
      <w:r>
        <w:rPr>
          <w:rFonts w:ascii="Times New Roman" w:hAnsi="Times New Roman"/>
          <w:b/>
          <w:spacing w:val="-8"/>
        </w:rPr>
      </w:r>
      <w:r>
        <w:rPr/>
        <w:t>входят: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включатель транспортера (при загрузке снаряда или заряда в люк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загрузки);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выключатель транспортера (при поступлении снаряда или заряда на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лоток);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электродвигатель;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щиток сотовой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укладки;</w:t>
      </w:r>
    </w:p>
    <w:p>
      <w:pPr>
        <w:pStyle w:val="ListParagraph"/>
        <w:numPr>
          <w:ilvl w:val="0"/>
          <w:numId w:val="29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сигнальный фонарь на корме базовой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машины.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1060" w:bottom="520" w:left="1600" w:right="420"/>
        </w:sectPr>
      </w:pPr>
    </w:p>
    <w:p>
      <w:pPr>
        <w:pStyle w:val="BodyText"/>
        <w:spacing w:line="240" w:lineRule="auto" w:before="41"/>
        <w:ind w:left="738" w:right="103"/>
        <w:jc w:val="left"/>
      </w:pPr>
      <w:r>
        <w:rPr/>
        <w:pict>
          <v:group style="position:absolute;margin-left:43.595001pt;margin-top:23.048096pt;width:153.950pt;height:149.5pt;mso-position-horizontal-relative:page;mso-position-vertical-relative:paragraph;z-index:8056" coordorigin="872,461" coordsize="3079,2990">
            <v:shape style="position:absolute;left:889;top:478;width:3047;height:2958" type="#_x0000_t75" stroked="false">
              <v:imagedata r:id="rId160" o:title=""/>
            </v:shape>
            <v:group style="position:absolute;left:879;top:468;width:3064;height:2975" coordorigin="879,468" coordsize="3064,2975">
              <v:shape style="position:absolute;left:879;top:468;width:3064;height:2975" coordorigin="879,468" coordsize="3064,2975" path="m879,3443l3943,3443,3943,468,879,468,879,3443xe" filled="false" stroked="true" strokeweight=".75pt" strokecolor="#000000">
                <v:path arrowok="t"/>
              </v:shape>
            </v:group>
            <v:group style="position:absolute;left:1628;top:1706;width:481;height:409" coordorigin="1628,1706" coordsize="481,409">
              <v:shape style="position:absolute;left:1628;top:1706;width:481;height:409" coordorigin="1628,1706" coordsize="481,409" path="m1869,1706l1792,1716,1726,1746,1674,1790,1640,1846,1628,1910,1640,1975,1674,2031,1726,2076,1792,2105,1869,2115,1945,2105,2011,2076,2063,2031,2097,1975,2109,1910,2097,1846,2063,1790,2011,1746,1945,1716,1869,1706xe" filled="false" stroked="true" strokeweight="2.25pt" strokecolor="#000000">
                <v:path arrowok="t"/>
              </v:shape>
              <v:shape style="position:absolute;left:1207;top:2138;width:1440;height:502" type="#_x0000_t202" filled="false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192" w:right="14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фиксатор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Для загрузки боеприпасов с помощью транспортера</w:t>
      </w:r>
      <w:r>
        <w:rPr>
          <w:spacing w:val="-14"/>
        </w:rPr>
        <w:t> </w:t>
      </w:r>
      <w:r>
        <w:rPr/>
        <w:t>необходимо: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tabs>
          <w:tab w:pos="3796" w:val="left" w:leader="none"/>
        </w:tabs>
        <w:spacing w:line="240" w:lineRule="auto"/>
        <w:ind w:left="3437" w:right="103"/>
        <w:jc w:val="left"/>
      </w:pPr>
      <w:r>
        <w:rPr/>
        <w:t>–</w:t>
        <w:tab/>
        <w:t>установить лоток в рабочее положение и</w:t>
      </w:r>
      <w:r>
        <w:rPr>
          <w:spacing w:val="49"/>
        </w:rPr>
        <w:t> </w:t>
      </w:r>
      <w:r>
        <w:rPr/>
        <w:t>закрепить</w:t>
      </w:r>
      <w:r>
        <w:rPr>
          <w:spacing w:val="8"/>
        </w:rPr>
        <w:t> </w:t>
      </w:r>
      <w:r>
        <w:rPr/>
        <w:t>его</w:t>
      </w:r>
      <w:r>
        <w:rPr>
          <w:w w:val="99"/>
        </w:rPr>
        <w:t> </w:t>
      </w:r>
      <w:r>
        <w:rPr/>
        <w:t>фиксатором;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532" w:val="left" w:leader="none"/>
        </w:tabs>
        <w:spacing w:line="240" w:lineRule="auto" w:before="153" w:after="0"/>
        <w:ind w:left="53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69.549988pt;margin-top:-36.846893pt;width:138.85pt;height:162pt;mso-position-horizontal-relative:page;mso-position-vertical-relative:paragraph;z-index:8080" type="#_x0000_t75" stroked="false">
            <v:imagedata r:id="rId161" o:title=""/>
            <w10:wrap type="none"/>
          </v:shape>
        </w:pict>
      </w:r>
      <w:r>
        <w:rPr>
          <w:rFonts w:ascii="Times New Roman" w:hAnsi="Times New Roman"/>
          <w:sz w:val="24"/>
        </w:rPr>
        <w:t>включить тумблер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ПИТАНИЕ;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532" w:val="left" w:leader="none"/>
        </w:tabs>
        <w:spacing w:line="240" w:lineRule="auto" w:before="0" w:after="0"/>
        <w:ind w:left="172" w:right="309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переключатель режимов работы ГРУНТ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УКЛАДКА поставить в положение ГРУНТ – замыкается цепь питания сигнального фонаря на</w:t>
      </w:r>
      <w:r>
        <w:rPr>
          <w:rFonts w:ascii="Times New Roman" w:hAnsi="Times New Roman" w:cs="Times New Roman" w:eastAsia="Times New Roman" w:hint="default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корме;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532" w:val="left" w:leader="none"/>
        </w:tabs>
        <w:spacing w:line="240" w:lineRule="auto" w:before="0" w:after="0"/>
        <w:ind w:left="172" w:right="3102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06.350006pt;margin-top:33.473114pt;width:204.613315pt;height:182.28pt;mso-position-horizontal-relative:page;mso-position-vertical-relative:paragraph;z-index:8008;mso-wrap-distance-left:0;mso-wrap-distance-right:0" type="#_x0000_t75" stroked="false">
            <v:imagedata r:id="rId162" o:title=""/>
            <w10:wrap type="topAndBottom"/>
          </v:shape>
        </w:pict>
      </w:r>
      <w:r>
        <w:rPr/>
        <w:pict>
          <v:shape style="position:absolute;margin-left:39.5pt;margin-top:47.223114pt;width:243pt;height:179.9pt;mso-position-horizontal-relative:page;mso-position-vertical-relative:paragraph;z-index:-96832" type="#_x0000_t75" stroked="false">
            <v:imagedata r:id="rId163" o:title=""/>
            <w10:wrap type="none"/>
          </v:shape>
        </w:pict>
      </w:r>
      <w:r>
        <w:rPr>
          <w:rFonts w:ascii="Times New Roman" w:hAnsi="Times New Roman"/>
          <w:sz w:val="24"/>
        </w:rPr>
        <w:t>после загорания сигнального фонаря можно загружать снаряд или заряд в трубу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загрузки;</w:t>
      </w:r>
    </w:p>
    <w:p>
      <w:pPr>
        <w:pStyle w:val="BodyText"/>
        <w:spacing w:line="240" w:lineRule="auto" w:before="72"/>
        <w:ind w:left="172" w:right="99" w:firstLine="4978"/>
        <w:jc w:val="both"/>
      </w:pPr>
      <w:r>
        <w:rPr/>
        <w:t>– снаряд или заряд своим весом давит на рычаг и срабатывает включатель транспортера – снаряд или заряд перемещается на ремне транспортирования до</w:t>
      </w:r>
      <w:r>
        <w:rPr>
          <w:spacing w:val="-8"/>
        </w:rPr>
        <w:t> </w:t>
      </w:r>
      <w:r>
        <w:rPr/>
        <w:t>лотка;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1"/>
          <w:numId w:val="29"/>
        </w:numPr>
        <w:tabs>
          <w:tab w:pos="4544" w:val="left" w:leader="none"/>
        </w:tabs>
        <w:spacing w:line="240" w:lineRule="auto" w:before="0" w:after="0"/>
        <w:ind w:left="4183" w:right="10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9.599998pt;margin-top:9.803126pt;width:194.55pt;height:148.75pt;mso-position-horizontal-relative:page;mso-position-vertical-relative:paragraph;z-index:8152" coordorigin="792,196" coordsize="3891,2975">
            <v:shape style="position:absolute;left:792;top:196;width:3891;height:2975" type="#_x0000_t75" stroked="false">
              <v:imagedata r:id="rId164" o:title=""/>
            </v:shape>
            <v:group style="position:absolute;left:2521;top:1375;width:540;height:1080" coordorigin="2521,1375" coordsize="540,1080">
              <v:shape style="position:absolute;left:2521;top:1375;width:540;height:1080" coordorigin="2521,1375" coordsize="540,1080" path="m2791,1375l2697,1409,2617,1502,2584,1567,2558,1643,2538,1727,2525,1818,2521,1915,2525,2012,2538,2103,2558,2188,2584,2263,2617,2328,2655,2381,2742,2446,2791,2455,2840,2446,2927,2381,2965,2328,2998,2263,3024,2188,3044,2103,3057,2012,3061,1915,3057,1818,3044,1727,3024,1643,2998,1567,2965,1502,2927,1449,2840,1384,2791,1375xe" filled="false" stroked="true" strokeweight="2.25pt" strokecolor="#000000">
                <v:path arrowok="t"/>
              </v:shape>
              <v:shape style="position:absolute;left:1441;top:2491;width:2698;height:424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30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включателя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4"/>
          <w:szCs w:val="24"/>
        </w:rPr>
        <w:t>снаряд или заряд под действием своего веса нажимает на шток выключателя транспортера – транспортер</w:t>
      </w:r>
      <w:r>
        <w:rPr>
          <w:rFonts w:ascii="Times New Roman" w:hAnsi="Times New Roman" w:cs="Times New Roman" w:eastAsia="Times New Roman" w:hint="default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останавливается;</w:t>
      </w:r>
    </w:p>
    <w:p>
      <w:pPr>
        <w:pStyle w:val="ListParagraph"/>
        <w:numPr>
          <w:ilvl w:val="1"/>
          <w:numId w:val="29"/>
        </w:numPr>
        <w:tabs>
          <w:tab w:pos="4544" w:val="left" w:leader="none"/>
        </w:tabs>
        <w:spacing w:line="240" w:lineRule="auto" w:before="0" w:after="0"/>
        <w:ind w:left="4183" w:right="10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после снятия снаряда или заряда с лотка освобождается шток выключателя транспортера, который подает сигнал на управляющее реле – подается питание на сигнальный</w:t>
      </w:r>
      <w:r>
        <w:rPr>
          <w:rFonts w:ascii="Times New Roman" w:hAnsi="Times New Roman" w:cs="Times New Roman" w:eastAsia="Times New Roman" w:hint="default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фонарь.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4723" w:right="103"/>
        <w:jc w:val="left"/>
      </w:pPr>
      <w:r>
        <w:rPr/>
        <w:t>При загрузке трубы цикл работы</w:t>
      </w:r>
      <w:r>
        <w:rPr>
          <w:spacing w:val="-10"/>
        </w:rPr>
        <w:t> </w:t>
      </w:r>
      <w:r>
        <w:rPr/>
        <w:t>повторяется.</w:t>
      </w:r>
    </w:p>
    <w:p>
      <w:pPr>
        <w:spacing w:after="0" w:line="240" w:lineRule="auto"/>
        <w:jc w:val="left"/>
        <w:sectPr>
          <w:pgSz w:w="11910" w:h="16840"/>
          <w:pgMar w:header="0" w:footer="325" w:top="1060" w:bottom="520" w:left="680" w:right="1600"/>
        </w:sectPr>
      </w:pPr>
    </w:p>
    <w:p>
      <w:pPr>
        <w:pStyle w:val="Heading2"/>
        <w:numPr>
          <w:ilvl w:val="1"/>
          <w:numId w:val="2"/>
        </w:numPr>
        <w:tabs>
          <w:tab w:pos="3507" w:val="left" w:leader="none"/>
        </w:tabs>
        <w:spacing w:line="240" w:lineRule="auto" w:before="51" w:after="0"/>
        <w:ind w:left="3506" w:right="0" w:hanging="720"/>
        <w:jc w:val="left"/>
        <w:rPr>
          <w:b w:val="0"/>
          <w:bCs w:val="0"/>
          <w:u w:val="none"/>
        </w:rPr>
      </w:pPr>
      <w:r>
        <w:rPr/>
        <w:pict>
          <v:shape style="position:absolute;margin-left:465.141998pt;margin-top:688.243896pt;width:130.15pt;height:153.3pt;mso-position-horizontal-relative:page;mso-position-vertical-relative:page;z-index:-967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0" w:right="0"/>
                    <w:jc w:val="left"/>
                  </w:pPr>
                  <w:r>
                    <w:rPr/>
                    <w:t>ой</w:t>
                  </w:r>
                </w:p>
                <w:p>
                  <w:pPr>
                    <w:pStyle w:val="BodyText"/>
                    <w:spacing w:line="240" w:lineRule="auto"/>
                    <w:ind w:left="191" w:right="0"/>
                    <w:jc w:val="left"/>
                  </w:pPr>
                  <w:r>
                    <w:rPr/>
                    <w:t>5Г).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2.199997pt;margin-top:513.849976pt;width:513.1pt;height:327.650pt;mso-position-horizontal-relative:page;mso-position-vertical-relative:page;z-index:8440" coordorigin="1644,10277" coordsize="10262,6553">
            <v:shape style="position:absolute;left:8818;top:10277;width:2243;height:2603" type="#_x0000_t75" stroked="false">
              <v:imagedata r:id="rId165" o:title=""/>
            </v:shape>
            <v:shape style="position:absolute;left:8400;top:12117;width:3506;height:2601" type="#_x0000_t75" stroked="false">
              <v:imagedata r:id="rId166" o:title=""/>
            </v:shape>
            <v:group style="position:absolute;left:5226;top:10457;width:3495;height:1519" coordorigin="5226,10457" coordsize="3495,1519">
              <v:shape style="position:absolute;left:5226;top:10457;width:3495;height:1519" coordorigin="5226,10457" coordsize="3495,1519" path="m7847,10457l7847,10837,5226,10837,5226,11596,7847,11596,7847,11976,8721,11217,7847,10457xe" filled="false" stroked="true" strokeweight=".75pt" strokecolor="#000000">
                <v:path arrowok="t"/>
              </v:shape>
              <v:shape style="position:absolute;left:1644;top:12017;width:2311;height:3169" type="#_x0000_t75" stroked="false">
                <v:imagedata r:id="rId167" o:title=""/>
              </v:shape>
            </v:group>
            <v:group style="position:absolute;left:3302;top:11912;width:3908;height:1429" coordorigin="3302,11912" coordsize="3908,1429">
              <v:shape style="position:absolute;left:3302;top:11912;width:3908;height:1429" coordorigin="3302,11912" coordsize="3908,1429" path="m4279,11912l4279,12269,7210,12269,7210,12984,4279,12984,4279,13341,3302,12627,4279,11912xe" filled="false" stroked="true" strokeweight=".75pt" strokecolor="#000000">
                <v:path arrowok="t"/>
              </v:shape>
            </v:group>
            <v:group style="position:absolute;left:7637;top:12471;width:3447;height:2014" coordorigin="7637,12471" coordsize="3447,2014">
              <v:shape style="position:absolute;left:7637;top:12471;width:3447;height:2014" coordorigin="7637,12471" coordsize="3447,2014" path="m7637,12471l7637,14485,10290,14485,10290,13931,10495,13931,10495,14267,11084,13478,10495,12689,10495,13025,10290,13025,10290,12471,7637,12471xe" filled="false" stroked="true" strokeweight=".75pt" strokecolor="#000000">
                <v:path arrowok="t"/>
              </v:shape>
              <v:shape style="position:absolute;left:9520;top:13774;width:2385;height:3056" type="#_x0000_t75" stroked="false">
                <v:imagedata r:id="rId168" o:title=""/>
              </v:shape>
              <v:shape style="position:absolute;left:5283;top:10776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–</w:t>
                      </w:r>
                    </w:p>
                  </w:txbxContent>
                </v:textbox>
                <w10:wrap type="none"/>
              </v:shape>
              <v:shape style="position:absolute;left:5447;top:11107;width:260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щиток сотовой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04;top:12495;width:3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щиток карусельной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укладки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857;top:12665;width:2208;height:1340" type="#_x0000_t202" filled="false" stroked="false">
                <v:textbox inset="0,0,0,0">
                  <w:txbxContent>
                    <w:p>
                      <w:pPr>
                        <w:tabs>
                          <w:tab w:pos="1081" w:val="left" w:leader="none"/>
                        </w:tabs>
                        <w:spacing w:line="243" w:lineRule="exact" w:before="0"/>
                        <w:ind w:left="0" w:right="-17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щиток</w:t>
                        <w:tab/>
                        <w:t>отопителя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664" w:val="left" w:leader="none"/>
                          <w:tab w:pos="1473" w:val="left" w:leader="none"/>
                          <w:tab w:pos="2074" w:val="left" w:leader="none"/>
                        </w:tabs>
                        <w:spacing w:line="240" w:lineRule="auto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(для</w:t>
                        <w:tab/>
                        <w:t>управления</w:t>
                        <w:tab/>
                        <w:t>и контроля</w:t>
                        <w:tab/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работы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отопительно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вентиляционн</w:t>
                      </w:r>
                    </w:p>
                  </w:txbxContent>
                </v:textbox>
                <w10:wrap type="none"/>
              </v:shape>
              <v:shape style="position:absolute;left:4136;top:14088;width:3294;height:849" type="#_x0000_t202" filled="false" stroked="false">
                <v:textbox inset="0,0,0,0">
                  <w:txbxContent>
                    <w:p>
                      <w:pPr>
                        <w:tabs>
                          <w:tab w:pos="1374" w:val="left" w:leader="none"/>
                          <w:tab w:pos="3151" w:val="left" w:leader="none"/>
                        </w:tabs>
                        <w:spacing w:line="316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3)  </w:t>
                      </w:r>
                      <w:r>
                        <w:rPr>
                          <w:rFonts w:ascii="Times New Roman" w:hAnsi="Times New Roman"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5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35"/>
                          <w:sz w:val="24"/>
                          <w:u w:val="thick" w:color="000000"/>
                        </w:rPr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цепи</w:t>
                        <w:tab/>
                        <w:t>управления</w:t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4"/>
                          <w:u w:val="thick" w:color="000000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1707" w:val="left" w:leader="none"/>
                        </w:tabs>
                        <w:spacing w:line="264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0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блокировки</w:t>
                        <w:tab/>
                        <w:t>электроспуска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69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0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ударного механизма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гаубицы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:</w:t>
                      </w:r>
                    </w:p>
                  </w:txbxContent>
                </v:textbox>
                <w10:wrap type="none"/>
              </v:shape>
              <v:shape style="position:absolute;left:7857;top:14041;width:163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5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установки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ОВ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4136;top:14972;width:519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6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электрическая  цепь  спуска  ударного 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механизма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ЭЛЕКТРООБОРУДОВАНИЕ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25"/>
          <w:szCs w:val="25"/>
        </w:rPr>
      </w:pPr>
    </w:p>
    <w:p>
      <w:pPr>
        <w:pStyle w:val="BodyText"/>
        <w:spacing w:line="240" w:lineRule="auto" w:before="69"/>
        <w:ind w:left="182" w:right="847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Электрооборудование </w:t>
      </w:r>
      <w:r>
        <w:rPr>
          <w:rFonts w:ascii="Times New Roman" w:hAnsi="Times New Roman"/>
          <w:b/>
        </w:rPr>
      </w:r>
      <w:r>
        <w:rPr/>
        <w:t>боевого отделения представляет собой комплекс электротехнических устройств, предназначенных для управления исполнительными механизмами гаубицы, электрической блокировки механизмов, сигнализацией и освещением.</w:t>
      </w:r>
    </w:p>
    <w:p>
      <w:pPr>
        <w:pStyle w:val="BodyText"/>
        <w:spacing w:line="240" w:lineRule="auto"/>
        <w:ind w:left="748" w:right="0"/>
        <w:jc w:val="left"/>
      </w:pPr>
      <w:r>
        <w:rPr/>
        <w:pict>
          <v:shape style="position:absolute;margin-left:391.049988pt;margin-top:2.973152pt;width:177.95pt;height:120.35pt;mso-position-horizontal-relative:page;mso-position-vertical-relative:paragraph;z-index:8200" type="#_x0000_t75" stroked="false">
            <v:imagedata r:id="rId169" o:title=""/>
            <w10:wrap type="none"/>
          </v:shape>
        </w:pict>
      </w:r>
      <w:r>
        <w:rPr/>
        <w:t>В электрооборудование боевого отделения</w:t>
      </w:r>
      <w:r>
        <w:rPr>
          <w:spacing w:val="-10"/>
        </w:rPr>
        <w:t> </w:t>
      </w:r>
      <w:r>
        <w:rPr/>
        <w:t>входят:</w:t>
      </w:r>
    </w:p>
    <w:p>
      <w:pPr>
        <w:pStyle w:val="ListParagraph"/>
        <w:numPr>
          <w:ilvl w:val="0"/>
          <w:numId w:val="30"/>
        </w:numPr>
        <w:tabs>
          <w:tab w:pos="542" w:val="left" w:leader="none"/>
        </w:tabs>
        <w:spacing w:line="235" w:lineRule="auto" w:before="13" w:after="0"/>
        <w:ind w:left="182" w:right="4266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вращающееся контактное устройство ВКУ</w:t>
      </w:r>
      <w:r>
        <w:rPr>
          <w:rFonts w:ascii="Times New Roman" w:hAnsi="Times New Roman"/>
          <w:b/>
          <w:sz w:val="24"/>
          <w:u w:val="thick" w:color="000000"/>
        </w:rPr>
        <w:t>-330-4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(для подвода электропитания от бортовой сети к электрооборудованию вращающейся башни  и соединения цепей электрооборудования боевого отделения с электрооборудованием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шасси);</w: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542" w:val="left" w:leader="none"/>
        </w:tabs>
        <w:spacing w:line="232" w:lineRule="auto" w:before="0" w:after="0"/>
        <w:ind w:left="182" w:right="4265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92.049988pt;margin-top:35.999367pt;width:270.0pt;height:151.0pt;mso-position-horizontal-relative:page;mso-position-vertical-relative:paragraph;z-index:-96712" type="#_x0000_t75" stroked="false">
            <v:imagedata r:id="rId170" o:title=""/>
            <w10:wrap type="none"/>
          </v:shape>
        </w:pict>
      </w: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щитки управления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(для распределения электроэнергии по цепям отдельных потребителей и для размещения элементов коммутации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и</w:t>
      </w:r>
    </w:p>
    <w:p>
      <w:pPr>
        <w:pStyle w:val="BodyText"/>
        <w:spacing w:line="240" w:lineRule="auto" w:before="1"/>
        <w:ind w:left="182" w:right="6258"/>
        <w:jc w:val="both"/>
      </w:pPr>
      <w:r>
        <w:rPr/>
        <w:t>защиты потребителей) в свой состав включают: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542" w:val="left" w:leader="none"/>
        </w:tabs>
        <w:spacing w:line="240" w:lineRule="auto" w:before="0" w:after="0"/>
        <w:ind w:left="182" w:right="625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81.699997pt;margin-top:75.603127pt;width:146.450pt;height:184.2pt;mso-position-horizontal-relative:page;mso-position-vertical-relative:paragraph;z-index:8248" type="#_x0000_t75" stroked="false">
            <v:imagedata r:id="rId171" o:title=""/>
            <w10:wrap type="none"/>
          </v:shape>
        </w:pict>
      </w:r>
      <w:r>
        <w:rPr>
          <w:rFonts w:ascii="Times New Roman" w:hAnsi="Times New Roman"/>
          <w:b/>
          <w:sz w:val="24"/>
        </w:rPr>
        <w:t>щиток командира </w:t>
      </w:r>
      <w:r>
        <w:rPr>
          <w:rFonts w:ascii="Times New Roman" w:hAnsi="Times New Roman"/>
          <w:sz w:val="24"/>
        </w:rPr>
        <w:t>(для распределения электроэнергии между потребителями, расположенными в боевом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отделении);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1"/>
          <w:numId w:val="29"/>
        </w:numPr>
        <w:tabs>
          <w:tab w:pos="3584" w:val="left" w:leader="none"/>
        </w:tabs>
        <w:spacing w:line="240" w:lineRule="auto" w:before="0" w:after="0"/>
        <w:ind w:left="3223" w:right="849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щиток наводчика </w:t>
      </w:r>
      <w:r>
        <w:rPr>
          <w:rFonts w:ascii="Times New Roman" w:hAnsi="Times New Roman"/>
          <w:sz w:val="24"/>
        </w:rPr>
        <w:t>(для размещения элементов управления привода защитного колпачка, подачи питания на прицел и на вводный щиток, включения электрообогрева и очистки защитных стекол прицела, контроля за положением блокировок и готовностью цепи спуска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гаубицы);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780" w:bottom="520" w:left="1520" w:right="0"/>
        </w:sectPr>
      </w:pPr>
    </w:p>
    <w:p>
      <w:pPr>
        <w:pStyle w:val="BodyText"/>
        <w:spacing w:line="240" w:lineRule="auto" w:before="45"/>
        <w:ind w:left="132" w:right="113"/>
        <w:jc w:val="left"/>
      </w:pPr>
      <w:r>
        <w:rPr/>
        <w:t>состоит из элементов, размещенных на гаубице 2А33 и на изделии 2С3М и включают в себя: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/>
        <w:ind w:left="672" w:right="113"/>
        <w:jc w:val="lef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на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гаубице</w:t>
      </w:r>
      <w:r>
        <w:rPr>
          <w:u w:val="none"/>
        </w:rPr>
      </w:r>
      <w:r>
        <w:rPr>
          <w:rFonts w:ascii="Times New Roman" w:hAnsi="Times New Roman"/>
          <w:b w:val="0"/>
          <w:u w:val="none"/>
        </w:rPr>
        <w:t>: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pStyle w:val="ListParagraph"/>
        <w:numPr>
          <w:ilvl w:val="0"/>
          <w:numId w:val="31"/>
        </w:numPr>
        <w:tabs>
          <w:tab w:pos="492" w:val="left" w:leader="none"/>
        </w:tabs>
        <w:spacing w:line="240" w:lineRule="auto" w:before="69" w:after="0"/>
        <w:ind w:left="13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автомат защиты сети ВПр1</w:t>
      </w:r>
      <w:r>
        <w:rPr>
          <w:rFonts w:ascii="Times New Roman" w:hAnsi="Times New Roman"/>
          <w:sz w:val="24"/>
        </w:rPr>
        <w:t>, стоящий в цепи электромагнита спуска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b/>
          <w:sz w:val="24"/>
        </w:rPr>
        <w:t>ЭМ1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31"/>
        </w:numPr>
        <w:tabs>
          <w:tab w:pos="492" w:val="left" w:leader="none"/>
          <w:tab w:pos="1607" w:val="left" w:leader="none"/>
          <w:tab w:pos="2693" w:val="left" w:leader="none"/>
          <w:tab w:pos="3386" w:val="left" w:leader="none"/>
          <w:tab w:pos="4275" w:val="left" w:leader="none"/>
          <w:tab w:pos="6277" w:val="left" w:leader="none"/>
          <w:tab w:pos="7215" w:val="left" w:leader="none"/>
          <w:tab w:pos="8677" w:val="left" w:leader="none"/>
          <w:tab w:pos="9013" w:val="left" w:leader="none"/>
        </w:tabs>
        <w:spacing w:line="240" w:lineRule="auto" w:before="0" w:after="0"/>
        <w:ind w:left="132" w:right="101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автомат</w:t>
        <w:tab/>
        <w:t>защиты</w:t>
        <w:tab/>
        <w:t>сети</w:t>
        <w:tab/>
        <w:t>ВПр2</w:t>
      </w:r>
      <w:r>
        <w:rPr>
          <w:rFonts w:ascii="Times New Roman" w:hAnsi="Times New Roman"/>
          <w:sz w:val="24"/>
        </w:rPr>
        <w:t>,</w:t>
        <w:tab/>
        <w:t>обеспечивающий</w:t>
        <w:tab/>
        <w:t>подачу</w:t>
        <w:tab/>
        <w:t>напряжения</w:t>
        <w:tab/>
        <w:t>в</w:t>
        <w:tab/>
        <w:t>цепь электроблокировок и световой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сигнализации;</w: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ListParagraph"/>
        <w:numPr>
          <w:ilvl w:val="0"/>
          <w:numId w:val="31"/>
        </w:numPr>
        <w:tabs>
          <w:tab w:pos="492" w:val="left" w:leader="none"/>
        </w:tabs>
        <w:spacing w:line="240" w:lineRule="auto" w:before="0" w:after="0"/>
        <w:ind w:left="132" w:right="9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1.200001pt;margin-top:225.253113pt;width:154.35pt;height:216.45pt;mso-position-horizontal-relative:page;mso-position-vertical-relative:paragraph;z-index:-96184" coordorigin="824,4505" coordsize="3087,4329">
            <v:group style="position:absolute;left:842;top:6974;width:3058;height:2" coordorigin="842,6974" coordsize="3058,2">
              <v:shape style="position:absolute;left:842;top:6974;width:3058;height:2" coordorigin="842,6974" coordsize="3058,0" path="m842,6974l3900,6974e" filled="false" stroked="true" strokeweight=".47998pt" strokecolor="#000000">
                <v:path arrowok="t"/>
              </v:shape>
            </v:group>
            <v:group style="position:absolute;left:838;top:6969;width:2;height:1860" coordorigin="838,6969" coordsize="2,1860">
              <v:shape style="position:absolute;left:838;top:6969;width:2;height:1860" coordorigin="838,6969" coordsize="0,1860" path="m838,6969l838,8829e" filled="false" stroked="true" strokeweight=".48pt" strokecolor="#000000">
                <v:path arrowok="t"/>
              </v:shape>
            </v:group>
            <v:group style="position:absolute;left:842;top:8824;width:3058;height:2" coordorigin="842,8824" coordsize="3058,2">
              <v:shape style="position:absolute;left:842;top:8824;width:3058;height:2" coordorigin="842,8824" coordsize="3058,0" path="m842,8824l3900,8824e" filled="false" stroked="true" strokeweight=".47998pt" strokecolor="#000000">
                <v:path arrowok="t"/>
              </v:shape>
            </v:group>
            <v:group style="position:absolute;left:3905;top:6969;width:2;height:1860" coordorigin="3905,6969" coordsize="2,1860">
              <v:shape style="position:absolute;left:3905;top:6969;width:2;height:1860" coordorigin="3905,6969" coordsize="0,1860" path="m3905,6969l3905,8829e" filled="false" stroked="true" strokeweight=".48pt" strokecolor="#000000">
                <v:path arrowok="t"/>
              </v:shape>
              <v:shape style="position:absolute;left:824;top:4505;width:3060;height:2422" type="#_x0000_t75" stroked="false">
                <v:imagedata r:id="rId172" o:title=""/>
              </v:shape>
              <v:shape style="position:absolute;left:946;top:7028;width:2852;height:675" type="#_x0000_t202" filled="false" stroked="false">
                <v:textbox inset="0,0,0,0">
                  <w:txbxContent>
                    <w:p>
                      <w:pPr>
                        <w:tabs>
                          <w:tab w:pos="599" w:val="left" w:leader="none"/>
                          <w:tab w:pos="1133" w:val="left" w:leader="none"/>
                          <w:tab w:pos="1601" w:val="left" w:leader="none"/>
                          <w:tab w:pos="2198" w:val="left" w:leader="none"/>
                          <w:tab w:pos="2731" w:val="left" w:leader="none"/>
                        </w:tabs>
                        <w:spacing w:line="406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b/>
                          <w:bCs/>
                          <w:sz w:val="40"/>
                          <w:szCs w:val="40"/>
                        </w:rPr>
                        <w:t>В</w:t>
                        <w:tab/>
                        <w:t>6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b/>
                          <w:bCs/>
                          <w:sz w:val="40"/>
                          <w:szCs w:val="40"/>
                        </w:rPr>
                        <w:t>-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b/>
                          <w:bCs/>
                          <w:sz w:val="40"/>
                          <w:szCs w:val="40"/>
                        </w:rPr>
                        <w:t>В</w:t>
                        <w:tab/>
                        <w:t>9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–</w:t>
                      </w:r>
                    </w:p>
                    <w:p>
                      <w:pPr>
                        <w:spacing w:line="268" w:lineRule="exact" w:before="0"/>
                        <w:ind w:left="0" w:right="-1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установлен на правом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щите</w:t>
                      </w:r>
                    </w:p>
                  </w:txbxContent>
                </v:textbox>
                <w10:wrap type="none"/>
              </v:shape>
              <v:shape style="position:absolute;left:946;top:7738;width:1208;height:1068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-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ограждения</w:t>
                      </w:r>
                    </w:p>
                    <w:p>
                      <w:pPr>
                        <w:spacing w:before="0"/>
                        <w:ind w:left="0" w:right="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рычагами нижнего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досылателя</w:t>
                      </w:r>
                    </w:p>
                  </w:txbxContent>
                </v:textbox>
                <w10:wrap type="none"/>
              </v:shape>
              <v:shape style="position:absolute;left:2402;top:7738;width:1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4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781;top:7738;width:1016;height:240" type="#_x0000_t202" filled="false" stroked="false">
                <v:textbox inset="0,0,0,0">
                  <w:txbxContent>
                    <w:p>
                      <w:pPr>
                        <w:tabs>
                          <w:tab w:pos="908" w:val="left" w:leader="none"/>
                        </w:tabs>
                        <w:spacing w:line="240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связан</w:t>
                        <w:tab/>
                        <w:t>с</w:t>
                      </w:r>
                    </w:p>
                  </w:txbxContent>
                </v:textbox>
                <w10:wrap type="none"/>
              </v:shape>
              <v:shape style="position:absolute;left:2347;top:8014;width:91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верхнего</w:t>
                      </w:r>
                    </w:p>
                  </w:txbxContent>
                </v:textbox>
                <w10:wrap type="none"/>
              </v:shape>
              <v:shape style="position:absolute;left:3666;top:8014;width:1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4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668;top:8290;width:11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положения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26.449997pt;margin-top:226.95311pt;width:281.45pt;height:119.8pt;mso-position-horizontal-relative:page;mso-position-vertical-relative:paragraph;z-index:8776" coordorigin="4529,4539" coordsize="5629,2396">
            <v:shape style="position:absolute;left:7338;top:4550;width:2820;height:2165" type="#_x0000_t75" stroked="false">
              <v:imagedata r:id="rId173" o:title=""/>
            </v:shape>
            <v:shape style="position:absolute;left:4529;top:4539;width:2753;height:2396" type="#_x0000_t75" stroked="false">
              <v:imagedata r:id="rId174" o:title=""/>
            </v:shape>
            <v:group style="position:absolute;left:4798;top:5441;width:3357;height:1230" coordorigin="4798,5441" coordsize="3357,1230">
              <v:shape style="position:absolute;left:4798;top:5441;width:3357;height:1230" coordorigin="4798,5441" coordsize="3357,1230" path="m4798,5630l4941,6670,6313,6481,6251,6033,7617,5845,7643,6033,8154,5698,7571,5513,7597,5701,6231,5889,6170,5441,4798,5630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4"/>
        </w:rPr>
        <w:t>концевые включатели </w:t>
      </w:r>
      <w:r>
        <w:rPr>
          <w:rFonts w:ascii="Times New Roman" w:hAnsi="Times New Roman"/>
          <w:sz w:val="24"/>
        </w:rPr>
        <w:t>В4, В5, В6, В7, В8, В9, В10 системы, обеспечивающие готовность гаубицы к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выстрелу.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41.650002pt;margin-top:9.254292pt;width:261.55pt;height:118pt;mso-position-horizontal-relative:page;mso-position-vertical-relative:paragraph;z-index:8464;mso-wrap-distance-left:0;mso-wrap-distance-right:0" coordorigin="833,185" coordsize="5231,2360">
            <v:shape style="position:absolute;left:3188;top:208;width:2876;height:2327" type="#_x0000_t75" stroked="false">
              <v:imagedata r:id="rId175" o:title=""/>
            </v:shape>
            <v:shape style="position:absolute;left:833;top:185;width:2301;height:2360" type="#_x0000_t75" stroked="false">
              <v:imagedata r:id="rId176" o:title=""/>
            </v:shape>
            <v:group style="position:absolute;left:1825;top:208;width:1947;height:914" coordorigin="1825,208" coordsize="1947,914">
              <v:shape style="position:absolute;left:1825;top:208;width:1947;height:914" coordorigin="1825,208" coordsize="1947,914" path="m1976,208l1825,730,2314,871,2368,684,3232,933,3177,1121,3771,1009,3328,598,3274,786,2411,536,2465,349,1976,208xe" filled="false" stroked="true" strokeweight=".75pt" strokecolor="#ffffff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358.450012pt;margin-top:12.604292pt;width:148.784823pt;height:117.6pt;mso-position-horizontal-relative:page;mso-position-vertical-relative:paragraph;z-index:8488;mso-wrap-distance-left:0;mso-wrap-distance-right:0" type="#_x0000_t75" stroked="false">
            <v:imagedata r:id="rId177" o:title=""/>
            <w10:wrap type="topAndBottom"/>
          </v:shape>
        </w:pict>
      </w:r>
    </w:p>
    <w:p>
      <w:pPr>
        <w:tabs>
          <w:tab w:pos="6470" w:val="left" w:leader="none"/>
        </w:tabs>
        <w:spacing w:line="240" w:lineRule="auto"/>
        <w:ind w:left="11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position w:val="55"/>
          <w:sz w:val="20"/>
        </w:rPr>
        <w:pict>
          <v:shape style="width:262.650pt;height:37.3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37" w:lineRule="auto" w:before="2"/>
                    <w:ind w:left="103" w:right="0"/>
                    <w:jc w:val="left"/>
                  </w:pP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В 4 </w:t>
                  </w: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</w:rPr>
                    <w:t>– </w:t>
                  </w:r>
                  <w:r>
                    <w:rPr/>
                    <w:t>установлен на правом щите ограждения, связан с казенником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гаубицы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position w:val="55"/>
          <w:sz w:val="20"/>
        </w:rPr>
      </w:r>
      <w:r>
        <w:rPr>
          <w:rFonts w:ascii="Times New Roman"/>
          <w:spacing w:val="-49"/>
          <w:position w:val="55"/>
          <w:sz w:val="20"/>
        </w:rPr>
        <w:tab/>
      </w:r>
      <w:r>
        <w:rPr>
          <w:rFonts w:ascii="Times New Roman"/>
          <w:spacing w:val="-49"/>
          <w:sz w:val="20"/>
        </w:rPr>
        <w:pict>
          <v:shape style="width:149.2pt;height:64.95pt;mso-position-horizontal-relative:char;mso-position-vertical-relative:line" type="#_x0000_t202" filled="false" stroked="true" strokeweight=".48001pt" strokecolor="#000000">
            <w10:anchorlock/>
            <v:textbox inset="0,0,0,0">
              <w:txbxContent>
                <w:p>
                  <w:pPr>
                    <w:pStyle w:val="BodyText"/>
                    <w:spacing w:line="240" w:lineRule="auto"/>
                    <w:ind w:left="103" w:right="101"/>
                    <w:jc w:val="both"/>
                  </w:pP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В 5 </w:t>
                  </w:r>
                  <w:r>
                    <w:rPr/>
                    <w:t>– установлен на нижнем листе ограждения, связан с клином гаубицы по средством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рычагов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/>
        <w:pict>
          <v:shape style="position:absolute;margin-left:41.700001pt;margin-top:8.850488pt;width:154.950pt;height:76.150pt;mso-position-horizontal-relative:page;mso-position-vertical-relative:paragraph;z-index:85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2" w:lineRule="auto" w:before="73"/>
                    <w:ind w:left="144" w:right="138"/>
                    <w:jc w:val="both"/>
                  </w:pP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В 10 </w:t>
                  </w:r>
                  <w:r>
                    <w:rPr/>
                    <w:t>– установлен на нижнем листе ограждения сверху и связан с рычагом блокировки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34"/>
          <w:szCs w:val="34"/>
        </w:rPr>
      </w:pPr>
    </w:p>
    <w:p>
      <w:pPr>
        <w:pStyle w:val="Heading3"/>
        <w:spacing w:line="240" w:lineRule="auto"/>
        <w:ind w:left="672" w:right="113"/>
        <w:jc w:val="left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/>
        <w:pict>
          <v:group style="position:absolute;margin-left:208.300003pt;margin-top:-143.162872pt;width:299.2pt;height:148.950pt;mso-position-horizontal-relative:page;mso-position-vertical-relative:paragraph;z-index:-96136" coordorigin="4166,-2863" coordsize="5984,2979">
            <v:shape style="position:absolute;left:7100;top:-2860;width:3050;height:2972" type="#_x0000_t75" stroked="false">
              <v:imagedata r:id="rId178" o:title=""/>
            </v:shape>
            <v:shape style="position:absolute;left:4166;top:-2863;width:2828;height:2979" type="#_x0000_t75" stroked="false">
              <v:imagedata r:id="rId179" o:title=""/>
            </v:shape>
            <v:group style="position:absolute;left:6298;top:-1206;width:1916;height:844" coordorigin="6298,-1206" coordsize="1916,844">
              <v:shape style="position:absolute;left:6298;top:-1206;width:1916;height:844" coordorigin="6298,-1206" coordsize="1916,844" path="m7666,-1099l7608,-876,6623,-1132,6643,-1206,6298,-1138,6565,-910,6585,-984,7569,-728,7512,-505,8059,-363,8214,-956,7666,-1099xe" filled="false" stroked="true" strokeweight=".75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7.449997pt;margin-top:-239.622864pt;width:281.45pt;height:39.5pt;mso-position-horizontal-relative:page;mso-position-vertical-relative:paragraph;z-index:8824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tabs>
                      <w:tab w:pos="613" w:val="left" w:leader="none"/>
                      <w:tab w:pos="1060" w:val="left" w:leader="none"/>
                      <w:tab w:pos="1439" w:val="left" w:leader="none"/>
                      <w:tab w:pos="1950" w:val="left" w:leader="none"/>
                      <w:tab w:pos="2357" w:val="left" w:leader="none"/>
                      <w:tab w:pos="2681" w:val="left" w:leader="none"/>
                      <w:tab w:pos="4036" w:val="left" w:leader="none"/>
                      <w:tab w:pos="4474" w:val="left" w:leader="none"/>
                    </w:tabs>
                    <w:spacing w:line="237" w:lineRule="auto" w:before="2"/>
                    <w:ind w:left="103" w:right="105"/>
                    <w:jc w:val="left"/>
                  </w:pP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В</w:t>
                    <w:tab/>
                    <w:t>7</w:t>
                    <w:tab/>
                  </w: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-</w:t>
                    <w:tab/>
                  </w:r>
                  <w:r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40"/>
                      <w:szCs w:val="40"/>
                    </w:rPr>
                    <w:t>В</w:t>
                    <w:tab/>
                    <w:t>8</w:t>
                    <w:tab/>
                  </w:r>
                  <w:r>
                    <w:rPr/>
                    <w:t>–</w:t>
                    <w:tab/>
                    <w:t>установлен</w:t>
                    <w:tab/>
                    <w:t>на</w:t>
                    <w:tab/>
                    <w:t>редукторе досылателя и связан с копиром цепи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досылателя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 w:val="0"/>
          <w:u w:val="none"/>
        </w:rPr>
      </w:r>
      <w:r>
        <w:rPr>
          <w:rFonts w:ascii="Times New Roman" w:hAnsi="Times New Roman"/>
          <w:b w:val="0"/>
          <w:spacing w:val="-60"/>
          <w:u w:val="thick" w:color="000000"/>
        </w:rPr>
        <w:t> </w:t>
      </w:r>
      <w:r>
        <w:rPr>
          <w:u w:val="thick" w:color="000000"/>
        </w:rPr>
        <w:t>на шасси и в боевом отделении изделия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2С3М</w:t>
      </w:r>
      <w:r>
        <w:rPr>
          <w:u w:val="none"/>
        </w:rPr>
      </w:r>
      <w:r>
        <w:rPr>
          <w:rFonts w:ascii="Times New Roman" w:hAnsi="Times New Roman"/>
          <w:b w:val="0"/>
          <w:u w:val="none"/>
        </w:rPr>
        <w:t>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</w:rPr>
        <w:sectPr>
          <w:pgSz w:w="11910" w:h="16840"/>
          <w:pgMar w:header="0" w:footer="325" w:top="780" w:bottom="520" w:left="720" w:right="1600"/>
        </w:sectPr>
      </w:pPr>
    </w:p>
    <w:p>
      <w:pPr>
        <w:pStyle w:val="BodyText"/>
        <w:spacing w:line="240" w:lineRule="auto" w:before="141"/>
        <w:ind w:left="2957" w:right="4380"/>
        <w:jc w:val="both"/>
      </w:pPr>
      <w:r>
        <w:rPr/>
        <w:pict>
          <v:group style="position:absolute;margin-left:85.25pt;margin-top:-.396904pt;width:132.6pt;height:160.2pt;mso-position-horizontal-relative:page;mso-position-vertical-relative:paragraph;z-index:8872" coordorigin="1705,-8" coordsize="2652,3204">
            <v:shape style="position:absolute;left:1705;top:-8;width:2652;height:3204" type="#_x0000_t75" stroked="false">
              <v:imagedata r:id="rId180" o:title=""/>
            </v:shape>
            <v:group style="position:absolute;left:2155;top:316;width:1526;height:1080" coordorigin="2155,316" coordsize="1526,1080">
              <v:shape style="position:absolute;left:2155;top:316;width:1526;height:1080" coordorigin="2155,316" coordsize="1526,1080" path="m2155,1396l3681,1396,3681,316,2155,316,2155,1396xe" filled="false" stroked="true" strokeweight=".75pt" strokecolor="#ffffff">
                <v:path arrowok="t"/>
              </v:shape>
              <v:shape style="position:absolute;left:1980;top:1637;width:759;height:401" type="#_x0000_t202" filled="false" stroked="false">
                <v:textbox inset="0,0,0,0">
                  <w:txbxContent>
                    <w:p>
                      <w:pPr>
                        <w:spacing w:line="401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КВ3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82.25pt;margin-top:6.403096pt;width:170.2pt;height:158.15pt;mso-position-horizontal-relative:page;mso-position-vertical-relative:paragraph;z-index:8920" coordorigin="7645,128" coordsize="3404,3163">
            <v:shape style="position:absolute;left:7645;top:128;width:3404;height:3163" type="#_x0000_t75" stroked="false">
              <v:imagedata r:id="rId181" o:title=""/>
            </v:shape>
            <v:group style="position:absolute;left:8181;top:856;width:720;height:1080" coordorigin="8181,856" coordsize="720,1080">
              <v:shape style="position:absolute;left:8181;top:856;width:720;height:1080" coordorigin="8181,856" coordsize="720,1080" path="m8181,1936l8901,1936,8901,856,8181,856,8181,1936xe" filled="false" stroked="true" strokeweight=".75pt" strokecolor="#ffffff">
                <v:path arrowok="t"/>
              </v:shape>
              <v:shape style="position:absolute;left:7708;top:2285;width:959;height:401" type="#_x0000_t202" filled="false" stroked="false">
                <v:textbox inset="0,0,0,0">
                  <w:txbxContent>
                    <w:p>
                      <w:pPr>
                        <w:spacing w:line="401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40"/>
                        </w:rPr>
                        <w:t>КВ13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– концевые включатели </w:t>
      </w:r>
      <w:r>
        <w:rPr>
          <w:rFonts w:ascii="Times New Roman" w:hAnsi="Times New Roman" w:cs="Times New Roman" w:eastAsia="Times New Roman" w:hint="default"/>
          <w:b/>
          <w:bCs/>
        </w:rPr>
        <w:t>КВ12 </w:t>
      </w:r>
      <w:r>
        <w:rPr/>
        <w:t>(для отключения цепи спуска при неуложенном стопоре ствола), </w:t>
      </w:r>
      <w:r>
        <w:rPr>
          <w:rFonts w:ascii="Times New Roman" w:hAnsi="Times New Roman" w:cs="Times New Roman" w:eastAsia="Times New Roman" w:hint="default"/>
          <w:b/>
          <w:bCs/>
        </w:rPr>
        <w:t>КВ3 </w:t>
      </w:r>
      <w:r>
        <w:rPr/>
        <w:t>(для отключения цепи  спуска при открытой крышке люка механика</w:t>
      </w:r>
      <w:r>
        <w:rPr>
          <w:rFonts w:ascii="Times New Roman" w:hAnsi="Times New Roman" w:cs="Times New Roman" w:eastAsia="Times New Roman" w:hint="default"/>
        </w:rPr>
        <w:t>-</w:t>
      </w:r>
      <w:r>
        <w:rPr/>
        <w:t>водителя) и </w:t>
      </w:r>
      <w:r>
        <w:rPr>
          <w:rFonts w:ascii="Times New Roman" w:hAnsi="Times New Roman" w:cs="Times New Roman" w:eastAsia="Times New Roman" w:hint="default"/>
          <w:b/>
          <w:bCs/>
        </w:rPr>
        <w:t>КВ13 </w:t>
      </w:r>
      <w:r>
        <w:rPr/>
        <w:t>(для отключения цепи спуска при не закрытой плите сотовой</w:t>
      </w:r>
      <w:r>
        <w:rPr>
          <w:spacing w:val="-7"/>
        </w:rPr>
        <w:t> </w:t>
      </w:r>
      <w:r>
        <w:rPr/>
        <w:t>укладки);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31"/>
        </w:numPr>
        <w:tabs>
          <w:tab w:pos="482" w:val="left" w:leader="none"/>
        </w:tabs>
        <w:spacing w:line="240" w:lineRule="auto" w:before="0" w:after="0"/>
        <w:ind w:left="48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 щитке командира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реле 7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Р1, предназначенное для подготовки цепи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электроспуска;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2" w:lineRule="auto" w:before="0"/>
        <w:ind w:left="6024" w:right="78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5.050003pt;margin-top:-12.871868pt;width:286.150pt;height:151.950pt;mso-position-horizontal-relative:page;mso-position-vertical-relative:paragraph;z-index:8944" coordorigin="1701,-257" coordsize="5723,3039">
            <v:shape style="position:absolute;left:1701;top:-183;width:5723;height:2964" type="#_x0000_t75" stroked="false">
              <v:imagedata r:id="rId182" o:title=""/>
            </v:shape>
            <v:group style="position:absolute;left:2842;top:-227;width:731;height:1271" coordorigin="2842,-227" coordsize="731,1271">
              <v:shape style="position:absolute;left:2842;top:-227;width:731;height:1271" coordorigin="2842,-227" coordsize="731,1271" path="m3207,-227l3102,-200,3008,-125,2968,-71,2932,-8,2901,63,2876,141,2857,225,2846,315,2842,409,2846,503,2857,592,2876,676,2901,755,2932,825,2968,888,3008,942,3053,985,3153,1037,3207,1044,3261,1037,3362,985,3407,942,3447,888,3483,825,3514,755,3539,676,3558,592,3569,503,3573,409,3569,315,3558,225,3539,141,3514,63,3483,-8,3447,-71,3407,-125,3362,-168,3261,-220,3207,-227xe" filled="false" stroked="true" strokeweight=".75pt" strokecolor="#ffffff">
                <v:path arrowok="t"/>
              </v:shape>
            </v:group>
            <v:group style="position:absolute;left:4038;top:-250;width:776;height:1260" coordorigin="4038,-250" coordsize="776,1260">
              <v:shape style="position:absolute;left:4038;top:-250;width:776;height:1260" coordorigin="4038,-250" coordsize="776,1260" path="m4426,-250l4314,-223,4262,-191,4215,-148,4171,-95,4133,-33,4101,37,4074,114,4054,198,4042,287,4038,380,4042,473,4054,562,4074,646,4101,723,4133,793,4171,856,4215,909,4262,952,4314,983,4426,1010,4483,1003,4590,952,4637,909,4681,856,4719,793,4751,723,4778,646,4798,562,4810,473,4814,380,4810,287,4798,198,4778,114,4751,37,4719,-33,4681,-95,4637,-148,4590,-191,4538,-223,4426,-250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 на щитке механика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лампы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3-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Л2 ГОТОВО, 3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-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Л4 СИСТЕМА ПОДГОТОВЛЕНА,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pStyle w:val="BodyText"/>
        <w:tabs>
          <w:tab w:pos="9121" w:val="left" w:leader="none"/>
        </w:tabs>
        <w:spacing w:line="240" w:lineRule="auto"/>
        <w:ind w:left="6024" w:right="789"/>
        <w:jc w:val="both"/>
      </w:pPr>
      <w:r>
        <w:rPr/>
        <w:t>предназначенные</w:t>
        <w:tab/>
        <w:t>для сигнализации готовности цепи электроспуска к выстрелу и о положении ствола</w:t>
      </w:r>
      <w:r>
        <w:rPr>
          <w:spacing w:val="-8"/>
        </w:rPr>
        <w:t> </w:t>
      </w:r>
      <w:r>
        <w:rPr/>
        <w:t>гаубицы;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ListParagraph"/>
        <w:numPr>
          <w:ilvl w:val="0"/>
          <w:numId w:val="31"/>
        </w:numPr>
        <w:tabs>
          <w:tab w:pos="482" w:val="left" w:leader="none"/>
        </w:tabs>
        <w:spacing w:line="244" w:lineRule="auto" w:before="0" w:after="0"/>
        <w:ind w:left="122" w:right="4424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80.200012pt;margin-top:-27.946861pt;width:207pt;height:175.7pt;mso-position-horizontal-relative:page;mso-position-vertical-relative:paragraph;z-index:8968" coordorigin="7604,-559" coordsize="4140,3514">
            <v:shape style="position:absolute;left:7604;top:-559;width:4140;height:3514" type="#_x0000_t75" stroked="false">
              <v:imagedata r:id="rId183" o:title=""/>
            </v:shape>
            <v:group style="position:absolute;left:8361;top:-78;width:2018;height:900" coordorigin="8361,-78" coordsize="2018,900">
              <v:shape style="position:absolute;left:8361;top:-78;width:2018;height:900" coordorigin="8361,-78" coordsize="2018,900" path="m8361,822l10379,822,10379,-78,8361,-78,8361,822xe" filled="false" stroked="true" strokeweight=".75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на щитке наводчика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лампы </w:t>
      </w:r>
      <w:r>
        <w:rPr>
          <w:rFonts w:ascii="Times New Roman" w:hAnsi="Times New Roman"/>
          <w:b/>
          <w:sz w:val="24"/>
        </w:rPr>
        <w:t>8-</w:t>
      </w:r>
      <w:r>
        <w:rPr>
          <w:rFonts w:ascii="Times New Roman" w:hAnsi="Times New Roman"/>
          <w:b/>
          <w:sz w:val="24"/>
        </w:rPr>
        <w:t>Л1 РАССТОПОРЕНО,    8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</w:rPr>
        <w:t>Л2    ЛЮК    ЗАКРЫТ, 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</w:rPr>
        <w:t>Л3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22" w:right="4424"/>
        <w:jc w:val="both"/>
      </w:pPr>
      <w:r>
        <w:rPr>
          <w:rFonts w:ascii="Times New Roman" w:hAnsi="Times New Roman"/>
          <w:b/>
        </w:rPr>
        <w:t>ГОТОВО, </w:t>
      </w:r>
      <w:r>
        <w:rPr/>
        <w:t>предназначенные для сигнализации положений соответственно стопора ствола, крышки люка механика</w:t>
      </w:r>
      <w:r>
        <w:rPr>
          <w:rFonts w:ascii="Times New Roman" w:hAnsi="Times New Roman"/>
        </w:rPr>
        <w:t>-</w:t>
      </w:r>
      <w:r>
        <w:rPr/>
        <w:t>водителя и готовности орудия к стрельбе;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tabs>
          <w:tab w:pos="4214" w:val="left" w:leader="none"/>
        </w:tabs>
        <w:spacing w:line="240" w:lineRule="auto" w:before="192"/>
        <w:ind w:left="3854" w:right="0"/>
        <w:jc w:val="left"/>
      </w:pPr>
      <w:r>
        <w:rPr/>
        <w:pict>
          <v:group style="position:absolute;margin-left:84.5pt;margin-top:-44.116867pt;width:178.2pt;height:156.550pt;mso-position-horizontal-relative:page;mso-position-vertical-relative:paragraph;z-index:8992" coordorigin="1690,-882" coordsize="3564,3131">
            <v:shape style="position:absolute;left:1690;top:-882;width:3564;height:3131" type="#_x0000_t75" stroked="false">
              <v:imagedata r:id="rId184" o:title=""/>
            </v:shape>
            <v:group style="position:absolute;left:3433;top:1028;width:555;height:574" coordorigin="3433,1028" coordsize="555,574">
              <v:shape style="position:absolute;left:3433;top:1028;width:555;height:574" coordorigin="3433,1028" coordsize="555,574" path="m3710,1028l3637,1038,3570,1067,3514,1112,3471,1170,3443,1238,3433,1315,3443,1391,3471,1460,3514,1518,3570,1562,3637,1591,3710,1602,3784,1591,3851,1562,3907,1518,3950,1460,3978,1391,3988,1315,3978,1238,3950,1170,3907,1112,3851,1067,3784,1038,3710,1028xe" filled="false" stroked="true" strokeweight="2pt" strokecolor="#ffffff">
                <v:path arrowok="t"/>
              </v:shape>
            </v:group>
            <w10:wrap type="none"/>
          </v:group>
        </w:pict>
      </w:r>
      <w:r>
        <w:rPr/>
        <w:t>–</w:t>
        <w:tab/>
        <w:t>на кронштейне прицела перед наводчиком </w:t>
      </w:r>
      <w:r>
        <w:rPr>
          <w:rFonts w:ascii="Times New Roman" w:hAnsi="Times New Roman" w:cs="Times New Roman" w:eastAsia="Times New Roman" w:hint="default"/>
        </w:rPr>
        <w:t>- </w:t>
      </w:r>
      <w:r>
        <w:rPr>
          <w:rFonts w:ascii="Times New Roman" w:hAnsi="Times New Roman" w:cs="Times New Roman" w:eastAsia="Times New Roman" w:hint="default"/>
          <w:spacing w:val="1"/>
        </w:rPr>
        <w:t> </w:t>
      </w:r>
      <w:r>
        <w:rPr/>
        <w:t>лампа</w:t>
      </w:r>
    </w:p>
    <w:p>
      <w:pPr>
        <w:pStyle w:val="Heading3"/>
        <w:spacing w:line="240" w:lineRule="auto"/>
        <w:ind w:left="3839" w:right="5006"/>
        <w:jc w:val="center"/>
        <w:rPr>
          <w:rFonts w:ascii="Times New Roman" w:hAnsi="Times New Roman" w:cs="Times New Roman" w:eastAsia="Times New Roman" w:hint="default"/>
          <w:b w:val="0"/>
          <w:bCs w:val="0"/>
          <w:u w:val="none"/>
        </w:rPr>
      </w:pPr>
      <w:r>
        <w:rPr>
          <w:u w:val="none"/>
        </w:rPr>
        <w:t>Л21 ГОТОВ</w:t>
      </w:r>
      <w:r>
        <w:rPr>
          <w:rFonts w:ascii="Times New Roman" w:hAnsi="Times New Roman"/>
          <w:b w:val="0"/>
          <w:u w:val="none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32"/>
        </w:numPr>
        <w:tabs>
          <w:tab w:pos="482" w:val="left" w:leader="none"/>
        </w:tabs>
        <w:spacing w:line="240" w:lineRule="auto" w:before="0" w:after="0"/>
        <w:ind w:left="48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цепи управления и электроблокирования приводов наведения</w:t>
      </w:r>
      <w:r>
        <w:rPr>
          <w:rFonts w:ascii="Times New Roman" w:hAnsi="Times New Roman"/>
          <w:b/>
          <w:spacing w:val="-2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гаубицы;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325" w:top="960" w:bottom="520" w:left="1580" w:right="60"/>
        </w:sectPr>
      </w:pP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62" w:lineRule="exact" w:before="47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командирской</w:t>
      </w:r>
      <w:r>
        <w:rPr>
          <w:rFonts w:ascii="Times New Roman" w:hAnsi="Times New Roman"/>
          <w:b/>
          <w:spacing w:val="-13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башенки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53" w:lineRule="exact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защитного колпачка</w:t>
      </w:r>
      <w:r>
        <w:rPr>
          <w:rFonts w:ascii="Times New Roman" w:hAnsi="Times New Roman"/>
          <w:b/>
          <w:spacing w:val="-12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панорамы;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48" w:lineRule="exact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механизированных</w:t>
      </w:r>
      <w:r>
        <w:rPr>
          <w:rFonts w:ascii="Times New Roman" w:hAnsi="Times New Roman"/>
          <w:b/>
          <w:spacing w:val="-11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укладок;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48" w:lineRule="exact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фильтровентиляционной установки</w:t>
      </w:r>
      <w:r>
        <w:rPr>
          <w:rFonts w:ascii="Times New Roman" w:hAnsi="Times New Roman"/>
          <w:b/>
          <w:spacing w:val="-22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22"/>
          <w:sz w:val="24"/>
        </w:rPr>
      </w:r>
      <w:r>
        <w:rPr>
          <w:rFonts w:ascii="Times New Roman" w:hAnsi="Times New Roman"/>
          <w:b/>
          <w:sz w:val="24"/>
        </w:rPr>
        <w:t>(</w:t>
      </w:r>
      <w:r>
        <w:rPr>
          <w:rFonts w:ascii="Times New Roman" w:hAnsi="Times New Roman"/>
          <w:b/>
          <w:sz w:val="24"/>
        </w:rPr>
        <w:t>ФВУ)</w:t>
      </w:r>
      <w:r>
        <w:rPr>
          <w:rFonts w:ascii="Times New Roman" w:hAnsi="Times New Roman"/>
          <w:sz w:val="24"/>
        </w:rPr>
        <w:t>.</w:t>
      </w:r>
    </w:p>
    <w:p>
      <w:pPr>
        <w:pStyle w:val="ListParagraph"/>
        <w:numPr>
          <w:ilvl w:val="0"/>
          <w:numId w:val="32"/>
        </w:numPr>
        <w:tabs>
          <w:tab w:pos="472" w:val="left" w:leader="none"/>
        </w:tabs>
        <w:spacing w:line="350" w:lineRule="exact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приборы внутреннего освещения и подсветка</w:t>
      </w:r>
      <w:r>
        <w:rPr>
          <w:rFonts w:ascii="Times New Roman" w:hAnsi="Times New Roman"/>
          <w:b/>
          <w:spacing w:val="-17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штыря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32"/>
        </w:numPr>
        <w:tabs>
          <w:tab w:pos="821" w:val="left" w:leader="none"/>
        </w:tabs>
        <w:spacing w:line="350" w:lineRule="exact" w:before="0" w:after="0"/>
        <w:ind w:left="82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электрообогрев призменных приборов</w:t>
      </w:r>
      <w:r>
        <w:rPr>
          <w:rFonts w:ascii="Times New Roman" w:hAnsi="Times New Roman"/>
          <w:b/>
          <w:spacing w:val="-14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4"/>
          <w:sz w:val="24"/>
        </w:rPr>
      </w:r>
      <w:r>
        <w:rPr>
          <w:rFonts w:ascii="Times New Roman" w:hAnsi="Times New Roman"/>
          <w:b/>
          <w:sz w:val="24"/>
        </w:rPr>
        <w:t>ТНПО</w:t>
      </w:r>
      <w:r>
        <w:rPr>
          <w:rFonts w:ascii="Times New Roman" w:hAnsi="Times New Roman"/>
          <w:b/>
          <w:sz w:val="24"/>
        </w:rPr>
        <w:t>-115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32"/>
        </w:numPr>
        <w:tabs>
          <w:tab w:pos="821" w:val="left" w:leader="none"/>
        </w:tabs>
        <w:spacing w:line="350" w:lineRule="exact" w:before="0" w:after="0"/>
        <w:ind w:left="82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гаубицы</w:t>
      </w:r>
      <w:r>
        <w:rPr>
          <w:rFonts w:ascii="Times New Roman" w:hAnsi="Times New Roman"/>
          <w:b/>
          <w:spacing w:val="-9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2А33</w:t>
      </w:r>
      <w:r>
        <w:rPr>
          <w:rFonts w:ascii="Times New Roman" w:hAnsi="Times New Roman"/>
          <w:sz w:val="24"/>
          <w:u w:val="thick" w:color="000000"/>
        </w:rPr>
        <w:t>;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32"/>
        </w:numPr>
        <w:tabs>
          <w:tab w:pos="821" w:val="left" w:leader="none"/>
        </w:tabs>
        <w:spacing w:line="350" w:lineRule="exact" w:before="0" w:after="0"/>
        <w:ind w:left="82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</w:t>
      </w:r>
      <w:r>
        <w:rPr>
          <w:rFonts w:ascii="Times New Roman" w:hAnsi="Times New Roman"/>
          <w:b/>
          <w:spacing w:val="-1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прицела</w:t>
      </w:r>
      <w:r>
        <w:rPr>
          <w:rFonts w:ascii="Times New Roman" w:hAnsi="Times New Roman"/>
          <w:sz w:val="24"/>
          <w:u w:val="thick" w:color="000000"/>
        </w:rPr>
        <w:t>;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32"/>
        </w:numPr>
        <w:tabs>
          <w:tab w:pos="821" w:val="left" w:leader="none"/>
        </w:tabs>
        <w:spacing w:line="352" w:lineRule="exact" w:before="0" w:after="0"/>
        <w:ind w:left="82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системы</w:t>
      </w:r>
      <w:r>
        <w:rPr>
          <w:rFonts w:ascii="Times New Roman" w:hAnsi="Times New Roman"/>
          <w:b/>
          <w:spacing w:val="-9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2Э24</w:t>
      </w:r>
      <w:r>
        <w:rPr>
          <w:rFonts w:ascii="Times New Roman" w:hAnsi="Times New Roman"/>
          <w:sz w:val="24"/>
          <w:u w:val="thick" w:color="000000"/>
        </w:rPr>
        <w:t>;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32"/>
        </w:numPr>
        <w:tabs>
          <w:tab w:pos="821" w:val="left" w:leader="none"/>
        </w:tabs>
        <w:spacing w:line="360" w:lineRule="exact" w:before="0" w:after="0"/>
        <w:ind w:left="820" w:right="0" w:hanging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электрооборудование базовой</w:t>
      </w:r>
      <w:r>
        <w:rPr>
          <w:rFonts w:ascii="Times New Roman" w:hAnsi="Times New Roman"/>
          <w:b/>
          <w:spacing w:val="-11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машины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spacing w:before="58"/>
        <w:ind w:left="2128" w:right="113" w:firstLine="0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w w:val="99"/>
          <w:sz w:val="32"/>
        </w:rPr>
      </w:r>
      <w:r>
        <w:rPr>
          <w:rFonts w:ascii="Times New Roman" w:hAnsi="Times New Roman"/>
          <w:spacing w:val="-80"/>
          <w:w w:val="99"/>
          <w:sz w:val="32"/>
          <w:u w:val="thick" w:color="000000"/>
        </w:rPr>
        <w:t> </w:t>
      </w:r>
      <w:r>
        <w:rPr>
          <w:rFonts w:ascii="Times New Roman" w:hAnsi="Times New Roman"/>
          <w:b/>
          <w:sz w:val="32"/>
          <w:u w:val="thick" w:color="000000"/>
        </w:rPr>
        <w:t>Электрооборудование гаубицы</w:t>
      </w:r>
      <w:r>
        <w:rPr>
          <w:rFonts w:ascii="Times New Roman" w:hAnsi="Times New Roman"/>
          <w:b/>
          <w:spacing w:val="-13"/>
          <w:sz w:val="32"/>
          <w:u w:val="thick" w:color="000000"/>
        </w:rPr>
        <w:t> </w:t>
      </w:r>
      <w:r>
        <w:rPr>
          <w:rFonts w:ascii="Times New Roman" w:hAnsi="Times New Roman"/>
          <w:b/>
          <w:sz w:val="32"/>
          <w:u w:val="thick" w:color="000000"/>
        </w:rPr>
        <w:t>2А33</w:t>
      </w:r>
      <w:r>
        <w:rPr>
          <w:rFonts w:ascii="Times New Roman" w:hAnsi="Times New Roman"/>
          <w:b/>
          <w:sz w:val="32"/>
        </w:rPr>
      </w:r>
      <w:r>
        <w:rPr>
          <w:rFonts w:ascii="Times New Roman" w:hAnsi="Times New Roman"/>
          <w:sz w:val="32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tabs>
          <w:tab w:pos="1467" w:val="left" w:leader="none"/>
          <w:tab w:pos="3993" w:val="left" w:leader="none"/>
          <w:tab w:pos="5782" w:val="left" w:leader="none"/>
          <w:tab w:pos="6260" w:val="left" w:leader="none"/>
          <w:tab w:pos="7372" w:val="left" w:leader="none"/>
          <w:tab w:pos="8286" w:val="left" w:leader="none"/>
        </w:tabs>
        <w:spacing w:line="240" w:lineRule="auto" w:before="69"/>
        <w:ind w:right="126" w:firstLine="566"/>
        <w:jc w:val="left"/>
      </w:pPr>
      <w:r>
        <w:rPr/>
        <w:t>Узлы</w:t>
        <w:tab/>
        <w:t>электрооборудования,</w:t>
        <w:tab/>
        <w:t>установленные</w:t>
        <w:tab/>
        <w:t>на</w:t>
        <w:tab/>
        <w:t>гаубице,</w:t>
        <w:tab/>
        <w:t>имеют</w:t>
        <w:tab/>
        <w:t>следующие электрические</w:t>
      </w:r>
      <w:r>
        <w:rPr>
          <w:spacing w:val="-8"/>
        </w:rPr>
        <w:t> </w:t>
      </w:r>
      <w:r>
        <w:rPr/>
        <w:t>характеристики:</w:t>
      </w:r>
    </w:p>
    <w:p>
      <w:pPr>
        <w:pStyle w:val="ListParagraph"/>
        <w:numPr>
          <w:ilvl w:val="0"/>
          <w:numId w:val="31"/>
        </w:numPr>
        <w:tabs>
          <w:tab w:pos="472" w:val="left" w:leader="none"/>
        </w:tabs>
        <w:spacing w:line="268" w:lineRule="exact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ток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постоянный;</w:t>
      </w:r>
    </w:p>
    <w:p>
      <w:pPr>
        <w:pStyle w:val="ListParagraph"/>
        <w:numPr>
          <w:ilvl w:val="0"/>
          <w:numId w:val="31"/>
        </w:numPr>
        <w:tabs>
          <w:tab w:pos="472" w:val="left" w:leader="none"/>
        </w:tabs>
        <w:spacing w:line="256" w:lineRule="exact" w:before="46" w:after="0"/>
        <w:ind w:left="112" w:right="11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position w:val="2"/>
          <w:sz w:val="24"/>
        </w:rPr>
        <w:t>напряжение </w:t>
      </w:r>
      <w:r>
        <w:rPr>
          <w:rFonts w:ascii="Times New Roman" w:hAnsi="Times New Roman"/>
          <w:position w:val="2"/>
          <w:sz w:val="24"/>
        </w:rPr>
        <w:t>- 24</w:t>
      </w:r>
      <w:r>
        <w:rPr>
          <w:rFonts w:ascii="Times New Roman" w:hAnsi="Times New Roman"/>
          <w:position w:val="11"/>
          <w:sz w:val="16"/>
        </w:rPr>
        <w:t>+4,5</w:t>
      </w:r>
      <w:r>
        <w:rPr>
          <w:rFonts w:ascii="Times New Roman" w:hAnsi="Times New Roman"/>
          <w:sz w:val="16"/>
        </w:rPr>
        <w:t>-2 </w:t>
      </w:r>
      <w:r>
        <w:rPr>
          <w:rFonts w:ascii="Times New Roman" w:hAnsi="Times New Roman"/>
          <w:position w:val="2"/>
          <w:sz w:val="24"/>
        </w:rPr>
        <w:t>В (при работе с генератором мощностью 6,5 кВт с параллельно </w:t>
      </w:r>
      <w:r>
        <w:rPr>
          <w:rFonts w:ascii="Times New Roman" w:hAnsi="Times New Roman"/>
          <w:sz w:val="24"/>
        </w:rPr>
        <w:t>подключенными аккумуляторными батареями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шасси</w:t>
      </w:r>
      <w:r>
        <w:rPr>
          <w:rFonts w:ascii="Times New Roman" w:hAnsi="Times New Roman"/>
          <w:sz w:val="24"/>
        </w:rPr>
        <w:t>);</w:t>
      </w:r>
    </w:p>
    <w:p>
      <w:pPr>
        <w:pStyle w:val="ListParagraph"/>
        <w:numPr>
          <w:ilvl w:val="0"/>
          <w:numId w:val="31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система электропроводки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однопроводная.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Электрооборудование гаубицы </w:t>
      </w:r>
      <w:r>
        <w:rPr/>
        <w:t>включает следующие</w:t>
      </w:r>
      <w:r>
        <w:rPr>
          <w:spacing w:val="-21"/>
        </w:rPr>
        <w:t> </w:t>
      </w:r>
      <w:r>
        <w:rPr/>
        <w:t>узлы: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блок реле (Б2), установленный на нижнем листе ограждения</w:t>
      </w:r>
      <w:r>
        <w:rPr>
          <w:spacing w:val="-23"/>
        </w:rPr>
        <w:t> </w:t>
      </w:r>
      <w:r>
        <w:rPr/>
        <w:t>снизу;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пульт (Б1), установленный на наклонном листе правого щита ограждения</w:t>
      </w:r>
      <w:r>
        <w:rPr>
          <w:spacing w:val="-31"/>
        </w:rPr>
        <w:t> </w:t>
      </w:r>
      <w:r>
        <w:rPr/>
        <w:t>сверху;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концевой выключатель</w:t>
      </w:r>
      <w:r>
        <w:rPr>
          <w:spacing w:val="-10"/>
        </w:rPr>
        <w:t> </w:t>
      </w:r>
      <w:r>
        <w:rPr/>
        <w:t>(В7</w:t>
      </w:r>
      <w:r>
        <w:rPr>
          <w:rFonts w:ascii="Times New Roman" w:hAnsi="Times New Roman"/>
        </w:rPr>
        <w:t>-</w:t>
      </w:r>
      <w:r>
        <w:rPr/>
        <w:t>В8);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концевой выключатель</w:t>
      </w:r>
      <w:r>
        <w:rPr>
          <w:spacing w:val="-10"/>
        </w:rPr>
        <w:t> </w:t>
      </w:r>
      <w:r>
        <w:rPr/>
        <w:t>(В6</w:t>
      </w:r>
      <w:r>
        <w:rPr>
          <w:rFonts w:ascii="Times New Roman" w:hAnsi="Times New Roman"/>
        </w:rPr>
        <w:t>-</w:t>
      </w:r>
      <w:r>
        <w:rPr/>
        <w:t>В9);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блок</w:t>
      </w:r>
      <w:r>
        <w:rPr>
          <w:rFonts w:ascii="Times New Roman" w:hAnsi="Times New Roman"/>
        </w:rPr>
        <w:t>-</w:t>
      </w:r>
      <w:r>
        <w:rPr/>
        <w:t>кнопку</w:t>
      </w:r>
      <w:r>
        <w:rPr>
          <w:spacing w:val="-7"/>
        </w:rPr>
        <w:t> </w:t>
      </w:r>
      <w:r>
        <w:rPr/>
        <w:t>(В4);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блок</w:t>
      </w:r>
      <w:r>
        <w:rPr>
          <w:rFonts w:ascii="Times New Roman" w:hAnsi="Times New Roman"/>
        </w:rPr>
        <w:t>-</w:t>
      </w:r>
      <w:r>
        <w:rPr/>
        <w:t>кнопку</w:t>
      </w:r>
      <w:r>
        <w:rPr>
          <w:spacing w:val="-7"/>
        </w:rPr>
        <w:t> </w:t>
      </w:r>
      <w:r>
        <w:rPr/>
        <w:t>(В5);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блок</w:t>
      </w:r>
      <w:r>
        <w:rPr>
          <w:rFonts w:ascii="Times New Roman" w:hAnsi="Times New Roman"/>
        </w:rPr>
        <w:t>-</w:t>
      </w:r>
      <w:r>
        <w:rPr/>
        <w:t>кнопку</w:t>
      </w:r>
      <w:r>
        <w:rPr>
          <w:spacing w:val="-7"/>
        </w:rPr>
        <w:t> </w:t>
      </w:r>
      <w:r>
        <w:rPr/>
        <w:t>(В10);</w:t>
      </w:r>
    </w:p>
    <w:p>
      <w:pPr>
        <w:pStyle w:val="BodyText"/>
        <w:spacing w:line="240" w:lineRule="auto"/>
        <w:ind w:right="113" w:firstLine="566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 w:cs="Times New Roman" w:eastAsia="Times New Roman" w:hint="default"/>
        </w:rPr>
        <w:t>-</w:t>
      </w:r>
      <w:r>
        <w:rPr/>
        <w:t>кабели (№1,2,3,5,7,8) и привода массы, связывающие между собой электрические узлы гаубицы и закрепленные скобами и хомутами на ограждении и</w:t>
      </w:r>
      <w:r>
        <w:rPr>
          <w:spacing w:val="-21"/>
        </w:rPr>
        <w:t> </w:t>
      </w:r>
      <w:r>
        <w:rPr/>
        <w:t>досылателе</w:t>
      </w:r>
      <w:r>
        <w:rPr>
          <w:rFonts w:ascii="Times New Roman" w:hAnsi="Times New Roman" w:cs="Times New Roman" w:eastAsia="Times New Roman" w:hint="default"/>
        </w:rPr>
        <w:t>;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  <w:t>-</w:t>
      </w:r>
      <w:r>
        <w:rPr/>
        <w:t>контакторы (Р1,Р7), установленные на площадке кожуха цепи</w:t>
      </w:r>
      <w:r>
        <w:rPr>
          <w:spacing w:val="-23"/>
        </w:rPr>
        <w:t> </w:t>
      </w:r>
      <w:r>
        <w:rPr/>
        <w:t>досылателя;</w:t>
      </w:r>
    </w:p>
    <w:p>
      <w:pPr>
        <w:pStyle w:val="BodyText"/>
        <w:spacing w:line="240" w:lineRule="auto"/>
        <w:ind w:right="178" w:firstLine="566"/>
        <w:jc w:val="left"/>
      </w:pPr>
      <w:r>
        <w:rPr>
          <w:rFonts w:ascii="Times New Roman" w:hAnsi="Times New Roman"/>
        </w:rPr>
        <w:t>-</w:t>
      </w:r>
      <w:r>
        <w:rPr/>
        <w:t>соединительные платы (П1,П2,П3), предназначенные для подсоединения проводов  к электродвигателям</w:t>
      </w:r>
      <w:r>
        <w:rPr>
          <w:spacing w:val="-5"/>
        </w:rPr>
        <w:t> </w:t>
      </w:r>
      <w:r>
        <w:rPr/>
        <w:t>М1</w:t>
      </w:r>
      <w:r>
        <w:rPr>
          <w:rFonts w:ascii="Times New Roman" w:hAnsi="Times New Roman"/>
        </w:rPr>
        <w:t>-</w:t>
      </w:r>
      <w:r>
        <w:rPr/>
        <w:t>М5;</w:t>
      </w:r>
    </w:p>
    <w:p>
      <w:pPr>
        <w:pStyle w:val="BodyText"/>
        <w:spacing w:line="240" w:lineRule="auto"/>
        <w:ind w:right="113" w:firstLine="566"/>
        <w:jc w:val="left"/>
      </w:pPr>
      <w:r>
        <w:rPr>
          <w:rFonts w:ascii="Times New Roman" w:hAnsi="Times New Roman"/>
        </w:rPr>
        <w:t>-</w:t>
      </w:r>
      <w:r>
        <w:rPr/>
        <w:t>электродвигатели МУ</w:t>
      </w:r>
      <w:r>
        <w:rPr>
          <w:rFonts w:ascii="Times New Roman" w:hAnsi="Times New Roman"/>
        </w:rPr>
        <w:t>-</w:t>
      </w:r>
      <w:r>
        <w:rPr/>
        <w:t>431 (М1</w:t>
      </w:r>
      <w:r>
        <w:rPr>
          <w:rFonts w:ascii="Times New Roman" w:hAnsi="Times New Roman"/>
        </w:rPr>
        <w:t>-</w:t>
      </w:r>
      <w:r>
        <w:rPr/>
        <w:t>М4), служащие приводом механизма досылания и закрепленные на корпусе</w:t>
      </w:r>
      <w:r>
        <w:rPr>
          <w:spacing w:val="-14"/>
        </w:rPr>
        <w:t> </w:t>
      </w:r>
      <w:r>
        <w:rPr/>
        <w:t>редуктора;</w:t>
      </w:r>
    </w:p>
    <w:p>
      <w:pPr>
        <w:pStyle w:val="BodyText"/>
        <w:spacing w:line="240" w:lineRule="auto"/>
        <w:ind w:right="113" w:firstLine="566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  <w:t>-</w:t>
      </w:r>
      <w:r>
        <w:rPr/>
        <w:t>электродвигатель МУ</w:t>
      </w:r>
      <w:r>
        <w:rPr>
          <w:rFonts w:ascii="Times New Roman" w:hAnsi="Times New Roman"/>
        </w:rPr>
        <w:t>-</w:t>
      </w:r>
      <w:r>
        <w:rPr/>
        <w:t>431 (М5), служащий приводом механизма подъема и опускания досылателя и закрепленный на корпусе редуктора Сб</w:t>
      </w:r>
      <w:r>
        <w:rPr>
          <w:spacing w:val="-14"/>
        </w:rPr>
        <w:t> </w:t>
      </w:r>
      <w:r>
        <w:rPr/>
        <w:t>04</w:t>
      </w:r>
      <w:r>
        <w:rPr>
          <w:rFonts w:ascii="Times New Roman" w:hAnsi="Times New Roman"/>
        </w:rPr>
        <w:t>-8;</w:t>
      </w:r>
    </w:p>
    <w:p>
      <w:pPr>
        <w:pStyle w:val="BodyText"/>
        <w:spacing w:line="240" w:lineRule="auto"/>
        <w:ind w:right="178" w:firstLine="566"/>
        <w:jc w:val="left"/>
      </w:pPr>
      <w:r>
        <w:rPr>
          <w:rFonts w:ascii="Times New Roman" w:hAnsi="Times New Roman"/>
        </w:rPr>
        <w:t>-</w:t>
      </w:r>
      <w:r>
        <w:rPr/>
        <w:t>электромагнит ЭМ1, служащий приводом спускового механизма и установленный на левом щите</w:t>
      </w:r>
      <w:r>
        <w:rPr>
          <w:spacing w:val="-4"/>
        </w:rPr>
        <w:t> </w:t>
      </w:r>
      <w:r>
        <w:rPr/>
        <w:t>ограждения;</w:t>
      </w:r>
    </w:p>
    <w:p>
      <w:pPr>
        <w:pStyle w:val="BodyText"/>
        <w:spacing w:line="240" w:lineRule="auto"/>
        <w:ind w:right="113" w:firstLine="566"/>
        <w:jc w:val="left"/>
      </w:pPr>
      <w:r>
        <w:rPr>
          <w:rFonts w:ascii="Times New Roman" w:hAnsi="Times New Roman"/>
        </w:rPr>
        <w:t>-</w:t>
      </w:r>
      <w:r>
        <w:rPr/>
        <w:t>электроспуск ЭЛС</w:t>
      </w:r>
      <w:r>
        <w:rPr>
          <w:rFonts w:ascii="Times New Roman" w:hAnsi="Times New Roman"/>
        </w:rPr>
        <w:t>-</w:t>
      </w:r>
      <w:r>
        <w:rPr/>
        <w:t>3 (ЭМ2), служащий приводом стопора 04</w:t>
      </w:r>
      <w:r>
        <w:rPr>
          <w:rFonts w:ascii="Times New Roman" w:hAnsi="Times New Roman"/>
        </w:rPr>
        <w:t>-</w:t>
      </w:r>
      <w:r>
        <w:rPr/>
        <w:t>139 и закрепленный на внутренней стороне правого щита</w:t>
      </w:r>
      <w:r>
        <w:rPr>
          <w:spacing w:val="-15"/>
        </w:rPr>
        <w:t> </w:t>
      </w:r>
      <w:r>
        <w:rPr/>
        <w:t>ограждения.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spacing w:line="240" w:lineRule="auto"/>
        <w:ind w:left="452" w:right="113"/>
        <w:jc w:val="left"/>
      </w:pPr>
      <w:r>
        <w:rPr/>
        <w:t>Схему электрооборудования условно можно разделить на три</w:t>
      </w:r>
      <w:r>
        <w:rPr>
          <w:spacing w:val="-17"/>
        </w:rPr>
        <w:t> </w:t>
      </w:r>
      <w:r>
        <w:rPr/>
        <w:t>цепи:</w:t>
      </w:r>
    </w:p>
    <w:p>
      <w:pPr>
        <w:pStyle w:val="ListParagraph"/>
        <w:numPr>
          <w:ilvl w:val="0"/>
          <w:numId w:val="33"/>
        </w:numPr>
        <w:tabs>
          <w:tab w:pos="768" w:val="left" w:leader="none"/>
        </w:tabs>
        <w:spacing w:line="240" w:lineRule="auto" w:before="65" w:after="0"/>
        <w:ind w:left="767" w:right="0" w:hanging="30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цепь управления исполнительными механизмами и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блокировками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33"/>
        </w:numPr>
        <w:tabs>
          <w:tab w:pos="823" w:val="left" w:leader="none"/>
        </w:tabs>
        <w:spacing w:line="240" w:lineRule="auto" w:before="0" w:after="0"/>
        <w:ind w:left="82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цепь питания исполнительных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механизмов;</w:t>
      </w:r>
    </w:p>
    <w:p>
      <w:pPr>
        <w:pStyle w:val="ListParagraph"/>
        <w:numPr>
          <w:ilvl w:val="0"/>
          <w:numId w:val="33"/>
        </w:numPr>
        <w:tabs>
          <w:tab w:pos="802" w:val="left" w:leader="none"/>
        </w:tabs>
        <w:spacing w:line="240" w:lineRule="auto" w:before="0" w:after="0"/>
        <w:ind w:left="801" w:right="0" w:hanging="301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цепь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стрельбы.</w:t>
      </w:r>
    </w:p>
    <w:p>
      <w:pPr>
        <w:pStyle w:val="BodyText"/>
        <w:spacing w:line="240" w:lineRule="auto" w:before="43"/>
        <w:ind w:left="135" w:right="113" w:firstLine="307"/>
        <w:jc w:val="left"/>
      </w:pPr>
      <w:r>
        <w:rPr/>
        <w:t>Схемой предусмотрена работа электрооборудования только в одном режиме — автоматическом.</w:t>
      </w:r>
    </w:p>
    <w:p>
      <w:pPr>
        <w:pStyle w:val="BodyText"/>
        <w:spacing w:line="240" w:lineRule="auto" w:before="24"/>
        <w:ind w:left="404" w:right="113"/>
        <w:jc w:val="left"/>
      </w:pPr>
      <w:r>
        <w:rPr/>
        <w:t>Для  работы  электрооборудования  в  автоматическом  режиме  должно    </w:t>
      </w:r>
      <w:r>
        <w:rPr>
          <w:spacing w:val="2"/>
        </w:rPr>
        <w:t> </w:t>
      </w:r>
      <w:r>
        <w:rPr/>
        <w:t>соблюдаться</w:t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740" w:right="1580"/>
        </w:sectPr>
      </w:pPr>
    </w:p>
    <w:p>
      <w:pPr>
        <w:pStyle w:val="BodyText"/>
        <w:spacing w:line="240" w:lineRule="auto" w:before="45"/>
        <w:ind w:left="102" w:right="0"/>
        <w:jc w:val="left"/>
      </w:pPr>
      <w:r>
        <w:rPr/>
        <w:t>следующие</w:t>
      </w:r>
      <w:r>
        <w:rPr>
          <w:spacing w:val="-8"/>
        </w:rPr>
        <w:t> </w:t>
      </w:r>
      <w:r>
        <w:rPr/>
        <w:t>требования: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40" w:lineRule="auto" w:before="24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лоток досылателя должен находиться в нижнем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положении;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40" w:lineRule="auto" w:before="24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клип затвора должен быть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открыт;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40" w:lineRule="auto" w:before="24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казенник должен находиться в крайнем переднем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положении;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40" w:lineRule="auto" w:before="24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цепь досылателя — в крайнем заднем</w:t>
      </w:r>
      <w:r>
        <w:rPr>
          <w:rFonts w:ascii="Times New Roman" w:hAnsi="Times New Roman" w:cs="Times New Roman" w:eastAsia="Times New Roman" w:hint="default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положении.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380" w:right="0"/>
        <w:jc w:val="left"/>
      </w:pPr>
      <w:r>
        <w:rPr/>
        <w:t>Для работы электрооборудования</w:t>
      </w:r>
      <w:r>
        <w:rPr>
          <w:spacing w:val="-8"/>
        </w:rPr>
        <w:t> </w:t>
      </w:r>
      <w:r>
        <w:rPr/>
        <w:t>включить: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автоматы защиты ВПр1,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ВПр2;</w:t>
      </w:r>
    </w:p>
    <w:p>
      <w:pPr>
        <w:pStyle w:val="ListParagraph"/>
        <w:numPr>
          <w:ilvl w:val="0"/>
          <w:numId w:val="34"/>
        </w:numPr>
        <w:tabs>
          <w:tab w:pos="462" w:val="left" w:leader="none"/>
        </w:tabs>
        <w:spacing w:line="275" w:lineRule="exact" w:before="0" w:after="0"/>
        <w:ind w:left="46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 (В1), при этом на пульте загорится зеленая лампа Л1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ПИТАНИЕ.</w:t>
      </w:r>
    </w:p>
    <w:p>
      <w:pPr>
        <w:pStyle w:val="BodyText"/>
        <w:spacing w:line="240" w:lineRule="auto"/>
        <w:ind w:left="102" w:right="105" w:firstLine="359"/>
        <w:jc w:val="both"/>
      </w:pPr>
      <w:r>
        <w:rPr/>
        <w:t>Подается питание на электроспуск ЭМ2 стопора лотка в нижнем положении и на обмотку электродвигателя</w:t>
      </w:r>
      <w:r>
        <w:rPr>
          <w:spacing w:val="-5"/>
        </w:rPr>
        <w:t> </w:t>
      </w:r>
      <w:r>
        <w:rPr/>
        <w:t>М5.</w:t>
      </w:r>
    </w:p>
    <w:p>
      <w:pPr>
        <w:pStyle w:val="BodyText"/>
        <w:spacing w:line="240" w:lineRule="auto" w:before="12"/>
        <w:ind w:left="135" w:right="207" w:firstLine="287"/>
        <w:jc w:val="both"/>
      </w:pPr>
      <w:r>
        <w:rPr/>
        <w:t>Механизм досылания выводится на линию заряжания; замыкаются контакты выключателя концевого</w:t>
      </w:r>
      <w:r>
        <w:rPr>
          <w:spacing w:val="-7"/>
        </w:rPr>
        <w:t> </w:t>
      </w:r>
      <w:r>
        <w:rPr/>
        <w:t>В6.</w:t>
      </w:r>
    </w:p>
    <w:p>
      <w:pPr>
        <w:pStyle w:val="BodyText"/>
        <w:spacing w:line="240" w:lineRule="auto"/>
        <w:ind w:left="126" w:right="205" w:firstLine="316"/>
        <w:jc w:val="both"/>
      </w:pPr>
      <w:r>
        <w:rPr/>
        <w:t>При наличии на лотке снаряда заряжающий нажимает на кнопку Кн1 ДОСЫЛКА и цепь досылателя досылает снаряд в канал</w:t>
      </w:r>
      <w:r>
        <w:rPr>
          <w:spacing w:val="-9"/>
        </w:rPr>
        <w:t> </w:t>
      </w:r>
      <w:r>
        <w:rPr/>
        <w:t>ствола.</w:t>
      </w:r>
    </w:p>
    <w:p>
      <w:pPr>
        <w:pStyle w:val="BodyText"/>
        <w:spacing w:line="240" w:lineRule="auto"/>
        <w:ind w:left="121" w:right="177" w:firstLine="283"/>
        <w:jc w:val="both"/>
      </w:pPr>
      <w:r>
        <w:rPr/>
        <w:t>После достижения цепью досылателя крайнего переднего положения замыкаются контакты выключателя концевого В7. Через замкнутые контакты выключателя концевого В8 питание подается на обмотки электродвигателей М1—М4. Происходит реверс цепи досылателя.</w:t>
      </w:r>
    </w:p>
    <w:p>
      <w:pPr>
        <w:pStyle w:val="BodyText"/>
        <w:spacing w:line="240" w:lineRule="auto"/>
        <w:ind w:left="169" w:right="168" w:firstLine="302"/>
        <w:jc w:val="both"/>
      </w:pPr>
      <w:r>
        <w:rPr/>
        <w:t>При движении цепи досылателя назад контакты выключателя концевого В7 опять размыкаются и реле Р4 через свои контакты становится на</w:t>
      </w:r>
      <w:r>
        <w:rPr>
          <w:spacing w:val="-12"/>
        </w:rPr>
        <w:t> </w:t>
      </w:r>
      <w:r>
        <w:rPr/>
        <w:t>самопитание.</w:t>
      </w:r>
    </w:p>
    <w:p>
      <w:pPr>
        <w:pStyle w:val="BodyText"/>
        <w:spacing w:line="240" w:lineRule="auto"/>
        <w:ind w:left="145" w:right="165" w:firstLine="287"/>
        <w:jc w:val="both"/>
      </w:pPr>
      <w:r>
        <w:rPr/>
        <w:t>После достижения цепью досылателя крайнего заднего положения контакты 1 и </w:t>
      </w:r>
      <w:r>
        <w:rPr>
          <w:rFonts w:ascii="Times New Roman" w:hAnsi="Times New Roman"/>
        </w:rPr>
        <w:t>2 </w:t>
      </w:r>
      <w:r>
        <w:rPr/>
        <w:t>выключателя концевого В8 размыкаются. Положение элементов электрической схемы становится аналогичным началу работы досылателя при досылке</w:t>
      </w:r>
      <w:r>
        <w:rPr>
          <w:spacing w:val="-20"/>
        </w:rPr>
        <w:t> </w:t>
      </w:r>
      <w:r>
        <w:rPr/>
        <w:t>снаряда.</w:t>
      </w:r>
    </w:p>
    <w:p>
      <w:pPr>
        <w:pStyle w:val="BodyText"/>
        <w:spacing w:line="240" w:lineRule="auto"/>
        <w:ind w:left="159" w:right="154" w:firstLine="292"/>
        <w:jc w:val="both"/>
      </w:pPr>
      <w:r>
        <w:rPr/>
        <w:t>При наличии на лотке гильзы заряжающий повторно нажимает кнопку Кн1, и цепь досылателя досылает гильзу в камору, клин закрывается, контакты блок</w:t>
      </w:r>
      <w:r>
        <w:rPr>
          <w:rFonts w:ascii="Times New Roman" w:hAnsi="Times New Roman"/>
        </w:rPr>
        <w:t>-</w:t>
      </w:r>
      <w:r>
        <w:rPr/>
        <w:t>кнопки В5 замыкаются.</w:t>
      </w:r>
    </w:p>
    <w:p>
      <w:pPr>
        <w:pStyle w:val="BodyText"/>
        <w:spacing w:line="240" w:lineRule="auto"/>
        <w:ind w:left="116" w:right="106" w:firstLine="287"/>
        <w:jc w:val="both"/>
      </w:pPr>
      <w:r>
        <w:rPr/>
        <w:t>Через контакты блок</w:t>
      </w:r>
      <w:r>
        <w:rPr>
          <w:rFonts w:ascii="Times New Roman" w:hAnsi="Times New Roman"/>
        </w:rPr>
        <w:t>-</w:t>
      </w:r>
      <w:r>
        <w:rPr/>
        <w:t>кнопки В5, контакты выключателя концевого В8, нормально замкнутые контакты реле РЗ подается питание на обмотку реле Р4</w:t>
      </w:r>
      <w:r>
        <w:rPr>
          <w:rFonts w:ascii="Times New Roman" w:hAnsi="Times New Roman"/>
        </w:rPr>
        <w:t>. </w:t>
      </w:r>
      <w:r>
        <w:rPr/>
        <w:t>Цепь досылателя повторно идет на</w:t>
      </w:r>
      <w:r>
        <w:rPr>
          <w:spacing w:val="-5"/>
        </w:rPr>
        <w:t> </w:t>
      </w:r>
      <w:r>
        <w:rPr/>
        <w:t>реверс.</w:t>
      </w:r>
    </w:p>
    <w:p>
      <w:pPr>
        <w:pStyle w:val="BodyText"/>
        <w:spacing w:line="240" w:lineRule="auto"/>
        <w:ind w:left="116" w:right="107" w:firstLine="297"/>
        <w:jc w:val="both"/>
      </w:pPr>
      <w:r>
        <w:rPr/>
        <w:t>При достижении цепью досылателя крайнего заднего положения контакты выключателя концевого В8 размыкаются, составляется электрическая цепь и досылающий механизм становится на</w:t>
      </w:r>
      <w:r>
        <w:rPr>
          <w:spacing w:val="-7"/>
        </w:rPr>
        <w:t> </w:t>
      </w:r>
      <w:r>
        <w:rPr/>
        <w:t>стопор.</w:t>
      </w:r>
    </w:p>
    <w:p>
      <w:pPr>
        <w:pStyle w:val="BodyText"/>
        <w:spacing w:line="240" w:lineRule="auto"/>
        <w:ind w:left="116" w:right="121" w:firstLine="297"/>
        <w:jc w:val="both"/>
      </w:pPr>
      <w:r>
        <w:rPr/>
        <w:t>Заряжающий взводит рычаг штыревой блокировки, при этом замыкаются контакты блок</w:t>
      </w:r>
      <w:r>
        <w:rPr>
          <w:rFonts w:ascii="Times New Roman" w:hAnsi="Times New Roman"/>
        </w:rPr>
        <w:t>-</w:t>
      </w:r>
      <w:r>
        <w:rPr/>
        <w:t>кнопки В10 и загораются сигнальные лампы Л2 и ЛЗ ГОТОВ на соответствующих щитках изделия 2СЗМ и на</w:t>
      </w:r>
      <w:r>
        <w:rPr>
          <w:spacing w:val="-11"/>
        </w:rPr>
        <w:t> </w:t>
      </w:r>
      <w:r>
        <w:rPr/>
        <w:t>пульте.</w:t>
      </w:r>
    </w:p>
    <w:p>
      <w:pPr>
        <w:pStyle w:val="BodyText"/>
        <w:spacing w:line="240" w:lineRule="auto"/>
        <w:ind w:left="111" w:right="106" w:firstLine="292"/>
        <w:jc w:val="both"/>
      </w:pPr>
      <w:r>
        <w:rPr/>
        <w:t>При нажатии на кнопку спуска Кн2 (на рукоятке маховика подъемного механизма) подается питание на электромагнит ЭМ1; шток электромагнита ЭМ1 приводит в  движение кинематическую цепь спуска. Происходит</w:t>
      </w:r>
      <w:r>
        <w:rPr>
          <w:spacing w:val="-11"/>
        </w:rPr>
        <w:t> </w:t>
      </w:r>
      <w:r>
        <w:rPr/>
        <w:t>выстрел.</w:t>
      </w:r>
    </w:p>
    <w:p>
      <w:pPr>
        <w:pStyle w:val="BodyText"/>
        <w:spacing w:line="240" w:lineRule="auto" w:before="7"/>
        <w:ind w:left="106" w:right="108" w:firstLine="302"/>
        <w:jc w:val="both"/>
      </w:pPr>
      <w:r>
        <w:rPr/>
        <w:t>При откате контакты блок</w:t>
      </w:r>
      <w:r>
        <w:rPr>
          <w:rFonts w:ascii="Times New Roman" w:hAnsi="Times New Roman"/>
        </w:rPr>
        <w:t>-</w:t>
      </w:r>
      <w:r>
        <w:rPr/>
        <w:t>кнопки В4 размыкаются. По окончании наката и при открытом клине размыкаются контакты блок</w:t>
      </w:r>
      <w:r>
        <w:rPr>
          <w:rFonts w:ascii="Times New Roman" w:hAnsi="Times New Roman"/>
        </w:rPr>
        <w:t>-</w:t>
      </w:r>
      <w:r>
        <w:rPr/>
        <w:t>кнопки В10, разрывая тем самым цепь питания электромагнита ЭМ1, сигнальные лампы Л2 и ЛЗ ГОТОВ гаснут, рычаг блокировки возвращается в исходное положение. При этом также замыкаются контакты блок</w:t>
      </w:r>
      <w:r>
        <w:rPr>
          <w:rFonts w:ascii="Times New Roman" w:hAnsi="Times New Roman"/>
        </w:rPr>
        <w:t>-</w:t>
      </w:r>
      <w:r>
        <w:rPr/>
        <w:t>кнопки В4 и контакты блок</w:t>
      </w:r>
      <w:r>
        <w:rPr>
          <w:rFonts w:ascii="Times New Roman" w:hAnsi="Times New Roman"/>
        </w:rPr>
        <w:t>-</w:t>
      </w:r>
      <w:r>
        <w:rPr/>
        <w:t>кнопки</w:t>
      </w:r>
      <w:r>
        <w:rPr>
          <w:spacing w:val="-17"/>
        </w:rPr>
        <w:t> </w:t>
      </w:r>
      <w:r>
        <w:rPr/>
        <w:t>В5.</w:t>
      </w:r>
    </w:p>
    <w:p>
      <w:pPr>
        <w:pStyle w:val="BodyText"/>
        <w:spacing w:line="240" w:lineRule="auto"/>
        <w:ind w:left="102" w:right="117" w:firstLine="321"/>
        <w:jc w:val="both"/>
      </w:pPr>
      <w:r>
        <w:rPr/>
        <w:t>Механизм досылания автоматически выводится на линию заряжания. Досылатель  готов к следующему циклу</w:t>
      </w:r>
      <w:r>
        <w:rPr>
          <w:spacing w:val="-13"/>
        </w:rPr>
        <w:t> </w:t>
      </w:r>
      <w:r>
        <w:rPr/>
        <w:t>заряжания.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2633" w:val="left" w:leader="none"/>
        </w:tabs>
        <w:spacing w:line="240" w:lineRule="auto" w:before="0" w:after="0"/>
        <w:ind w:left="2632" w:right="0" w:hanging="721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b w:val="0"/>
          <w:spacing w:val="-71"/>
          <w:w w:val="100"/>
          <w:u w:val="none"/>
        </w:rPr>
        <w:t> </w:t>
      </w:r>
      <w:r>
        <w:rPr>
          <w:u w:val="thick" w:color="000000"/>
        </w:rPr>
        <w:t>ДОПОЛНИТЕЛЬНОЕ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ОБОРУДОВАНИЕ</w:t>
      </w:r>
      <w:r>
        <w:rPr>
          <w:u w:val="none"/>
        </w:rPr>
      </w:r>
      <w:r>
        <w:rPr>
          <w:b w:val="0"/>
          <w:u w:val="none"/>
        </w:rPr>
      </w:r>
    </w:p>
    <w:p>
      <w:pPr>
        <w:spacing w:after="0" w:line="240" w:lineRule="auto"/>
        <w:jc w:val="left"/>
        <w:sectPr>
          <w:pgSz w:w="11910" w:h="16840"/>
          <w:pgMar w:header="0" w:footer="325" w:top="780" w:bottom="520" w:left="1600" w:right="740"/>
        </w:sectPr>
      </w:pPr>
    </w:p>
    <w:p>
      <w:pPr>
        <w:pStyle w:val="BodyText"/>
        <w:spacing w:line="240" w:lineRule="auto" w:before="47"/>
        <w:ind w:right="117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Дополнительное оборудование </w:t>
      </w:r>
      <w:r>
        <w:rPr>
          <w:rFonts w:ascii="Times New Roman" w:hAnsi="Times New Roman"/>
          <w:b/>
        </w:rPr>
      </w:r>
      <w:r>
        <w:rPr/>
        <w:t>предназначено для обеспечения возможности выполнения самоходной гаубицей основной задачи, а также для  обеспечения безопасности и жизнедеятельности</w:t>
      </w:r>
      <w:r>
        <w:rPr>
          <w:spacing w:val="-12"/>
        </w:rPr>
        <w:t> </w:t>
      </w:r>
      <w:r>
        <w:rPr/>
        <w:t>экипажа.</w:t>
      </w:r>
    </w:p>
    <w:p>
      <w:pPr>
        <w:pStyle w:val="BodyText"/>
        <w:spacing w:line="240" w:lineRule="auto"/>
        <w:ind w:right="126" w:firstLine="566"/>
        <w:jc w:val="both"/>
      </w:pPr>
      <w:r>
        <w:rPr/>
        <w:t>Базовая машина представляет собой гусеничную машину с передним  расположением моторно</w:t>
      </w:r>
      <w:r>
        <w:rPr>
          <w:rFonts w:ascii="Times New Roman" w:hAnsi="Times New Roman"/>
        </w:rPr>
        <w:t>-</w:t>
      </w:r>
      <w:r>
        <w:rPr/>
        <w:t>трансмиссионного отделения и ведущих</w:t>
      </w:r>
      <w:r>
        <w:rPr>
          <w:spacing w:val="-20"/>
        </w:rPr>
        <w:t> </w:t>
      </w:r>
      <w:r>
        <w:rPr/>
        <w:t>колес.</w:t>
      </w:r>
    </w:p>
    <w:p>
      <w:pPr>
        <w:pStyle w:val="BodyText"/>
        <w:spacing w:line="240" w:lineRule="auto"/>
        <w:ind w:right="114" w:firstLine="566"/>
        <w:jc w:val="both"/>
      </w:pPr>
      <w:r>
        <w:rPr/>
        <w:t>Передняя часть корпуса шасси, в которой размещены трансмиссия, двигатель, системы, обеспечивающие работу двигателя, приводы управления двигателем и трансмиссией, а также приборы, контролирующие их работу, образуют моторно</w:t>
      </w:r>
      <w:r>
        <w:rPr>
          <w:rFonts w:ascii="Times New Roman" w:hAnsi="Times New Roman"/>
        </w:rPr>
        <w:t>- </w:t>
      </w:r>
      <w:r>
        <w:rPr/>
        <w:t>трансмиссионное отделение и отделение управления. Остальная часть корпуса совместно с башней образуют боевое</w:t>
      </w:r>
      <w:r>
        <w:rPr>
          <w:spacing w:val="-8"/>
        </w:rPr>
        <w:t> </w:t>
      </w:r>
      <w:r>
        <w:rPr/>
        <w:t>отделение.</w:t>
      </w:r>
    </w:p>
    <w:p>
      <w:pPr>
        <w:pStyle w:val="BodyText"/>
        <w:spacing w:line="240" w:lineRule="auto"/>
        <w:ind w:left="678" w:right="113"/>
        <w:jc w:val="left"/>
      </w:pPr>
      <w:r>
        <w:rPr/>
        <w:t>На самоходной гаубице</w:t>
      </w:r>
      <w:r>
        <w:rPr>
          <w:spacing w:val="-11"/>
        </w:rPr>
        <w:t> </w:t>
      </w:r>
      <w:r>
        <w:rPr/>
        <w:t>установлены: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система противоатомной защиты –</w:t>
      </w:r>
      <w:r>
        <w:rPr>
          <w:rFonts w:ascii="Times New Roman" w:hAnsi="Times New Roman" w:cs="Times New Roman" w:eastAsia="Times New Roman" w:hint="default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ПАЗ;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система противопожарного оборудования –</w:t>
      </w:r>
      <w:r>
        <w:rPr>
          <w:rFonts w:ascii="Times New Roman" w:hAnsi="Times New Roman" w:cs="Times New Roman" w:eastAsia="Times New Roman" w:hint="default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ППО;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отопительно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вентиляционная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установка;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средства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связи;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землеройное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оборудование;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средства защиты от зажигательных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жидкостей;</w:t>
      </w:r>
    </w:p>
    <w:p>
      <w:pPr>
        <w:pStyle w:val="ListParagraph"/>
        <w:numPr>
          <w:ilvl w:val="0"/>
          <w:numId w:val="35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комплект одиночного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ЗИП.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right="122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Система ПАЗ </w:t>
      </w:r>
      <w:r>
        <w:rPr/>
        <w:t>служит для защиты экипажа и оборудования внутри машины от </w:t>
      </w:r>
      <w:r>
        <w:rPr/>
        <w:t>поражающих факторов атомного, химического и бактериологического оружия за счет герметизации корпуса и создания внутри его избыточного давления очищенного</w:t>
      </w:r>
      <w:r>
        <w:rPr>
          <w:spacing w:val="-22"/>
        </w:rPr>
        <w:t> </w:t>
      </w:r>
      <w:r>
        <w:rPr/>
        <w:t>воздуха.</w:t>
      </w:r>
    </w:p>
    <w:p>
      <w:pPr>
        <w:pStyle w:val="BodyText"/>
        <w:spacing w:line="240" w:lineRule="auto"/>
        <w:ind w:left="678" w:right="113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Система ППО </w:t>
      </w:r>
      <w:r>
        <w:rPr/>
        <w:t>для тушения пожара, возникшего в самоходной</w:t>
      </w:r>
      <w:r>
        <w:rPr>
          <w:spacing w:val="-18"/>
        </w:rPr>
        <w:t> </w:t>
      </w:r>
      <w:r>
        <w:rPr/>
        <w:t>гаубице.</w:t>
      </w:r>
    </w:p>
    <w:p>
      <w:pPr>
        <w:pStyle w:val="BodyText"/>
        <w:spacing w:line="240" w:lineRule="auto"/>
        <w:ind w:right="119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Отопительно</w:t>
      </w:r>
      <w:r>
        <w:rPr>
          <w:rFonts w:ascii="Times New Roman" w:hAnsi="Times New Roman"/>
          <w:u w:val="single" w:color="000000"/>
        </w:rPr>
        <w:t>-</w:t>
      </w:r>
      <w:r>
        <w:rPr>
          <w:u w:val="single" w:color="000000"/>
        </w:rPr>
        <w:t>вентиляционная установка ОВ</w:t>
      </w:r>
      <w:r>
        <w:rPr>
          <w:rFonts w:ascii="Times New Roman" w:hAnsi="Times New Roman"/>
          <w:u w:val="single" w:color="000000"/>
        </w:rPr>
        <w:t>-</w:t>
      </w:r>
      <w:r>
        <w:rPr>
          <w:u w:val="single" w:color="000000"/>
        </w:rPr>
        <w:t>65Г </w:t>
      </w:r>
      <w:r>
        <w:rPr/>
        <w:t>служит для обогрева боевого </w:t>
      </w:r>
      <w:r>
        <w:rPr/>
        <w:t>отделения в зимнее время при движении и на</w:t>
      </w:r>
      <w:r>
        <w:rPr>
          <w:spacing w:val="-17"/>
        </w:rPr>
        <w:t> </w:t>
      </w:r>
      <w:r>
        <w:rPr/>
        <w:t>стоянке.</w:t>
      </w:r>
    </w:p>
    <w:p>
      <w:pPr>
        <w:pStyle w:val="BodyText"/>
        <w:spacing w:line="240" w:lineRule="auto"/>
        <w:ind w:right="118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Средства связи </w:t>
      </w:r>
      <w:r>
        <w:rPr/>
        <w:t>предназначены для обеспечения радиосвязи между изделиями, </w:t>
      </w:r>
      <w:r>
        <w:rPr/>
        <w:t>внутренней телефонной связи между членами расчета, а также для связи с машиной старшего офицера</w:t>
      </w:r>
      <w:r>
        <w:rPr>
          <w:spacing w:val="-5"/>
        </w:rPr>
        <w:t> </w:t>
      </w:r>
      <w:r>
        <w:rPr/>
        <w:t>батареи.</w:t>
      </w:r>
    </w:p>
    <w:p>
      <w:pPr>
        <w:pStyle w:val="BodyText"/>
        <w:spacing w:line="240" w:lineRule="auto"/>
        <w:ind w:right="122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Землеройное оборудование </w:t>
      </w:r>
      <w:r>
        <w:rPr/>
        <w:t>служит для рытья индивидуальных окопов в боевой </w:t>
      </w:r>
      <w:r>
        <w:rPr/>
        <w:t>обстановке.</w:t>
      </w:r>
    </w:p>
    <w:p>
      <w:pPr>
        <w:pStyle w:val="BodyText"/>
        <w:spacing w:line="240" w:lineRule="auto"/>
        <w:ind w:right="120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Система защиты от попадания зажигательных жидкостей </w:t>
      </w:r>
      <w:r>
        <w:rPr/>
        <w:t>предназначена для </w:t>
      </w:r>
      <w:r>
        <w:rPr/>
        <w:t>предохранения узлов и приборов и сохранения боеспособности изделия в условиях применения противником зажигательных</w:t>
      </w:r>
      <w:r>
        <w:rPr>
          <w:spacing w:val="-20"/>
        </w:rPr>
        <w:t> </w:t>
      </w:r>
      <w:r>
        <w:rPr/>
        <w:t>жидкостей.</w:t>
      </w:r>
    </w:p>
    <w:p>
      <w:pPr>
        <w:pStyle w:val="BodyText"/>
        <w:spacing w:line="240" w:lineRule="auto"/>
        <w:ind w:right="122" w:firstLine="566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Комплект ЗИП </w:t>
      </w:r>
      <w:r>
        <w:rPr/>
        <w:t>предназначен для поддержания изделия в постоянной боевой </w:t>
      </w:r>
      <w:r>
        <w:rPr/>
        <w:t>готовности.</w:t>
      </w:r>
    </w:p>
    <w:p>
      <w:pPr>
        <w:spacing w:after="0" w:line="240" w:lineRule="auto"/>
        <w:jc w:val="both"/>
        <w:sectPr>
          <w:pgSz w:w="11910" w:h="16840"/>
          <w:pgMar w:header="0" w:footer="325" w:top="1100" w:bottom="520" w:left="740" w:right="1580"/>
        </w:sectPr>
      </w:pPr>
    </w:p>
    <w:p>
      <w:pPr>
        <w:pStyle w:val="Heading2"/>
        <w:spacing w:line="240" w:lineRule="auto" w:before="51"/>
        <w:ind w:right="796"/>
        <w:jc w:val="center"/>
        <w:rPr>
          <w:b w:val="0"/>
          <w:bCs w:val="0"/>
          <w:u w:val="none"/>
        </w:rPr>
      </w:pPr>
      <w:r>
        <w:rPr>
          <w:u w:val="none"/>
        </w:rPr>
        <w:t>ОГЛАВЛЕНИЕ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4"/>
        <w:gridCol w:w="1382"/>
      </w:tblGrid>
      <w:tr>
        <w:trPr>
          <w:trHeight w:val="335" w:hRule="exact"/>
        </w:trPr>
        <w:tc>
          <w:tcPr>
            <w:tcW w:w="847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Введение: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4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2-5</w:t>
            </w:r>
          </w:p>
        </w:tc>
      </w:tr>
      <w:tr>
        <w:trPr>
          <w:trHeight w:val="322" w:hRule="exact"/>
        </w:trPr>
        <w:tc>
          <w:tcPr>
            <w:tcW w:w="8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307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назначение</w:t>
            </w:r>
          </w:p>
        </w:tc>
        <w:tc>
          <w:tcPr>
            <w:tcW w:w="138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2</w:t>
            </w:r>
          </w:p>
        </w:tc>
      </w:tr>
      <w:tr>
        <w:trPr>
          <w:trHeight w:val="322" w:hRule="exact"/>
        </w:trPr>
        <w:tc>
          <w:tcPr>
            <w:tcW w:w="8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307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боевые</w:t>
            </w:r>
            <w:r>
              <w:rPr>
                <w:rFonts w:ascii="Times New Roman" w:hAnsi="Times New Roman" w:cs="Times New Roman" w:eastAsia="Times New Roman" w:hint="default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свойства</w:t>
            </w:r>
          </w:p>
        </w:tc>
        <w:tc>
          <w:tcPr>
            <w:tcW w:w="138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</w:tr>
      <w:tr>
        <w:trPr>
          <w:trHeight w:val="323" w:hRule="exact"/>
        </w:trPr>
        <w:tc>
          <w:tcPr>
            <w:tcW w:w="8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307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комплектация</w:t>
            </w:r>
            <w:r>
              <w:rPr>
                <w:rFonts w:ascii="Times New Roman" w:hAnsi="Times New Roman" w:cs="Times New Roman" w:eastAsia="Times New Roman" w:hint="default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выстрелами</w:t>
            </w:r>
          </w:p>
        </w:tc>
        <w:tc>
          <w:tcPr>
            <w:tcW w:w="138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4</w:t>
            </w:r>
          </w:p>
        </w:tc>
      </w:tr>
      <w:tr>
        <w:trPr>
          <w:trHeight w:val="323" w:hRule="exact"/>
        </w:trPr>
        <w:tc>
          <w:tcPr>
            <w:tcW w:w="8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30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состав боевого</w:t>
            </w:r>
            <w:r>
              <w:rPr>
                <w:rFonts w:ascii="Times New Roman" w:hAnsi="Times New Roman" w:cs="Times New Roman" w:eastAsia="Times New Roman" w:hint="default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комплекта</w:t>
            </w:r>
          </w:p>
        </w:tc>
        <w:tc>
          <w:tcPr>
            <w:tcW w:w="138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4</w:t>
            </w:r>
          </w:p>
        </w:tc>
      </w:tr>
      <w:tr>
        <w:trPr>
          <w:trHeight w:val="318" w:hRule="exact"/>
        </w:trPr>
        <w:tc>
          <w:tcPr>
            <w:tcW w:w="847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307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общее устройство СГ</w:t>
            </w:r>
            <w:r>
              <w:rPr>
                <w:rFonts w:ascii="Times New Roman" w:hAnsi="Times New Roman" w:cs="Times New Roman" w:eastAsia="Times New Roman" w:hint="default"/>
                <w:spacing w:val="-5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2С3М</w:t>
            </w:r>
          </w:p>
        </w:tc>
        <w:tc>
          <w:tcPr>
            <w:tcW w:w="138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</w:tr>
    </w:tbl>
    <w:p>
      <w:pPr>
        <w:spacing w:line="315" w:lineRule="exact" w:before="0" w:after="7"/>
        <w:ind w:left="2183" w:right="0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 w:cs="Times New Roman" w:eastAsia="Times New Roman" w:hint="default"/>
          <w:sz w:val="28"/>
          <w:szCs w:val="28"/>
        </w:rPr>
        <w:t>Гаубица 2А33 – назначение и общее</w:t>
      </w:r>
      <w:r>
        <w:rPr>
          <w:rFonts w:ascii="Times New Roman" w:hAnsi="Times New Roman" w:cs="Times New Roman" w:eastAsia="Times New Roman" w:hint="default"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sz w:val="28"/>
          <w:szCs w:val="28"/>
        </w:rPr>
        <w:t>устройство</w:t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8"/>
        <w:gridCol w:w="1382"/>
      </w:tblGrid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  <w:t>. Ствол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4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6-7</w:t>
            </w:r>
          </w:p>
        </w:tc>
      </w:tr>
      <w:tr>
        <w:trPr>
          <w:trHeight w:val="334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II</w:t>
            </w:r>
            <w:r>
              <w:rPr>
                <w:rFonts w:ascii="Times New Roman" w:hAnsi="Times New Roman"/>
                <w:sz w:val="28"/>
              </w:rPr>
              <w:t>. Затвор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7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8-15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III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Ограждение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16-17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IV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Досылатель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18-23</w:t>
            </w:r>
          </w:p>
        </w:tc>
      </w:tr>
      <w:tr>
        <w:trPr>
          <w:trHeight w:val="334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V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Люлька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7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24-25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VI</w:t>
            </w:r>
            <w:r>
              <w:rPr>
                <w:rFonts w:ascii="Times New Roman" w:hAnsi="Times New Roman"/>
                <w:sz w:val="28"/>
              </w:rPr>
              <w:t>. Противооткатные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устройства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26-29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VII</w:t>
            </w:r>
            <w:r>
              <w:rPr>
                <w:rFonts w:ascii="Times New Roman" w:hAnsi="Times New Roman"/>
                <w:sz w:val="28"/>
              </w:rPr>
              <w:t>. Уравновешивающий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механизм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30-31</w:t>
            </w:r>
          </w:p>
        </w:tc>
      </w:tr>
      <w:tr>
        <w:trPr>
          <w:trHeight w:val="334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VIII</w:t>
            </w:r>
            <w:r>
              <w:rPr>
                <w:rFonts w:ascii="Times New Roman" w:hAnsi="Times New Roman"/>
                <w:sz w:val="28"/>
              </w:rPr>
              <w:t>. Механизм поворота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башни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7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32-33</w:t>
            </w:r>
          </w:p>
        </w:tc>
      </w:tr>
      <w:tr>
        <w:trPr>
          <w:trHeight w:val="653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IX</w:t>
            </w:r>
            <w:r>
              <w:rPr>
                <w:rFonts w:ascii="Times New Roman" w:hAnsi="Times New Roman"/>
                <w:sz w:val="28"/>
              </w:rPr>
              <w:t>. Подъемный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механизм</w:t>
            </w:r>
          </w:p>
          <w:p>
            <w:pPr>
              <w:pStyle w:val="TableParagraph"/>
              <w:tabs>
                <w:tab w:pos="482" w:val="left" w:leader="none"/>
              </w:tabs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–</w:t>
              <w:tab/>
              <w:t>приводы наведения</w:t>
            </w:r>
            <w:r>
              <w:rPr>
                <w:rFonts w:ascii="Times New Roman" w:hAnsi="Times New Roman" w:cs="Times New Roman" w:eastAsia="Times New Roman" w:hint="default"/>
                <w:spacing w:val="-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  <w:t>гаубицы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6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34-35</w:t>
            </w: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36-37</w:t>
            </w:r>
          </w:p>
        </w:tc>
      </w:tr>
      <w:tr>
        <w:trPr>
          <w:trHeight w:val="334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X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Боеукладка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38-47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XI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Транспортер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48-49</w:t>
            </w:r>
          </w:p>
        </w:tc>
      </w:tr>
      <w:tr>
        <w:trPr>
          <w:trHeight w:val="331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XII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Электрооборудование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50-54</w:t>
            </w:r>
          </w:p>
        </w:tc>
      </w:tr>
      <w:tr>
        <w:trPr>
          <w:trHeight w:val="334" w:hRule="exact"/>
        </w:trPr>
        <w:tc>
          <w:tcPr>
            <w:tcW w:w="848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22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XIII</w:t>
            </w:r>
            <w:r>
              <w:rPr>
                <w:rFonts w:ascii="Times New Roman" w:hAnsi="Times New Roman"/>
                <w:sz w:val="28"/>
              </w:rPr>
              <w:t>. Дополнительное</w:t>
            </w:r>
            <w:r>
              <w:rPr>
                <w:rFonts w:ascii="Times New Roman" w:hAnsi="Times New Roman"/>
                <w:spacing w:val="-1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оборудование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5" w:lineRule="exact"/>
              <w:ind w:left="343" w:right="345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55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pStyle w:val="BodyText"/>
        <w:tabs>
          <w:tab w:pos="8429" w:val="left" w:leader="none"/>
        </w:tabs>
        <w:spacing w:line="240" w:lineRule="auto" w:before="69"/>
        <w:ind w:left="6243" w:right="507" w:hanging="15"/>
        <w:jc w:val="left"/>
      </w:pPr>
      <w:r>
        <w:rPr/>
        <w:t>Преподаватель цикла МЧ и ЭАВ майор</w:t>
        <w:tab/>
        <w:t>И.</w:t>
      </w:r>
      <w:r>
        <w:rPr>
          <w:spacing w:val="-2"/>
        </w:rPr>
        <w:t> </w:t>
      </w:r>
      <w:r>
        <w:rPr/>
        <w:t>Волохов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6495" w:right="0"/>
        <w:jc w:val="both"/>
      </w:pPr>
      <w:r>
        <w:rPr/>
        <w:t>Учебное</w:t>
      </w:r>
      <w:r>
        <w:rPr>
          <w:spacing w:val="-2"/>
        </w:rPr>
        <w:t> </w:t>
      </w:r>
      <w:r>
        <w:rPr/>
        <w:t>пособие</w:t>
      </w:r>
    </w:p>
    <w:p>
      <w:pPr>
        <w:pStyle w:val="BodyText"/>
        <w:tabs>
          <w:tab w:pos="8834" w:val="left" w:leader="none"/>
          <w:tab w:pos="9633" w:val="left" w:leader="none"/>
        </w:tabs>
        <w:spacing w:line="240" w:lineRule="auto"/>
        <w:ind w:left="6511" w:right="453" w:hanging="70"/>
        <w:jc w:val="both"/>
      </w:pPr>
      <w:r>
        <w:rPr/>
        <w:t>обсуждено на заседании цикла Протокол</w:t>
      </w:r>
      <w:r>
        <w:rPr>
          <w:spacing w:val="-1"/>
        </w:rPr>
        <w:t> </w:t>
      </w:r>
      <w:r>
        <w:rPr/>
        <w:t>№</w:t>
      </w:r>
      <w:r>
        <w:rPr>
          <w:rFonts w:ascii="Times New Roman" w:hAnsi="Times New Roman" w:cs="Times New Roman" w:eastAsia="Times New Roman" w:hint="default"/>
          <w:spacing w:val="-1"/>
          <w:w w:val="99"/>
        </w:rPr>
      </w:r>
      <w:r>
        <w:rPr>
          <w:rFonts w:ascii="Times New Roman" w:hAnsi="Times New Roman" w:cs="Times New Roman" w:eastAsia="Times New Roman" w:hint="default"/>
          <w:w w:val="99"/>
          <w:u w:val="single" w:color="000000"/>
        </w:rPr>
        <w:t> </w:t>
        <w:tab/>
        <w:tab/>
      </w:r>
      <w:r>
        <w:rPr>
          <w:rFonts w:ascii="Times New Roman" w:hAnsi="Times New Roman" w:cs="Times New Roman" w:eastAsia="Times New Roman" w:hint="default"/>
          <w:w w:val="28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8"/>
        </w:rPr>
        <w:t>«       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 w:hint="default"/>
          <w:spacing w:val="5"/>
        </w:rPr>
      </w:r>
      <w:r>
        <w:rPr>
          <w:rFonts w:ascii="Times New Roman" w:hAnsi="Times New Roman" w:cs="Times New Roman" w:eastAsia="Times New Roman" w:hint="default"/>
          <w:spacing w:val="5"/>
          <w:u w:val="single" w:color="000000"/>
        </w:rPr>
      </w:r>
      <w:r>
        <w:rPr>
          <w:rFonts w:ascii="Times New Roman" w:hAnsi="Times New Roman" w:cs="Times New Roman" w:eastAsia="Times New Roman" w:hint="default"/>
          <w:spacing w:val="5"/>
        </w:rPr>
      </w:r>
      <w:r>
        <w:rPr>
          <w:spacing w:val="-3"/>
        </w:rPr>
        <w:t>»_</w:t>
      </w:r>
      <w:r>
        <w:rPr>
          <w:rFonts w:ascii="Times New Roman" w:hAnsi="Times New Roman" w:cs="Times New Roman" w:eastAsia="Times New Roman" w:hint="default"/>
          <w:spacing w:val="-3"/>
        </w:rPr>
      </w:r>
      <w:r>
        <w:rPr>
          <w:rFonts w:ascii="Times New Roman" w:hAnsi="Times New Roman" w:cs="Times New Roman" w:eastAsia="Times New Roman" w:hint="default"/>
          <w:spacing w:val="-3"/>
          <w:u w:val="single" w:color="000000"/>
        </w:rPr>
        <w:t> </w:t>
        <w:tab/>
      </w:r>
      <w:r>
        <w:rPr>
          <w:rFonts w:ascii="Times New Roman" w:hAnsi="Times New Roman" w:cs="Times New Roman" w:eastAsia="Times New Roman" w:hint="default"/>
          <w:spacing w:val="-3"/>
        </w:rPr>
      </w:r>
      <w:r>
        <w:rPr/>
        <w:t>200  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 w:hint="default"/>
          <w:spacing w:val="1"/>
        </w:rPr>
      </w:r>
      <w:r>
        <w:rPr>
          <w:rFonts w:ascii="Times New Roman" w:hAnsi="Times New Roman" w:cs="Times New Roman" w:eastAsia="Times New Roman" w:hint="default"/>
          <w:spacing w:val="1"/>
          <w:u w:val="single" w:color="000000"/>
        </w:rPr>
      </w:r>
      <w:r>
        <w:rPr>
          <w:rFonts w:ascii="Times New Roman" w:hAnsi="Times New Roman" w:cs="Times New Roman" w:eastAsia="Times New Roman" w:hint="default"/>
          <w:spacing w:val="1"/>
        </w:rPr>
      </w:r>
      <w:r>
        <w:rPr/>
        <w:t>г.</w:t>
      </w:r>
    </w:p>
    <w:p>
      <w:pPr>
        <w:spacing w:after="0" w:line="240" w:lineRule="auto"/>
        <w:jc w:val="both"/>
        <w:sectPr>
          <w:pgSz w:w="11910" w:h="16840"/>
          <w:pgMar w:header="0" w:footer="325" w:top="780" w:bottom="520" w:left="1460" w:right="340"/>
        </w:sectPr>
      </w:pPr>
    </w:p>
    <w:p>
      <w:pPr>
        <w:pStyle w:val="Heading3"/>
        <w:spacing w:line="240" w:lineRule="auto" w:before="50"/>
        <w:ind w:left="2374" w:right="0"/>
        <w:jc w:val="left"/>
        <w:rPr>
          <w:b w:val="0"/>
          <w:bCs w:val="0"/>
          <w:u w:val="none"/>
        </w:rPr>
      </w:pPr>
      <w:r>
        <w:rPr>
          <w:u w:val="none"/>
        </w:rPr>
        <w:t>ЛИСТ</w:t>
      </w:r>
      <w:r>
        <w:rPr>
          <w:spacing w:val="-9"/>
          <w:u w:val="none"/>
        </w:rPr>
        <w:t> </w:t>
      </w:r>
      <w:r>
        <w:rPr>
          <w:u w:val="none"/>
        </w:rPr>
        <w:t>КОРРЕКТИРОВКИ</w:t>
      </w:r>
      <w:r>
        <w:rPr>
          <w:b w:val="0"/>
          <w:u w:val="none"/>
        </w:rPr>
      </w:r>
    </w:p>
    <w:sectPr>
      <w:pgSz w:w="11910" w:h="16840"/>
      <w:pgMar w:header="0" w:footer="325" w:top="780" w:bottom="52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2.410004pt;margin-top:814.679871pt;width:8pt;height:14pt;mso-position-horizontal-relative:page;mso-position-vertical-relative:page;z-index:-10391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9.410004pt;margin-top:814.679871pt;width:14pt;height:14pt;mso-position-horizontal-relative:page;mso-position-vertical-relative:page;z-index:-10379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-622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9.410004pt;margin-top:814.679871pt;width:14pt;height:14pt;mso-position-horizontal-relative:page;mso-position-vertical-relative:page;z-index:-10376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-622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shape style="position:absolute;margin-left:269.410004pt;margin-top:814.679871pt;width:14pt;height:14pt;mso-position-horizontal-relative:page;mso-position-vertical-relative:page;z-index:-103744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-622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14.679871pt;width:16pt;height:14pt;mso-position-horizontal-relative:page;mso-position-vertical-relative:page;z-index:-10372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8.410004pt;margin-top:814.679871pt;width:16pt;height:14pt;mso-position-horizontal-relative:page;mso-position-vertical-relative:page;z-index:-10369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14.679871pt;width:16pt;height:14pt;mso-position-horizontal-relative:page;mso-position-vertical-relative:page;z-index:-10367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2.410004pt;margin-top:814.679871pt;width:8pt;height:14pt;mso-position-horizontal-relative:page;mso-position-vertical-relative:page;z-index:-10388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8.410004pt;margin-top:814.679871pt;width:16pt;height:14pt;mso-position-horizontal-relative:page;mso-position-vertical-relative:page;z-index:-103864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14.679871pt;width:16pt;height:14pt;mso-position-horizontal-relative:page;mso-position-vertical-relative:page;z-index:-10384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3"/>
        <w:szCs w:val="3"/>
      </w:rPr>
    </w:pPr>
    <w:r>
      <w:rPr/>
      <w:pict>
        <v:shape style="position:absolute;margin-left:269.410004pt;margin-top:814.679871pt;width:14pt;height:14pt;mso-position-horizontal-relative:page;mso-position-vertical-relative:page;z-index:-10381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-622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bullet"/>
      <w:lvlText w:val="–"/>
      <w:lvlJc w:val="left"/>
      <w:pPr>
        <w:ind w:left="472" w:hanging="360"/>
      </w:pPr>
      <w:rPr>
        <w:rFonts w:hint="default" w:ascii="Times New Roman" w:hAnsi="Times New Roman" w:eastAsia="Times New Roman"/>
        <w:spacing w:val="-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5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–"/>
      <w:lvlJc w:val="left"/>
      <w:pPr>
        <w:ind w:left="462" w:hanging="360"/>
      </w:pPr>
      <w:rPr>
        <w:rFonts w:hint="default" w:ascii="Times New Roman" w:hAnsi="Times New Roman" w:eastAsia="Times New Roman"/>
        <w:spacing w:val="-4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—"/>
      <w:lvlJc w:val="left"/>
      <w:pPr>
        <w:ind w:left="767" w:hanging="301"/>
      </w:pPr>
      <w:rPr>
        <w:rFonts w:hint="default" w:ascii="Times New Roman" w:hAnsi="Times New Roman" w:eastAsia="Times New Roman"/>
        <w:spacing w:val="-8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5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1" w:hanging="301"/>
      </w:pPr>
      <w:rPr>
        <w:rFonts w:hint="default"/>
      </w:rPr>
    </w:lvl>
  </w:abstractNum>
  <w:abstractNum w:abstractNumId="31">
    <w:multiLevelType w:val="hybridMultilevel"/>
    <w:lvl w:ilvl="0">
      <w:start w:val="4"/>
      <w:numFmt w:val="decimal"/>
      <w:lvlText w:val="%1)"/>
      <w:lvlJc w:val="left"/>
      <w:pPr>
        <w:ind w:left="482" w:hanging="360"/>
        <w:jc w:val="left"/>
      </w:pPr>
      <w:rPr>
        <w:rFonts w:hint="default" w:ascii="Times New Roman" w:hAnsi="Times New Roman" w:eastAsia="Times New Roman"/>
        <w:spacing w:val="0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4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9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–"/>
      <w:lvlJc w:val="left"/>
      <w:pPr>
        <w:ind w:left="132" w:hanging="360"/>
      </w:pPr>
      <w:rPr>
        <w:rFonts w:hint="default" w:ascii="Times New Roman" w:hAnsi="Times New Roman" w:eastAsia="Times New Roman"/>
        <w:spacing w:val="-6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5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82" w:hanging="360"/>
        <w:jc w:val="left"/>
      </w:pPr>
      <w:rPr>
        <w:rFonts w:hint="default" w:ascii="Times New Roman" w:hAnsi="Times New Roman" w:eastAsia="Times New Roman"/>
        <w:spacing w:val="0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5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–"/>
      <w:lvlJc w:val="left"/>
      <w:pPr>
        <w:ind w:left="10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–"/>
      <w:lvlJc w:val="left"/>
      <w:pPr>
        <w:ind w:left="4183" w:hanging="360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7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–"/>
      <w:lvlJc w:val="left"/>
      <w:pPr>
        <w:ind w:left="5173" w:hanging="360"/>
      </w:pPr>
      <w:rPr>
        <w:rFonts w:hint="default" w:ascii="Times New Roman" w:hAnsi="Times New Roman" w:eastAsia="Times New Roman"/>
        <w:spacing w:val="-4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6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6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1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–"/>
      <w:lvlJc w:val="left"/>
      <w:pPr>
        <w:ind w:left="46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–"/>
      <w:lvlJc w:val="left"/>
      <w:pPr>
        <w:ind w:left="3651" w:hanging="360"/>
      </w:pPr>
      <w:rPr>
        <w:rFonts w:hint="default" w:ascii="Times New Roman" w:hAnsi="Times New Roman" w:eastAsia="Times New Roman"/>
        <w:spacing w:val="-4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–"/>
      <w:lvlJc w:val="left"/>
      <w:pPr>
        <w:ind w:left="46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–"/>
      <w:lvlJc w:val="left"/>
      <w:pPr>
        <w:ind w:left="132" w:hanging="360"/>
      </w:pPr>
      <w:rPr>
        <w:rFonts w:hint="default" w:ascii="Times New Roman" w:hAnsi="Times New Roman" w:eastAsia="Times New Roman"/>
        <w:spacing w:val="-8"/>
        <w:w w:val="99"/>
        <w:sz w:val="24"/>
        <w:szCs w:val="24"/>
      </w:rPr>
    </w:lvl>
    <w:lvl w:ilvl="1">
      <w:start w:val="1"/>
      <w:numFmt w:val="bullet"/>
      <w:lvlText w:val="–"/>
      <w:lvlJc w:val="left"/>
      <w:pPr>
        <w:ind w:left="653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1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462" w:hanging="360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5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–"/>
      <w:lvlJc w:val="left"/>
      <w:pPr>
        <w:ind w:left="47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5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–"/>
      <w:lvlJc w:val="left"/>
      <w:pPr>
        <w:ind w:left="11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–"/>
      <w:lvlJc w:val="left"/>
      <w:pPr>
        <w:ind w:left="47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5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11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–"/>
      <w:lvlJc w:val="left"/>
      <w:pPr>
        <w:ind w:left="10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–"/>
      <w:lvlJc w:val="left"/>
      <w:pPr>
        <w:ind w:left="11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2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–"/>
      <w:lvlJc w:val="left"/>
      <w:pPr>
        <w:ind w:left="10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–"/>
      <w:lvlJc w:val="left"/>
      <w:pPr>
        <w:ind w:left="11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9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–"/>
      <w:lvlJc w:val="left"/>
      <w:pPr>
        <w:ind w:left="102" w:hanging="360"/>
      </w:pPr>
      <w:rPr>
        <w:rFonts w:hint="default" w:ascii="Arial" w:hAnsi="Arial" w:eastAsia="Aria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462" w:hanging="360"/>
        <w:jc w:val="left"/>
      </w:pPr>
      <w:rPr>
        <w:rFonts w:hint="default" w:ascii="Times New Roman" w:hAnsi="Times New Roman" w:eastAsia="Times New Roman"/>
        <w:spacing w:val="-20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"/>
      <w:lvlJc w:val="left"/>
      <w:pPr>
        <w:ind w:left="112" w:hanging="36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"/>
      <w:lvlJc w:val="left"/>
      <w:pPr>
        <w:ind w:left="1270" w:hanging="708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54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8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2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8" w:hanging="708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810" w:hanging="708"/>
      </w:pPr>
      <w:rPr>
        <w:rFonts w:hint="default" w:ascii="Courier New" w:hAnsi="Courier New" w:eastAsia="Courier New"/>
        <w:spacing w:val="-8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542" w:hanging="360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–"/>
      <w:lvlJc w:val="left"/>
      <w:pPr>
        <w:ind w:left="790" w:hanging="360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1">
      <w:start w:val="2"/>
      <w:numFmt w:val="upperRoman"/>
      <w:lvlText w:val="%2"/>
      <w:lvlJc w:val="left"/>
      <w:pPr>
        <w:ind w:left="6988" w:hanging="4081"/>
        <w:jc w:val="left"/>
      </w:pPr>
      <w:rPr>
        <w:rFonts w:hint="default" w:ascii="Times New Roman" w:hAnsi="Times New Roman" w:eastAsia="Times New Roman"/>
        <w:b/>
        <w:bCs/>
        <w:w w:val="99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ind w:left="7360" w:hanging="40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41" w:hanging="40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22" w:hanging="40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2" w:hanging="40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83" w:hanging="40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64" w:hanging="40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44" w:hanging="408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–"/>
      <w:lvlJc w:val="left"/>
      <w:pPr>
        <w:ind w:left="634" w:hanging="360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—"/>
      <w:lvlJc w:val="left"/>
      <w:pPr>
        <w:ind w:left="195" w:hanging="301"/>
      </w:pPr>
      <w:rPr>
        <w:rFonts w:hint="default" w:ascii="Times New Roman" w:hAnsi="Times New Roman" w:eastAsia="Times New Roman"/>
        <w:spacing w:val="-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50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1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2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3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4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5" w:hanging="30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02" w:hanging="360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-"/>
      <w:lvlJc w:val="left"/>
      <w:pPr>
        <w:ind w:left="774" w:hanging="361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2">
      <w:start w:val="1"/>
      <w:numFmt w:val="bullet"/>
      <w:lvlText w:val="—"/>
      <w:lvlJc w:val="left"/>
      <w:pPr>
        <w:ind w:left="834" w:hanging="301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840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6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9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46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73" w:hanging="30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466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left="670" w:hanging="360"/>
      </w:pPr>
      <w:rPr>
        <w:rFonts w:hint="default" w:ascii="Times New Roman" w:hAnsi="Times New Roman" w:eastAsia="Times New Roman"/>
        <w:spacing w:val="-8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64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5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472" w:hanging="360"/>
      </w:pPr>
      <w:rPr>
        <w:rFonts w:hint="default" w:ascii="Times New Roman" w:hAnsi="Times New Roman" w:eastAsia="Times New Roman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0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1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—"/>
      <w:lvlJc w:val="left"/>
      <w:pPr>
        <w:ind w:left="155" w:hanging="301"/>
      </w:pPr>
      <w:rPr>
        <w:rFonts w:hint="default" w:ascii="Times New Roman" w:hAnsi="Times New Roman" w:eastAsia="Times New Roman"/>
        <w:spacing w:val="-3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00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1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1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5" w:hanging="30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left="642" w:hanging="360"/>
      </w:pPr>
      <w:rPr>
        <w:rFonts w:hint="default" w:ascii="Times New Roman" w:hAnsi="Times New Roman" w:eastAsia="Times New Roman"/>
        <w:w w:val="100"/>
        <w:sz w:val="16"/>
        <w:szCs w:val="16"/>
      </w:rPr>
    </w:lvl>
    <w:lvl w:ilvl="1">
      <w:start w:val="1"/>
      <w:numFmt w:val="upperRoman"/>
      <w:lvlText w:val="%2."/>
      <w:lvlJc w:val="left"/>
      <w:pPr>
        <w:ind w:left="4826" w:hanging="720"/>
        <w:jc w:val="right"/>
      </w:pPr>
      <w:rPr>
        <w:rFonts w:hint="default" w:ascii="Times New Roman" w:hAnsi="Times New Roman" w:eastAsia="Times New Roman"/>
        <w:b/>
        <w:bCs/>
        <w:spacing w:val="0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529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7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9" w:hanging="72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"/>
      <w:lvlJc w:val="left"/>
      <w:pPr>
        <w:ind w:left="112" w:hanging="360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1" w:hanging="360"/>
      </w:pPr>
      <w:rPr>
        <w:rFonts w:hint="default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  <w:u w:val="single"/>
    </w:rPr>
  </w:style>
  <w:style w:styleId="Heading2" w:type="paragraph">
    <w:name w:val="Heading 2"/>
    <w:basedOn w:val="Normal"/>
    <w:uiPriority w:val="1"/>
    <w:qFormat/>
    <w:pPr>
      <w:ind w:left="531"/>
      <w:outlineLvl w:val="2"/>
    </w:pPr>
    <w:rPr>
      <w:rFonts w:ascii="Times New Roman" w:hAnsi="Times New Roman" w:eastAsia="Times New Roman"/>
      <w:b/>
      <w:bCs/>
      <w:sz w:val="28"/>
      <w:szCs w:val="28"/>
      <w:u w:val="single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2.png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jpeg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jpe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footer" Target="footer7.xml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png"/><Relationship Id="rId44" Type="http://schemas.openxmlformats.org/officeDocument/2006/relationships/image" Target="media/image33.jpe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image" Target="media/image39.png"/><Relationship Id="rId51" Type="http://schemas.openxmlformats.org/officeDocument/2006/relationships/image" Target="media/image40.jpeg"/><Relationship Id="rId52" Type="http://schemas.openxmlformats.org/officeDocument/2006/relationships/image" Target="media/image41.png"/><Relationship Id="rId53" Type="http://schemas.openxmlformats.org/officeDocument/2006/relationships/image" Target="media/image42.jpe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footer" Target="footer8.xml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footer" Target="footer9.xml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footer" Target="footer10.xml"/><Relationship Id="rId65" Type="http://schemas.openxmlformats.org/officeDocument/2006/relationships/footer" Target="footer11.xml"/><Relationship Id="rId66" Type="http://schemas.openxmlformats.org/officeDocument/2006/relationships/image" Target="media/image51.jpeg"/><Relationship Id="rId67" Type="http://schemas.openxmlformats.org/officeDocument/2006/relationships/image" Target="media/image52.jpeg"/><Relationship Id="rId68" Type="http://schemas.openxmlformats.org/officeDocument/2006/relationships/footer" Target="footer12.xml"/><Relationship Id="rId69" Type="http://schemas.openxmlformats.org/officeDocument/2006/relationships/image" Target="media/image53.jpeg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footer" Target="footer13.xml"/><Relationship Id="rId73" Type="http://schemas.openxmlformats.org/officeDocument/2006/relationships/image" Target="media/image56.jpeg"/><Relationship Id="rId74" Type="http://schemas.openxmlformats.org/officeDocument/2006/relationships/image" Target="media/image57.jpeg"/><Relationship Id="rId75" Type="http://schemas.openxmlformats.org/officeDocument/2006/relationships/footer" Target="footer14.xml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footer" Target="footer15.xml"/><Relationship Id="rId79" Type="http://schemas.openxmlformats.org/officeDocument/2006/relationships/image" Target="media/image60.jpeg"/><Relationship Id="rId80" Type="http://schemas.openxmlformats.org/officeDocument/2006/relationships/image" Target="media/image61.png"/><Relationship Id="rId81" Type="http://schemas.openxmlformats.org/officeDocument/2006/relationships/image" Target="media/image62.jpeg"/><Relationship Id="rId82" Type="http://schemas.openxmlformats.org/officeDocument/2006/relationships/footer" Target="footer16.xml"/><Relationship Id="rId83" Type="http://schemas.openxmlformats.org/officeDocument/2006/relationships/image" Target="media/image63.jpeg"/><Relationship Id="rId84" Type="http://schemas.openxmlformats.org/officeDocument/2006/relationships/image" Target="media/image64.jpeg"/><Relationship Id="rId85" Type="http://schemas.openxmlformats.org/officeDocument/2006/relationships/image" Target="media/image65.jpeg"/><Relationship Id="rId86" Type="http://schemas.openxmlformats.org/officeDocument/2006/relationships/image" Target="media/image66.jpeg"/><Relationship Id="rId87" Type="http://schemas.openxmlformats.org/officeDocument/2006/relationships/footer" Target="footer17.xml"/><Relationship Id="rId88" Type="http://schemas.openxmlformats.org/officeDocument/2006/relationships/footer" Target="footer18.xml"/><Relationship Id="rId89" Type="http://schemas.openxmlformats.org/officeDocument/2006/relationships/image" Target="media/image67.jpeg"/><Relationship Id="rId90" Type="http://schemas.openxmlformats.org/officeDocument/2006/relationships/image" Target="media/image68.jpeg"/><Relationship Id="rId91" Type="http://schemas.openxmlformats.org/officeDocument/2006/relationships/image" Target="media/image69.jpeg"/><Relationship Id="rId92" Type="http://schemas.openxmlformats.org/officeDocument/2006/relationships/image" Target="media/image70.jpe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footer" Target="footer19.xml"/><Relationship Id="rId96" Type="http://schemas.openxmlformats.org/officeDocument/2006/relationships/footer" Target="footer20.xml"/><Relationship Id="rId97" Type="http://schemas.openxmlformats.org/officeDocument/2006/relationships/image" Target="media/image73.jpeg"/><Relationship Id="rId98" Type="http://schemas.openxmlformats.org/officeDocument/2006/relationships/image" Target="media/image74.jpeg"/><Relationship Id="rId99" Type="http://schemas.openxmlformats.org/officeDocument/2006/relationships/image" Target="media/image75.jpeg"/><Relationship Id="rId100" Type="http://schemas.openxmlformats.org/officeDocument/2006/relationships/image" Target="media/image76.png"/><Relationship Id="rId101" Type="http://schemas.openxmlformats.org/officeDocument/2006/relationships/image" Target="media/image77.jpe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jpeg"/><Relationship Id="rId107" Type="http://schemas.openxmlformats.org/officeDocument/2006/relationships/image" Target="media/image83.jpeg"/><Relationship Id="rId108" Type="http://schemas.openxmlformats.org/officeDocument/2006/relationships/image" Target="media/image84.png"/><Relationship Id="rId109" Type="http://schemas.openxmlformats.org/officeDocument/2006/relationships/image" Target="media/image85.jpeg"/><Relationship Id="rId110" Type="http://schemas.openxmlformats.org/officeDocument/2006/relationships/image" Target="media/image86.png"/><Relationship Id="rId111" Type="http://schemas.openxmlformats.org/officeDocument/2006/relationships/image" Target="media/image87.jpeg"/><Relationship Id="rId112" Type="http://schemas.openxmlformats.org/officeDocument/2006/relationships/image" Target="media/image88.jpeg"/><Relationship Id="rId113" Type="http://schemas.openxmlformats.org/officeDocument/2006/relationships/image" Target="media/image89.jpeg"/><Relationship Id="rId114" Type="http://schemas.openxmlformats.org/officeDocument/2006/relationships/image" Target="media/image90.jpeg"/><Relationship Id="rId115" Type="http://schemas.openxmlformats.org/officeDocument/2006/relationships/image" Target="media/image91.jpeg"/><Relationship Id="rId116" Type="http://schemas.openxmlformats.org/officeDocument/2006/relationships/image" Target="media/image92.jpeg"/><Relationship Id="rId117" Type="http://schemas.openxmlformats.org/officeDocument/2006/relationships/image" Target="media/image93.jpeg"/><Relationship Id="rId118" Type="http://schemas.openxmlformats.org/officeDocument/2006/relationships/image" Target="media/image94.jpeg"/><Relationship Id="rId119" Type="http://schemas.openxmlformats.org/officeDocument/2006/relationships/image" Target="media/image95.jpeg"/><Relationship Id="rId120" Type="http://schemas.openxmlformats.org/officeDocument/2006/relationships/image" Target="media/image96.jpe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jpeg"/><Relationship Id="rId124" Type="http://schemas.openxmlformats.org/officeDocument/2006/relationships/image" Target="media/image100.jpeg"/><Relationship Id="rId125" Type="http://schemas.openxmlformats.org/officeDocument/2006/relationships/image" Target="media/image101.jpeg"/><Relationship Id="rId126" Type="http://schemas.openxmlformats.org/officeDocument/2006/relationships/image" Target="media/image102.jpeg"/><Relationship Id="rId127" Type="http://schemas.openxmlformats.org/officeDocument/2006/relationships/image" Target="media/image103.jpeg"/><Relationship Id="rId128" Type="http://schemas.openxmlformats.org/officeDocument/2006/relationships/image" Target="media/image104.jpeg"/><Relationship Id="rId129" Type="http://schemas.openxmlformats.org/officeDocument/2006/relationships/image" Target="media/image105.jpeg"/><Relationship Id="rId130" Type="http://schemas.openxmlformats.org/officeDocument/2006/relationships/image" Target="media/image106.jpeg"/><Relationship Id="rId131" Type="http://schemas.openxmlformats.org/officeDocument/2006/relationships/image" Target="media/image107.jpeg"/><Relationship Id="rId132" Type="http://schemas.openxmlformats.org/officeDocument/2006/relationships/image" Target="media/image108.jpeg"/><Relationship Id="rId133" Type="http://schemas.openxmlformats.org/officeDocument/2006/relationships/image" Target="media/image109.jpeg"/><Relationship Id="rId134" Type="http://schemas.openxmlformats.org/officeDocument/2006/relationships/image" Target="media/image110.jpeg"/><Relationship Id="rId135" Type="http://schemas.openxmlformats.org/officeDocument/2006/relationships/image" Target="media/image111.jpeg"/><Relationship Id="rId136" Type="http://schemas.openxmlformats.org/officeDocument/2006/relationships/image" Target="media/image112.jpeg"/><Relationship Id="rId137" Type="http://schemas.openxmlformats.org/officeDocument/2006/relationships/image" Target="media/image113.jpeg"/><Relationship Id="rId138" Type="http://schemas.openxmlformats.org/officeDocument/2006/relationships/image" Target="media/image114.jpeg"/><Relationship Id="rId139" Type="http://schemas.openxmlformats.org/officeDocument/2006/relationships/image" Target="media/image115.jpeg"/><Relationship Id="rId140" Type="http://schemas.openxmlformats.org/officeDocument/2006/relationships/image" Target="media/image116.jpeg"/><Relationship Id="rId141" Type="http://schemas.openxmlformats.org/officeDocument/2006/relationships/image" Target="media/image117.jpeg"/><Relationship Id="rId142" Type="http://schemas.openxmlformats.org/officeDocument/2006/relationships/image" Target="media/image118.jpeg"/><Relationship Id="rId143" Type="http://schemas.openxmlformats.org/officeDocument/2006/relationships/image" Target="media/image119.jpeg"/><Relationship Id="rId144" Type="http://schemas.openxmlformats.org/officeDocument/2006/relationships/image" Target="media/image120.jpeg"/><Relationship Id="rId145" Type="http://schemas.openxmlformats.org/officeDocument/2006/relationships/image" Target="media/image121.jpeg"/><Relationship Id="rId146" Type="http://schemas.openxmlformats.org/officeDocument/2006/relationships/image" Target="media/image122.jpeg"/><Relationship Id="rId147" Type="http://schemas.openxmlformats.org/officeDocument/2006/relationships/image" Target="media/image123.jpeg"/><Relationship Id="rId148" Type="http://schemas.openxmlformats.org/officeDocument/2006/relationships/image" Target="media/image124.jpeg"/><Relationship Id="rId149" Type="http://schemas.openxmlformats.org/officeDocument/2006/relationships/image" Target="media/image125.jpeg"/><Relationship Id="rId150" Type="http://schemas.openxmlformats.org/officeDocument/2006/relationships/image" Target="media/image126.jpeg"/><Relationship Id="rId151" Type="http://schemas.openxmlformats.org/officeDocument/2006/relationships/image" Target="media/image127.jpeg"/><Relationship Id="rId152" Type="http://schemas.openxmlformats.org/officeDocument/2006/relationships/image" Target="media/image128.jpeg"/><Relationship Id="rId153" Type="http://schemas.openxmlformats.org/officeDocument/2006/relationships/image" Target="media/image129.jpeg"/><Relationship Id="rId154" Type="http://schemas.openxmlformats.org/officeDocument/2006/relationships/image" Target="media/image130.jpeg"/><Relationship Id="rId155" Type="http://schemas.openxmlformats.org/officeDocument/2006/relationships/image" Target="media/image131.jpeg"/><Relationship Id="rId156" Type="http://schemas.openxmlformats.org/officeDocument/2006/relationships/image" Target="media/image132.jpeg"/><Relationship Id="rId157" Type="http://schemas.openxmlformats.org/officeDocument/2006/relationships/image" Target="media/image133.jpeg"/><Relationship Id="rId158" Type="http://schemas.openxmlformats.org/officeDocument/2006/relationships/image" Target="media/image134.jpeg"/><Relationship Id="rId159" Type="http://schemas.openxmlformats.org/officeDocument/2006/relationships/image" Target="media/image135.jpeg"/><Relationship Id="rId160" Type="http://schemas.openxmlformats.org/officeDocument/2006/relationships/image" Target="media/image136.jpeg"/><Relationship Id="rId161" Type="http://schemas.openxmlformats.org/officeDocument/2006/relationships/image" Target="media/image137.jpeg"/><Relationship Id="rId162" Type="http://schemas.openxmlformats.org/officeDocument/2006/relationships/image" Target="media/image138.jpeg"/><Relationship Id="rId163" Type="http://schemas.openxmlformats.org/officeDocument/2006/relationships/image" Target="media/image139.jpeg"/><Relationship Id="rId164" Type="http://schemas.openxmlformats.org/officeDocument/2006/relationships/image" Target="media/image140.jpeg"/><Relationship Id="rId165" Type="http://schemas.openxmlformats.org/officeDocument/2006/relationships/image" Target="media/image141.jpeg"/><Relationship Id="rId166" Type="http://schemas.openxmlformats.org/officeDocument/2006/relationships/image" Target="media/image142.jpeg"/><Relationship Id="rId167" Type="http://schemas.openxmlformats.org/officeDocument/2006/relationships/image" Target="media/image143.jpeg"/><Relationship Id="rId168" Type="http://schemas.openxmlformats.org/officeDocument/2006/relationships/image" Target="media/image144.jpeg"/><Relationship Id="rId169" Type="http://schemas.openxmlformats.org/officeDocument/2006/relationships/image" Target="media/image145.jpeg"/><Relationship Id="rId170" Type="http://schemas.openxmlformats.org/officeDocument/2006/relationships/image" Target="media/image146.jpeg"/><Relationship Id="rId171" Type="http://schemas.openxmlformats.org/officeDocument/2006/relationships/image" Target="media/image147.jpeg"/><Relationship Id="rId172" Type="http://schemas.openxmlformats.org/officeDocument/2006/relationships/image" Target="media/image148.jpeg"/><Relationship Id="rId173" Type="http://schemas.openxmlformats.org/officeDocument/2006/relationships/image" Target="media/image149.jpeg"/><Relationship Id="rId174" Type="http://schemas.openxmlformats.org/officeDocument/2006/relationships/image" Target="media/image150.jpeg"/><Relationship Id="rId175" Type="http://schemas.openxmlformats.org/officeDocument/2006/relationships/image" Target="media/image151.jpeg"/><Relationship Id="rId176" Type="http://schemas.openxmlformats.org/officeDocument/2006/relationships/image" Target="media/image152.jpeg"/><Relationship Id="rId177" Type="http://schemas.openxmlformats.org/officeDocument/2006/relationships/image" Target="media/image153.jpeg"/><Relationship Id="rId178" Type="http://schemas.openxmlformats.org/officeDocument/2006/relationships/image" Target="media/image154.jpeg"/><Relationship Id="rId179" Type="http://schemas.openxmlformats.org/officeDocument/2006/relationships/image" Target="media/image155.jpeg"/><Relationship Id="rId180" Type="http://schemas.openxmlformats.org/officeDocument/2006/relationships/image" Target="media/image156.jpeg"/><Relationship Id="rId181" Type="http://schemas.openxmlformats.org/officeDocument/2006/relationships/image" Target="media/image157.jpeg"/><Relationship Id="rId182" Type="http://schemas.openxmlformats.org/officeDocument/2006/relationships/image" Target="media/image158.jpeg"/><Relationship Id="rId183" Type="http://schemas.openxmlformats.org/officeDocument/2006/relationships/image" Target="media/image159.jpeg"/><Relationship Id="rId184" Type="http://schemas.openxmlformats.org/officeDocument/2006/relationships/image" Target="media/image160.jpeg"/><Relationship Id="rId1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2016-02-03T12:53:57Z</dcterms:created>
  <dcterms:modified xsi:type="dcterms:W3CDTF">2016-02-03T12:53:57Z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2016-02-03T00:00:00Z</vt:filetime>
  </property>
</Properties>
</file>